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47414" w14:textId="59970587" w:rsidR="00A06D52" w:rsidRPr="00C34371" w:rsidRDefault="0024496D" w:rsidP="004029FE">
      <w:pPr>
        <w:rPr>
          <w:color w:val="FF0000"/>
        </w:rPr>
      </w:pPr>
      <w:r w:rsidRPr="00C34371">
        <w:rPr>
          <w:noProof/>
          <w:color w:val="FF0000"/>
        </w:rPr>
        <mc:AlternateContent>
          <mc:Choice Requires="wps">
            <w:drawing>
              <wp:anchor distT="0" distB="0" distL="114300" distR="114300" simplePos="0" relativeHeight="251658240" behindDoc="0" locked="0" layoutInCell="1" allowOverlap="1" wp14:anchorId="11BBE489" wp14:editId="54CF35B1">
                <wp:simplePos x="0" y="0"/>
                <wp:positionH relativeFrom="column">
                  <wp:posOffset>4899025</wp:posOffset>
                </wp:positionH>
                <wp:positionV relativeFrom="paragraph">
                  <wp:posOffset>-15240</wp:posOffset>
                </wp:positionV>
                <wp:extent cx="914400" cy="998220"/>
                <wp:effectExtent l="0" t="0" r="0" b="0"/>
                <wp:wrapNone/>
                <wp:docPr id="856050720" name="Polje z besedilom 1"/>
                <wp:cNvGraphicFramePr/>
                <a:graphic xmlns:a="http://schemas.openxmlformats.org/drawingml/2006/main">
                  <a:graphicData uri="http://schemas.microsoft.com/office/word/2010/wordprocessingShape">
                    <wps:wsp>
                      <wps:cNvSpPr txBox="1"/>
                      <wps:spPr>
                        <a:xfrm>
                          <a:off x="0" y="0"/>
                          <a:ext cx="914400" cy="998220"/>
                        </a:xfrm>
                        <a:prstGeom prst="rect">
                          <a:avLst/>
                        </a:prstGeom>
                        <a:solidFill>
                          <a:schemeClr val="lt1"/>
                        </a:solidFill>
                        <a:ln w="6350">
                          <a:noFill/>
                        </a:ln>
                      </wps:spPr>
                      <wps:txbx>
                        <w:txbxContent>
                          <w:p w14:paraId="27BE734A" w14:textId="7434E8BC" w:rsidR="0024496D" w:rsidRPr="0024496D" w:rsidRDefault="0024496D" w:rsidP="0024496D">
                            <w:pPr>
                              <w:jc w:val="right"/>
                              <w:rPr>
                                <w:b/>
                                <w:bCs/>
                                <w:sz w:val="144"/>
                                <w:szCs w:val="144"/>
                              </w:rPr>
                            </w:pPr>
                            <w:r w:rsidRPr="0024496D">
                              <w:rPr>
                                <w:b/>
                                <w:bCs/>
                                <w:sz w:val="144"/>
                                <w:szCs w:val="1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BBE489" id="_x0000_t202" coordsize="21600,21600" o:spt="202" path="m,l,21600r21600,l21600,xe">
                <v:stroke joinstyle="miter"/>
                <v:path gradientshapeok="t" o:connecttype="rect"/>
              </v:shapetype>
              <v:shape id="Polje z besedilom 1" o:spid="_x0000_s1026" type="#_x0000_t202" style="position:absolute;margin-left:385.75pt;margin-top:-1.2pt;width:1in;height:78.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" fillcolor="white [3201]" stroked="f" strokeweight=".5pt">
                <v:textbox>
                  <w:txbxContent>
                    <w:p w14:paraId="27BE734A" w14:textId="7434E8BC" w:rsidR="0024496D" w:rsidRPr="0024496D" w:rsidRDefault="0024496D" w:rsidP="0024496D">
                      <w:pPr>
                        <w:jc w:val="right"/>
                        <w:rPr>
                          <w:b/>
                          <w:bCs/>
                          <w:sz w:val="144"/>
                          <w:szCs w:val="144"/>
                        </w:rPr>
                      </w:pPr>
                      <w:r w:rsidRPr="0024496D">
                        <w:rPr>
                          <w:b/>
                          <w:bCs/>
                          <w:sz w:val="144"/>
                          <w:szCs w:val="144"/>
                        </w:rPr>
                        <w:t>1</w:t>
                      </w:r>
                    </w:p>
                  </w:txbxContent>
                </v:textbox>
              </v:shape>
            </w:pict>
          </mc:Fallback>
        </mc:AlternateContent>
      </w:r>
    </w:p>
    <w:p w14:paraId="43EB84E6" w14:textId="77777777" w:rsidR="0024496D" w:rsidRPr="00C34371" w:rsidRDefault="0024496D" w:rsidP="004029FE">
      <w:pPr>
        <w:rPr>
          <w:color w:val="FF0000"/>
        </w:rPr>
      </w:pPr>
    </w:p>
    <w:p w14:paraId="010BEFCB" w14:textId="77777777" w:rsidR="0024496D" w:rsidRPr="00391A0B" w:rsidRDefault="0024496D" w:rsidP="0024496D">
      <w:pPr>
        <w:tabs>
          <w:tab w:val="left" w:pos="9356"/>
        </w:tabs>
        <w:ind w:right="624"/>
        <w:jc w:val="center"/>
        <w:rPr>
          <w:rFonts w:cs="Arial"/>
          <w:b/>
        </w:rPr>
      </w:pPr>
      <w:r w:rsidRPr="00391A0B">
        <w:rPr>
          <w:rFonts w:cs="Arial"/>
          <w:b/>
        </w:rPr>
        <w:t>ZAPISNIK</w:t>
      </w:r>
    </w:p>
    <w:p w14:paraId="41FAFBF6" w14:textId="77777777" w:rsidR="0024496D" w:rsidRPr="00391A0B" w:rsidRDefault="0024496D" w:rsidP="0024496D">
      <w:pPr>
        <w:pStyle w:val="Telobesedila-zamik"/>
        <w:tabs>
          <w:tab w:val="left" w:pos="9356"/>
        </w:tabs>
        <w:ind w:left="0" w:right="283"/>
        <w:rPr>
          <w:rFonts w:ascii="Arial" w:hAnsi="Arial" w:cs="Arial"/>
          <w:sz w:val="22"/>
          <w:szCs w:val="22"/>
        </w:rPr>
      </w:pPr>
    </w:p>
    <w:p w14:paraId="54A0F591" w14:textId="77777777" w:rsidR="0024496D" w:rsidRPr="00391A0B" w:rsidRDefault="0024496D" w:rsidP="0024496D">
      <w:pPr>
        <w:pStyle w:val="Telobesedila-zamik"/>
        <w:tabs>
          <w:tab w:val="left" w:pos="9356"/>
        </w:tabs>
        <w:ind w:left="0" w:right="283"/>
        <w:rPr>
          <w:rFonts w:ascii="Arial" w:hAnsi="Arial" w:cs="Arial"/>
          <w:sz w:val="22"/>
          <w:szCs w:val="22"/>
        </w:rPr>
      </w:pPr>
    </w:p>
    <w:p w14:paraId="3DF9A1E1" w14:textId="77777777" w:rsidR="0024496D" w:rsidRPr="00391A0B" w:rsidRDefault="0024496D" w:rsidP="0024496D">
      <w:pPr>
        <w:pStyle w:val="Telobesedila-zamik"/>
        <w:tabs>
          <w:tab w:val="left" w:pos="9356"/>
        </w:tabs>
        <w:ind w:left="0" w:right="283"/>
        <w:rPr>
          <w:rFonts w:ascii="Arial" w:hAnsi="Arial" w:cs="Arial"/>
          <w:sz w:val="22"/>
          <w:szCs w:val="22"/>
        </w:rPr>
      </w:pPr>
    </w:p>
    <w:p w14:paraId="2CC4054A" w14:textId="77777777" w:rsidR="0024496D" w:rsidRPr="00391A0B" w:rsidRDefault="0024496D" w:rsidP="0024496D">
      <w:pPr>
        <w:pStyle w:val="Telobesedila-zamik"/>
        <w:tabs>
          <w:tab w:val="left" w:pos="9356"/>
        </w:tabs>
        <w:ind w:left="0" w:right="283"/>
        <w:rPr>
          <w:rFonts w:ascii="Arial" w:hAnsi="Arial" w:cs="Arial"/>
          <w:sz w:val="22"/>
          <w:szCs w:val="22"/>
        </w:rPr>
      </w:pPr>
    </w:p>
    <w:p w14:paraId="770BA579" w14:textId="7D954CCB" w:rsidR="0024496D" w:rsidRPr="00391A0B" w:rsidRDefault="0024496D" w:rsidP="0024496D">
      <w:pPr>
        <w:rPr>
          <w:rFonts w:cs="Arial"/>
        </w:rPr>
      </w:pPr>
      <w:r w:rsidRPr="00391A0B">
        <w:rPr>
          <w:rFonts w:cs="Arial"/>
        </w:rPr>
        <w:t>1</w:t>
      </w:r>
      <w:r w:rsidR="00391A0B" w:rsidRPr="00391A0B">
        <w:rPr>
          <w:rFonts w:cs="Arial"/>
        </w:rPr>
        <w:t>2</w:t>
      </w:r>
      <w:r w:rsidRPr="00391A0B">
        <w:rPr>
          <w:rFonts w:cs="Arial"/>
        </w:rPr>
        <w:t xml:space="preserve">. redne seje Občinskega sveta Občine Vrhnika, ki je bila </w:t>
      </w:r>
      <w:r w:rsidR="00391A0B" w:rsidRPr="00391A0B">
        <w:rPr>
          <w:rFonts w:cs="Arial"/>
        </w:rPr>
        <w:t>17</w:t>
      </w:r>
      <w:r w:rsidRPr="00391A0B">
        <w:rPr>
          <w:rFonts w:cs="Arial"/>
        </w:rPr>
        <w:t xml:space="preserve">. </w:t>
      </w:r>
      <w:r w:rsidR="00391A0B" w:rsidRPr="00391A0B">
        <w:rPr>
          <w:rFonts w:cs="Arial"/>
        </w:rPr>
        <w:t>10</w:t>
      </w:r>
      <w:r w:rsidRPr="00391A0B">
        <w:rPr>
          <w:rFonts w:cs="Arial"/>
        </w:rPr>
        <w:t>. 2024, ob 18. uri, v sejni sobi Občine Vrhnika.</w:t>
      </w:r>
    </w:p>
    <w:p w14:paraId="14D7F8A3" w14:textId="77777777" w:rsidR="0024496D" w:rsidRPr="00AB15EB" w:rsidRDefault="0024496D" w:rsidP="0024496D">
      <w:pPr>
        <w:pStyle w:val="Telobesedila-zamik"/>
        <w:tabs>
          <w:tab w:val="left" w:pos="9356"/>
        </w:tabs>
        <w:ind w:left="0" w:right="283"/>
        <w:rPr>
          <w:rFonts w:ascii="Arial" w:eastAsiaTheme="minorHAnsi" w:hAnsi="Arial" w:cs="Arial"/>
          <w:sz w:val="22"/>
          <w:szCs w:val="22"/>
          <w:lang w:eastAsia="en-US"/>
        </w:rPr>
      </w:pPr>
    </w:p>
    <w:p w14:paraId="3C6A4B6C" w14:textId="77777777" w:rsidR="0024496D" w:rsidRPr="00AB15EB" w:rsidRDefault="0024496D" w:rsidP="0024496D">
      <w:pPr>
        <w:pStyle w:val="Telobesedila-zamik"/>
        <w:tabs>
          <w:tab w:val="left" w:pos="9356"/>
        </w:tabs>
        <w:ind w:left="0" w:right="283"/>
        <w:rPr>
          <w:rFonts w:ascii="Arial" w:hAnsi="Arial" w:cs="Arial"/>
          <w:b/>
          <w:i/>
          <w:sz w:val="22"/>
          <w:szCs w:val="22"/>
        </w:rPr>
        <w:sectPr w:rsidR="0024496D" w:rsidRPr="00AB15EB" w:rsidSect="0024496D">
          <w:footerReference w:type="even" r:id="rId10"/>
          <w:footerReference w:type="default" r:id="rId11"/>
          <w:headerReference w:type="first" r:id="rId12"/>
          <w:pgSz w:w="11906" w:h="16838"/>
          <w:pgMar w:top="1417" w:right="1106" w:bottom="1417" w:left="1417" w:header="708" w:footer="708" w:gutter="0"/>
          <w:cols w:space="708"/>
          <w:titlePg/>
          <w:docGrid w:linePitch="360"/>
        </w:sectPr>
      </w:pPr>
    </w:p>
    <w:p w14:paraId="54DC4FA4" w14:textId="77777777" w:rsidR="0024496D" w:rsidRPr="00AB15EB" w:rsidRDefault="0024496D" w:rsidP="0024496D">
      <w:pPr>
        <w:pStyle w:val="Telobesedila-zamik"/>
        <w:tabs>
          <w:tab w:val="left" w:pos="9356"/>
        </w:tabs>
        <w:ind w:left="0" w:right="283"/>
        <w:rPr>
          <w:rFonts w:ascii="Arial" w:hAnsi="Arial" w:cs="Arial"/>
          <w:b/>
          <w:i/>
          <w:sz w:val="22"/>
          <w:szCs w:val="22"/>
        </w:rPr>
      </w:pPr>
      <w:r w:rsidRPr="00AB15EB">
        <w:rPr>
          <w:rFonts w:ascii="Arial" w:hAnsi="Arial" w:cs="Arial"/>
          <w:b/>
          <w:i/>
          <w:sz w:val="22"/>
          <w:szCs w:val="22"/>
        </w:rPr>
        <w:t>Prisotni člani Občinskega sveta:</w:t>
      </w:r>
    </w:p>
    <w:p w14:paraId="22E82584" w14:textId="77777777" w:rsidR="0024496D" w:rsidRPr="00AB15EB" w:rsidRDefault="0024496D" w:rsidP="0024496D">
      <w:pPr>
        <w:pStyle w:val="Telobesedila-zamik"/>
        <w:tabs>
          <w:tab w:val="left" w:pos="9356"/>
        </w:tabs>
        <w:ind w:left="0" w:right="283"/>
        <w:rPr>
          <w:rFonts w:ascii="Arial" w:hAnsi="Arial" w:cs="Arial"/>
          <w:sz w:val="22"/>
          <w:szCs w:val="22"/>
        </w:rPr>
      </w:pPr>
    </w:p>
    <w:tbl>
      <w:tblPr>
        <w:tblStyle w:val="Tabelamrea"/>
        <w:tblW w:w="0" w:type="auto"/>
        <w:tblLook w:val="04A0" w:firstRow="1" w:lastRow="0" w:firstColumn="1" w:lastColumn="0" w:noHBand="0" w:noVBand="1"/>
      </w:tblPr>
      <w:tblGrid>
        <w:gridCol w:w="550"/>
        <w:gridCol w:w="2280"/>
        <w:gridCol w:w="1560"/>
      </w:tblGrid>
      <w:tr w:rsidR="00AB15EB" w:rsidRPr="00AB15EB" w14:paraId="127B0826" w14:textId="77777777" w:rsidTr="00876151">
        <w:tc>
          <w:tcPr>
            <w:tcW w:w="550" w:type="dxa"/>
          </w:tcPr>
          <w:p w14:paraId="3EF3F1C0"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1.</w:t>
            </w:r>
          </w:p>
        </w:tc>
        <w:tc>
          <w:tcPr>
            <w:tcW w:w="2280" w:type="dxa"/>
          </w:tcPr>
          <w:p w14:paraId="2F8E2074"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 xml:space="preserve">Peter Pikl </w:t>
            </w:r>
          </w:p>
        </w:tc>
        <w:tc>
          <w:tcPr>
            <w:tcW w:w="1560" w:type="dxa"/>
          </w:tcPr>
          <w:p w14:paraId="7A7FC37A"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Gibanje svoboda</w:t>
            </w:r>
          </w:p>
        </w:tc>
      </w:tr>
      <w:tr w:rsidR="00AB15EB" w:rsidRPr="00AB15EB" w14:paraId="738DCA3F" w14:textId="77777777" w:rsidTr="00876151">
        <w:tc>
          <w:tcPr>
            <w:tcW w:w="550" w:type="dxa"/>
          </w:tcPr>
          <w:p w14:paraId="14F451C7"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2.</w:t>
            </w:r>
          </w:p>
        </w:tc>
        <w:tc>
          <w:tcPr>
            <w:tcW w:w="2280" w:type="dxa"/>
          </w:tcPr>
          <w:p w14:paraId="7BF20D11"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Ivica Ćosić</w:t>
            </w:r>
          </w:p>
        </w:tc>
        <w:tc>
          <w:tcPr>
            <w:tcW w:w="1560" w:type="dxa"/>
          </w:tcPr>
          <w:p w14:paraId="0FEC33D9"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Gibanje svoboda</w:t>
            </w:r>
          </w:p>
        </w:tc>
      </w:tr>
      <w:tr w:rsidR="00AB15EB" w:rsidRPr="00AB15EB" w14:paraId="40211B11" w14:textId="77777777" w:rsidTr="00876151">
        <w:tc>
          <w:tcPr>
            <w:tcW w:w="550" w:type="dxa"/>
          </w:tcPr>
          <w:p w14:paraId="2194B87E"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3.</w:t>
            </w:r>
          </w:p>
        </w:tc>
        <w:tc>
          <w:tcPr>
            <w:tcW w:w="2280" w:type="dxa"/>
          </w:tcPr>
          <w:p w14:paraId="617678F0"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 xml:space="preserve">Edin </w:t>
            </w:r>
            <w:proofErr w:type="spellStart"/>
            <w:r w:rsidRPr="00C7430F">
              <w:rPr>
                <w:rFonts w:ascii="Arial" w:hAnsi="Arial" w:cs="Arial"/>
                <w:sz w:val="22"/>
                <w:szCs w:val="22"/>
              </w:rPr>
              <w:t>Behrić</w:t>
            </w:r>
            <w:proofErr w:type="spellEnd"/>
          </w:p>
        </w:tc>
        <w:tc>
          <w:tcPr>
            <w:tcW w:w="1560" w:type="dxa"/>
          </w:tcPr>
          <w:p w14:paraId="190A6DC0"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Gibanje svoboda</w:t>
            </w:r>
          </w:p>
        </w:tc>
      </w:tr>
      <w:tr w:rsidR="00AB15EB" w:rsidRPr="00AB15EB" w14:paraId="2C0CCB98" w14:textId="77777777" w:rsidTr="00876151">
        <w:tc>
          <w:tcPr>
            <w:tcW w:w="550" w:type="dxa"/>
          </w:tcPr>
          <w:p w14:paraId="51183D7B"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4.</w:t>
            </w:r>
          </w:p>
        </w:tc>
        <w:tc>
          <w:tcPr>
            <w:tcW w:w="2280" w:type="dxa"/>
          </w:tcPr>
          <w:p w14:paraId="29FB7D83"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Alja Stanko</w:t>
            </w:r>
          </w:p>
        </w:tc>
        <w:tc>
          <w:tcPr>
            <w:tcW w:w="1560" w:type="dxa"/>
          </w:tcPr>
          <w:p w14:paraId="300ADEA9"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Gibanje svoboda</w:t>
            </w:r>
          </w:p>
        </w:tc>
      </w:tr>
      <w:tr w:rsidR="00AB15EB" w:rsidRPr="00AB15EB" w14:paraId="41342E0C" w14:textId="77777777" w:rsidTr="00876151">
        <w:tc>
          <w:tcPr>
            <w:tcW w:w="550" w:type="dxa"/>
          </w:tcPr>
          <w:p w14:paraId="01EB43AA"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5.</w:t>
            </w:r>
          </w:p>
        </w:tc>
        <w:tc>
          <w:tcPr>
            <w:tcW w:w="2280" w:type="dxa"/>
          </w:tcPr>
          <w:p w14:paraId="398F8223"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Blanka Gašpirc</w:t>
            </w:r>
          </w:p>
        </w:tc>
        <w:tc>
          <w:tcPr>
            <w:tcW w:w="1560" w:type="dxa"/>
          </w:tcPr>
          <w:p w14:paraId="51804717"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Gibanje svoboda</w:t>
            </w:r>
          </w:p>
        </w:tc>
      </w:tr>
      <w:tr w:rsidR="00AB15EB" w:rsidRPr="00AB15EB" w14:paraId="6610F40F" w14:textId="77777777" w:rsidTr="00876151">
        <w:tc>
          <w:tcPr>
            <w:tcW w:w="550" w:type="dxa"/>
          </w:tcPr>
          <w:p w14:paraId="09D76365"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6.</w:t>
            </w:r>
          </w:p>
        </w:tc>
        <w:tc>
          <w:tcPr>
            <w:tcW w:w="2280" w:type="dxa"/>
          </w:tcPr>
          <w:p w14:paraId="270CD5C9" w14:textId="1D7CFC2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Zdravko Železnik</w:t>
            </w:r>
            <w:r w:rsidR="009D1425">
              <w:rPr>
                <w:rFonts w:ascii="Arial" w:hAnsi="Arial" w:cs="Arial"/>
                <w:sz w:val="22"/>
                <w:szCs w:val="22"/>
              </w:rPr>
              <w:t xml:space="preserve"> </w:t>
            </w:r>
          </w:p>
        </w:tc>
        <w:tc>
          <w:tcPr>
            <w:tcW w:w="1560" w:type="dxa"/>
          </w:tcPr>
          <w:p w14:paraId="32724D6C"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SDS</w:t>
            </w:r>
          </w:p>
        </w:tc>
      </w:tr>
      <w:tr w:rsidR="00AB15EB" w:rsidRPr="00AB15EB" w14:paraId="086F5336" w14:textId="77777777" w:rsidTr="00876151">
        <w:tc>
          <w:tcPr>
            <w:tcW w:w="550" w:type="dxa"/>
          </w:tcPr>
          <w:p w14:paraId="336FDCC2"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7.</w:t>
            </w:r>
          </w:p>
        </w:tc>
        <w:tc>
          <w:tcPr>
            <w:tcW w:w="2280" w:type="dxa"/>
          </w:tcPr>
          <w:p w14:paraId="6574DB3C"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Petra Černetič</w:t>
            </w:r>
          </w:p>
        </w:tc>
        <w:tc>
          <w:tcPr>
            <w:tcW w:w="1560" w:type="dxa"/>
          </w:tcPr>
          <w:p w14:paraId="4F0B880E"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SDS</w:t>
            </w:r>
          </w:p>
        </w:tc>
      </w:tr>
      <w:tr w:rsidR="00AB15EB" w:rsidRPr="00AB15EB" w14:paraId="323C3E2E" w14:textId="77777777" w:rsidTr="00876151">
        <w:tc>
          <w:tcPr>
            <w:tcW w:w="550" w:type="dxa"/>
          </w:tcPr>
          <w:p w14:paraId="31D7F517"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8.</w:t>
            </w:r>
          </w:p>
        </w:tc>
        <w:tc>
          <w:tcPr>
            <w:tcW w:w="2280" w:type="dxa"/>
          </w:tcPr>
          <w:p w14:paraId="44E24F38"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 xml:space="preserve">Jana Polanc </w:t>
            </w:r>
          </w:p>
        </w:tc>
        <w:tc>
          <w:tcPr>
            <w:tcW w:w="1560" w:type="dxa"/>
          </w:tcPr>
          <w:p w14:paraId="3905E558"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SDS</w:t>
            </w:r>
          </w:p>
        </w:tc>
      </w:tr>
      <w:tr w:rsidR="00AB15EB" w:rsidRPr="00AB15EB" w14:paraId="32CF764D" w14:textId="77777777" w:rsidTr="00876151">
        <w:tc>
          <w:tcPr>
            <w:tcW w:w="550" w:type="dxa"/>
          </w:tcPr>
          <w:p w14:paraId="4C2A430D"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9.</w:t>
            </w:r>
          </w:p>
        </w:tc>
        <w:tc>
          <w:tcPr>
            <w:tcW w:w="2280" w:type="dxa"/>
          </w:tcPr>
          <w:p w14:paraId="0C5B297C"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Mirko Antolović</w:t>
            </w:r>
          </w:p>
        </w:tc>
        <w:tc>
          <w:tcPr>
            <w:tcW w:w="1560" w:type="dxa"/>
          </w:tcPr>
          <w:p w14:paraId="205332C5"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SDS</w:t>
            </w:r>
          </w:p>
        </w:tc>
      </w:tr>
      <w:tr w:rsidR="00AB15EB" w:rsidRPr="00AB15EB" w14:paraId="22D5CD83" w14:textId="77777777" w:rsidTr="00876151">
        <w:tc>
          <w:tcPr>
            <w:tcW w:w="550" w:type="dxa"/>
          </w:tcPr>
          <w:p w14:paraId="5BFA2D6E"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10.</w:t>
            </w:r>
          </w:p>
        </w:tc>
        <w:tc>
          <w:tcPr>
            <w:tcW w:w="2280" w:type="dxa"/>
          </w:tcPr>
          <w:p w14:paraId="27ADBD6A"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Anže Grampovčan</w:t>
            </w:r>
          </w:p>
        </w:tc>
        <w:tc>
          <w:tcPr>
            <w:tcW w:w="1560" w:type="dxa"/>
          </w:tcPr>
          <w:p w14:paraId="4F4846ED"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1890</w:t>
            </w:r>
          </w:p>
        </w:tc>
      </w:tr>
      <w:tr w:rsidR="00AB15EB" w:rsidRPr="00AB15EB" w14:paraId="48119D2B" w14:textId="77777777" w:rsidTr="00876151">
        <w:tc>
          <w:tcPr>
            <w:tcW w:w="550" w:type="dxa"/>
          </w:tcPr>
          <w:p w14:paraId="792132E0" w14:textId="29C91C9F"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1</w:t>
            </w:r>
            <w:r w:rsidR="005C4C61" w:rsidRPr="00C7430F">
              <w:rPr>
                <w:rFonts w:ascii="Arial" w:hAnsi="Arial" w:cs="Arial"/>
                <w:sz w:val="22"/>
                <w:szCs w:val="22"/>
              </w:rPr>
              <w:t>1</w:t>
            </w:r>
            <w:r w:rsidRPr="00C7430F">
              <w:rPr>
                <w:rFonts w:ascii="Arial" w:hAnsi="Arial" w:cs="Arial"/>
                <w:sz w:val="22"/>
                <w:szCs w:val="22"/>
              </w:rPr>
              <w:t>.</w:t>
            </w:r>
          </w:p>
        </w:tc>
        <w:tc>
          <w:tcPr>
            <w:tcW w:w="2280" w:type="dxa"/>
          </w:tcPr>
          <w:p w14:paraId="09A9C03A"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Irena Oblak</w:t>
            </w:r>
          </w:p>
        </w:tc>
        <w:tc>
          <w:tcPr>
            <w:tcW w:w="1560" w:type="dxa"/>
          </w:tcPr>
          <w:p w14:paraId="5040267E"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Levica</w:t>
            </w:r>
          </w:p>
        </w:tc>
      </w:tr>
      <w:tr w:rsidR="00AB15EB" w:rsidRPr="00AB15EB" w14:paraId="011F6630" w14:textId="77777777" w:rsidTr="00876151">
        <w:tc>
          <w:tcPr>
            <w:tcW w:w="550" w:type="dxa"/>
          </w:tcPr>
          <w:p w14:paraId="66C75BF3" w14:textId="13B251E6"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1</w:t>
            </w:r>
            <w:r w:rsidR="005C4C61" w:rsidRPr="00C7430F">
              <w:rPr>
                <w:rFonts w:ascii="Arial" w:hAnsi="Arial" w:cs="Arial"/>
                <w:sz w:val="22"/>
                <w:szCs w:val="22"/>
              </w:rPr>
              <w:t>2</w:t>
            </w:r>
            <w:r w:rsidRPr="00C7430F">
              <w:rPr>
                <w:rFonts w:ascii="Arial" w:hAnsi="Arial" w:cs="Arial"/>
                <w:sz w:val="22"/>
                <w:szCs w:val="22"/>
              </w:rPr>
              <w:t>.</w:t>
            </w:r>
          </w:p>
        </w:tc>
        <w:tc>
          <w:tcPr>
            <w:tcW w:w="2280" w:type="dxa"/>
          </w:tcPr>
          <w:p w14:paraId="091F779C"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Valerija Marinč</w:t>
            </w:r>
          </w:p>
        </w:tc>
        <w:tc>
          <w:tcPr>
            <w:tcW w:w="1560" w:type="dxa"/>
          </w:tcPr>
          <w:p w14:paraId="173C5897"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VESNA – zelena stranka</w:t>
            </w:r>
          </w:p>
        </w:tc>
      </w:tr>
      <w:tr w:rsidR="00AB15EB" w:rsidRPr="00AB15EB" w14:paraId="40334D8B" w14:textId="77777777" w:rsidTr="00876151">
        <w:tc>
          <w:tcPr>
            <w:tcW w:w="550" w:type="dxa"/>
          </w:tcPr>
          <w:p w14:paraId="2C9FDDEF" w14:textId="093E671D"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1</w:t>
            </w:r>
            <w:r w:rsidR="005C4C61" w:rsidRPr="00C7430F">
              <w:rPr>
                <w:rFonts w:ascii="Arial" w:hAnsi="Arial" w:cs="Arial"/>
                <w:sz w:val="22"/>
                <w:szCs w:val="22"/>
              </w:rPr>
              <w:t>3</w:t>
            </w:r>
            <w:r w:rsidRPr="00C7430F">
              <w:rPr>
                <w:rFonts w:ascii="Arial" w:hAnsi="Arial" w:cs="Arial"/>
                <w:sz w:val="22"/>
                <w:szCs w:val="22"/>
              </w:rPr>
              <w:t xml:space="preserve">. </w:t>
            </w:r>
          </w:p>
        </w:tc>
        <w:tc>
          <w:tcPr>
            <w:tcW w:w="2280" w:type="dxa"/>
          </w:tcPr>
          <w:p w14:paraId="0C11F0E5"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Jernej Fefer</w:t>
            </w:r>
          </w:p>
        </w:tc>
        <w:tc>
          <w:tcPr>
            <w:tcW w:w="1560" w:type="dxa"/>
          </w:tcPr>
          <w:p w14:paraId="275342B8"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VESNA – zelena stranka</w:t>
            </w:r>
          </w:p>
        </w:tc>
      </w:tr>
      <w:tr w:rsidR="00AB15EB" w:rsidRPr="00AB15EB" w14:paraId="68EC4558" w14:textId="77777777" w:rsidTr="00876151">
        <w:tc>
          <w:tcPr>
            <w:tcW w:w="550" w:type="dxa"/>
          </w:tcPr>
          <w:p w14:paraId="10B77C0E" w14:textId="25F6756B" w:rsidR="00100FCB" w:rsidRPr="00C7430F" w:rsidRDefault="005C4C61" w:rsidP="006F2ACC">
            <w:pPr>
              <w:pStyle w:val="Telobesedila-zamik"/>
              <w:tabs>
                <w:tab w:val="left" w:pos="9356"/>
              </w:tabs>
              <w:ind w:left="0" w:right="-99"/>
              <w:rPr>
                <w:rFonts w:ascii="Arial" w:hAnsi="Arial" w:cs="Arial"/>
                <w:sz w:val="22"/>
                <w:szCs w:val="22"/>
              </w:rPr>
            </w:pPr>
            <w:r w:rsidRPr="00C7430F">
              <w:rPr>
                <w:rFonts w:ascii="Arial" w:hAnsi="Arial" w:cs="Arial"/>
                <w:sz w:val="22"/>
                <w:szCs w:val="22"/>
              </w:rPr>
              <w:t>14</w:t>
            </w:r>
            <w:r w:rsidR="00100FCB" w:rsidRPr="00C7430F">
              <w:rPr>
                <w:rFonts w:ascii="Arial" w:hAnsi="Arial" w:cs="Arial"/>
                <w:sz w:val="22"/>
                <w:szCs w:val="22"/>
              </w:rPr>
              <w:t>.</w:t>
            </w:r>
          </w:p>
        </w:tc>
        <w:tc>
          <w:tcPr>
            <w:tcW w:w="2280" w:type="dxa"/>
          </w:tcPr>
          <w:p w14:paraId="6A1EDBB5" w14:textId="77777777" w:rsidR="00100FCB" w:rsidRPr="00C7430F" w:rsidRDefault="00100FCB" w:rsidP="006F2ACC">
            <w:pPr>
              <w:pStyle w:val="Telobesedila-zamik"/>
              <w:tabs>
                <w:tab w:val="left" w:pos="9356"/>
              </w:tabs>
              <w:ind w:left="0" w:right="-56"/>
              <w:rPr>
                <w:rFonts w:ascii="Arial" w:hAnsi="Arial" w:cs="Arial"/>
                <w:sz w:val="22"/>
                <w:szCs w:val="22"/>
              </w:rPr>
            </w:pPr>
            <w:r w:rsidRPr="00C7430F">
              <w:rPr>
                <w:rFonts w:ascii="Arial" w:hAnsi="Arial" w:cs="Arial"/>
                <w:sz w:val="22"/>
                <w:szCs w:val="22"/>
              </w:rPr>
              <w:t>Aleš Sečnik</w:t>
            </w:r>
          </w:p>
        </w:tc>
        <w:tc>
          <w:tcPr>
            <w:tcW w:w="1560" w:type="dxa"/>
          </w:tcPr>
          <w:p w14:paraId="3CDF988E" w14:textId="77777777" w:rsidR="00100FCB" w:rsidRPr="00C7430F" w:rsidRDefault="00100FCB" w:rsidP="006F2ACC">
            <w:pPr>
              <w:pStyle w:val="Telobesedila-zamik"/>
              <w:tabs>
                <w:tab w:val="left" w:pos="9356"/>
              </w:tabs>
              <w:ind w:left="0" w:right="-89"/>
              <w:rPr>
                <w:rFonts w:ascii="Arial" w:hAnsi="Arial" w:cs="Arial"/>
                <w:sz w:val="22"/>
                <w:szCs w:val="22"/>
              </w:rPr>
            </w:pPr>
            <w:r w:rsidRPr="00C7430F">
              <w:rPr>
                <w:rFonts w:ascii="Arial" w:hAnsi="Arial" w:cs="Arial"/>
                <w:sz w:val="22"/>
                <w:szCs w:val="22"/>
              </w:rPr>
              <w:t>Lista Daniela Cukjatija</w:t>
            </w:r>
          </w:p>
        </w:tc>
      </w:tr>
      <w:tr w:rsidR="00AB15EB" w:rsidRPr="00AB15EB" w14:paraId="55548137" w14:textId="77777777" w:rsidTr="00876151">
        <w:tc>
          <w:tcPr>
            <w:tcW w:w="550" w:type="dxa"/>
          </w:tcPr>
          <w:p w14:paraId="0B32B4A3"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15.</w:t>
            </w:r>
          </w:p>
        </w:tc>
        <w:tc>
          <w:tcPr>
            <w:tcW w:w="2280" w:type="dxa"/>
          </w:tcPr>
          <w:p w14:paraId="334898FF"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Vid Koprivec</w:t>
            </w:r>
          </w:p>
        </w:tc>
        <w:tc>
          <w:tcPr>
            <w:tcW w:w="1560" w:type="dxa"/>
          </w:tcPr>
          <w:p w14:paraId="032248EE"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 xml:space="preserve">Lista Daniela Cukjatija </w:t>
            </w:r>
          </w:p>
        </w:tc>
      </w:tr>
      <w:tr w:rsidR="00AB15EB" w:rsidRPr="00AB15EB" w14:paraId="1F1533D3" w14:textId="77777777" w:rsidTr="00876151">
        <w:tc>
          <w:tcPr>
            <w:tcW w:w="550" w:type="dxa"/>
          </w:tcPr>
          <w:p w14:paraId="25EE0203" w14:textId="77777777"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16.</w:t>
            </w:r>
          </w:p>
        </w:tc>
        <w:tc>
          <w:tcPr>
            <w:tcW w:w="2280" w:type="dxa"/>
          </w:tcPr>
          <w:p w14:paraId="36CFEE34"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Urška Gorenc</w:t>
            </w:r>
          </w:p>
        </w:tc>
        <w:tc>
          <w:tcPr>
            <w:tcW w:w="1560" w:type="dxa"/>
          </w:tcPr>
          <w:p w14:paraId="61F214CF"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 xml:space="preserve">Lista Daniela Cukjatija </w:t>
            </w:r>
          </w:p>
        </w:tc>
      </w:tr>
      <w:tr w:rsidR="00AB15EB" w:rsidRPr="00AB15EB" w14:paraId="05A9506E" w14:textId="77777777" w:rsidTr="00876151">
        <w:tc>
          <w:tcPr>
            <w:tcW w:w="550" w:type="dxa"/>
          </w:tcPr>
          <w:p w14:paraId="5DEF484E" w14:textId="4899F6E1"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1</w:t>
            </w:r>
            <w:r w:rsidR="005C4C61" w:rsidRPr="00C7430F">
              <w:rPr>
                <w:rFonts w:ascii="Arial" w:hAnsi="Arial" w:cs="Arial"/>
                <w:sz w:val="22"/>
                <w:szCs w:val="22"/>
              </w:rPr>
              <w:t>7</w:t>
            </w:r>
            <w:r w:rsidRPr="00C7430F">
              <w:rPr>
                <w:rFonts w:ascii="Arial" w:hAnsi="Arial" w:cs="Arial"/>
                <w:sz w:val="22"/>
                <w:szCs w:val="22"/>
              </w:rPr>
              <w:t>.</w:t>
            </w:r>
          </w:p>
        </w:tc>
        <w:tc>
          <w:tcPr>
            <w:tcW w:w="2280" w:type="dxa"/>
          </w:tcPr>
          <w:p w14:paraId="3FB5B6D2"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 xml:space="preserve">Valerija Mojca Frank </w:t>
            </w:r>
          </w:p>
        </w:tc>
        <w:tc>
          <w:tcPr>
            <w:tcW w:w="1560" w:type="dxa"/>
          </w:tcPr>
          <w:p w14:paraId="39337201"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 xml:space="preserve">Lista Daniela Cukjatija </w:t>
            </w:r>
          </w:p>
        </w:tc>
      </w:tr>
      <w:tr w:rsidR="00AB15EB" w:rsidRPr="00AB15EB" w14:paraId="41BD8837" w14:textId="77777777" w:rsidTr="00876151">
        <w:tc>
          <w:tcPr>
            <w:tcW w:w="550" w:type="dxa"/>
          </w:tcPr>
          <w:p w14:paraId="4B7F4B0D" w14:textId="1BBD3F4D" w:rsidR="0024496D" w:rsidRPr="00C7430F" w:rsidRDefault="0024496D"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1</w:t>
            </w:r>
            <w:r w:rsidR="005C4C61" w:rsidRPr="00C7430F">
              <w:rPr>
                <w:rFonts w:ascii="Arial" w:hAnsi="Arial" w:cs="Arial"/>
                <w:sz w:val="22"/>
                <w:szCs w:val="22"/>
              </w:rPr>
              <w:t>8</w:t>
            </w:r>
            <w:r w:rsidRPr="00C7430F">
              <w:rPr>
                <w:rFonts w:ascii="Arial" w:hAnsi="Arial" w:cs="Arial"/>
                <w:sz w:val="22"/>
                <w:szCs w:val="22"/>
              </w:rPr>
              <w:t>.</w:t>
            </w:r>
          </w:p>
        </w:tc>
        <w:tc>
          <w:tcPr>
            <w:tcW w:w="2280" w:type="dxa"/>
          </w:tcPr>
          <w:p w14:paraId="6D6F0950"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 xml:space="preserve">Vid </w:t>
            </w:r>
            <w:proofErr w:type="spellStart"/>
            <w:r w:rsidRPr="00C7430F">
              <w:rPr>
                <w:rFonts w:ascii="Arial" w:hAnsi="Arial" w:cs="Arial"/>
                <w:sz w:val="22"/>
                <w:szCs w:val="22"/>
              </w:rPr>
              <w:t>Drašček</w:t>
            </w:r>
            <w:proofErr w:type="spellEnd"/>
          </w:p>
        </w:tc>
        <w:tc>
          <w:tcPr>
            <w:tcW w:w="1560" w:type="dxa"/>
          </w:tcPr>
          <w:p w14:paraId="57C528DD"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 xml:space="preserve">Lista Daniela Cukjatija </w:t>
            </w:r>
          </w:p>
        </w:tc>
      </w:tr>
      <w:tr w:rsidR="00AB15EB" w:rsidRPr="00AB15EB" w14:paraId="6A71A4AC" w14:textId="77777777" w:rsidTr="00876151">
        <w:tc>
          <w:tcPr>
            <w:tcW w:w="550" w:type="dxa"/>
          </w:tcPr>
          <w:p w14:paraId="1F1F8F55" w14:textId="19011F2D" w:rsidR="0024496D" w:rsidRPr="00C7430F" w:rsidRDefault="005C4C61" w:rsidP="00C160A7">
            <w:pPr>
              <w:pStyle w:val="Telobesedila-zamik"/>
              <w:tabs>
                <w:tab w:val="left" w:pos="9356"/>
              </w:tabs>
              <w:ind w:left="0" w:right="-99"/>
              <w:rPr>
                <w:rFonts w:ascii="Arial" w:hAnsi="Arial" w:cs="Arial"/>
                <w:sz w:val="22"/>
                <w:szCs w:val="22"/>
              </w:rPr>
            </w:pPr>
            <w:r w:rsidRPr="00C7430F">
              <w:rPr>
                <w:rFonts w:ascii="Arial" w:hAnsi="Arial" w:cs="Arial"/>
                <w:sz w:val="22"/>
                <w:szCs w:val="22"/>
              </w:rPr>
              <w:t>19</w:t>
            </w:r>
            <w:r w:rsidR="0024496D" w:rsidRPr="00C7430F">
              <w:rPr>
                <w:rFonts w:ascii="Arial" w:hAnsi="Arial" w:cs="Arial"/>
                <w:sz w:val="22"/>
                <w:szCs w:val="22"/>
              </w:rPr>
              <w:t>.</w:t>
            </w:r>
          </w:p>
        </w:tc>
        <w:tc>
          <w:tcPr>
            <w:tcW w:w="2280" w:type="dxa"/>
          </w:tcPr>
          <w:p w14:paraId="18CA7231" w14:textId="77777777" w:rsidR="0024496D" w:rsidRPr="00C7430F" w:rsidRDefault="0024496D" w:rsidP="00C160A7">
            <w:pPr>
              <w:pStyle w:val="Telobesedila-zamik"/>
              <w:tabs>
                <w:tab w:val="left" w:pos="9356"/>
              </w:tabs>
              <w:ind w:left="0" w:right="-56"/>
              <w:rPr>
                <w:rFonts w:ascii="Arial" w:hAnsi="Arial" w:cs="Arial"/>
                <w:sz w:val="22"/>
                <w:szCs w:val="22"/>
              </w:rPr>
            </w:pPr>
            <w:r w:rsidRPr="00C7430F">
              <w:rPr>
                <w:rFonts w:ascii="Arial" w:hAnsi="Arial" w:cs="Arial"/>
                <w:sz w:val="22"/>
                <w:szCs w:val="22"/>
              </w:rPr>
              <w:t>Boštjan Erčulj</w:t>
            </w:r>
          </w:p>
        </w:tc>
        <w:tc>
          <w:tcPr>
            <w:tcW w:w="1560" w:type="dxa"/>
          </w:tcPr>
          <w:p w14:paraId="298B9220" w14:textId="77777777" w:rsidR="0024496D" w:rsidRPr="00C7430F" w:rsidRDefault="0024496D" w:rsidP="00C160A7">
            <w:pPr>
              <w:pStyle w:val="Telobesedila-zamik"/>
              <w:tabs>
                <w:tab w:val="left" w:pos="9356"/>
              </w:tabs>
              <w:ind w:left="0" w:right="-89"/>
              <w:rPr>
                <w:rFonts w:ascii="Arial" w:hAnsi="Arial" w:cs="Arial"/>
                <w:sz w:val="22"/>
                <w:szCs w:val="22"/>
              </w:rPr>
            </w:pPr>
            <w:r w:rsidRPr="00C7430F">
              <w:rPr>
                <w:rFonts w:ascii="Arial" w:hAnsi="Arial" w:cs="Arial"/>
                <w:sz w:val="22"/>
                <w:szCs w:val="22"/>
              </w:rPr>
              <w:t xml:space="preserve">Lista Daniela Cukjatija </w:t>
            </w:r>
          </w:p>
        </w:tc>
      </w:tr>
      <w:tr w:rsidR="00AB15EB" w:rsidRPr="00AB15EB" w14:paraId="6AA1D00A" w14:textId="77777777" w:rsidTr="00876151">
        <w:tc>
          <w:tcPr>
            <w:tcW w:w="550" w:type="dxa"/>
          </w:tcPr>
          <w:p w14:paraId="04B922D1" w14:textId="5E8F2A94" w:rsidR="0087357A" w:rsidRPr="00C7430F" w:rsidRDefault="005C4C61" w:rsidP="0087357A">
            <w:pPr>
              <w:pStyle w:val="Telobesedila-zamik"/>
              <w:tabs>
                <w:tab w:val="left" w:pos="9356"/>
              </w:tabs>
              <w:ind w:left="0" w:right="-99"/>
              <w:rPr>
                <w:rFonts w:ascii="Arial" w:hAnsi="Arial" w:cs="Arial"/>
                <w:sz w:val="22"/>
                <w:szCs w:val="22"/>
              </w:rPr>
            </w:pPr>
            <w:r w:rsidRPr="00C7430F">
              <w:rPr>
                <w:rFonts w:ascii="Arial" w:hAnsi="Arial" w:cs="Arial"/>
                <w:sz w:val="22"/>
                <w:szCs w:val="22"/>
              </w:rPr>
              <w:t>20.</w:t>
            </w:r>
          </w:p>
        </w:tc>
        <w:tc>
          <w:tcPr>
            <w:tcW w:w="2280" w:type="dxa"/>
          </w:tcPr>
          <w:p w14:paraId="4D795DD4" w14:textId="697334B7" w:rsidR="0087357A" w:rsidRPr="00C7430F" w:rsidRDefault="0087357A" w:rsidP="0087357A">
            <w:pPr>
              <w:pStyle w:val="Telobesedila-zamik"/>
              <w:tabs>
                <w:tab w:val="left" w:pos="9356"/>
              </w:tabs>
              <w:ind w:left="0" w:right="-56"/>
              <w:rPr>
                <w:rFonts w:ascii="Arial" w:hAnsi="Arial" w:cs="Arial"/>
                <w:sz w:val="22"/>
                <w:szCs w:val="22"/>
              </w:rPr>
            </w:pPr>
            <w:r w:rsidRPr="00C7430F">
              <w:rPr>
                <w:rFonts w:ascii="Arial" w:hAnsi="Arial" w:cs="Arial"/>
                <w:sz w:val="22"/>
                <w:szCs w:val="22"/>
              </w:rPr>
              <w:t>Ana Skledar</w:t>
            </w:r>
          </w:p>
        </w:tc>
        <w:tc>
          <w:tcPr>
            <w:tcW w:w="1560" w:type="dxa"/>
          </w:tcPr>
          <w:p w14:paraId="441166CE" w14:textId="03BA32F1" w:rsidR="0087357A" w:rsidRPr="00C7430F" w:rsidRDefault="0087357A" w:rsidP="0087357A">
            <w:pPr>
              <w:pStyle w:val="Telobesedila-zamik"/>
              <w:tabs>
                <w:tab w:val="left" w:pos="9356"/>
              </w:tabs>
              <w:ind w:left="0" w:right="-89"/>
              <w:rPr>
                <w:rFonts w:ascii="Arial" w:hAnsi="Arial" w:cs="Arial"/>
                <w:sz w:val="22"/>
                <w:szCs w:val="22"/>
              </w:rPr>
            </w:pPr>
            <w:r w:rsidRPr="00C7430F">
              <w:rPr>
                <w:rFonts w:ascii="Arial" w:hAnsi="Arial" w:cs="Arial"/>
                <w:sz w:val="22"/>
                <w:szCs w:val="22"/>
              </w:rPr>
              <w:t xml:space="preserve">NSi – Nova Slovenija </w:t>
            </w:r>
          </w:p>
        </w:tc>
      </w:tr>
      <w:tr w:rsidR="00AB15EB" w:rsidRPr="00AB15EB" w14:paraId="5CA44AB7" w14:textId="77777777" w:rsidTr="00876151">
        <w:tc>
          <w:tcPr>
            <w:tcW w:w="550" w:type="dxa"/>
          </w:tcPr>
          <w:p w14:paraId="24C74C87" w14:textId="77777777" w:rsidR="0087357A" w:rsidRPr="00C7430F" w:rsidRDefault="0087357A" w:rsidP="0087357A">
            <w:pPr>
              <w:pStyle w:val="Telobesedila-zamik"/>
              <w:tabs>
                <w:tab w:val="left" w:pos="9356"/>
              </w:tabs>
              <w:ind w:left="0" w:right="-99"/>
              <w:rPr>
                <w:rFonts w:ascii="Arial" w:hAnsi="Arial" w:cs="Arial"/>
                <w:sz w:val="22"/>
                <w:szCs w:val="22"/>
              </w:rPr>
            </w:pPr>
            <w:r w:rsidRPr="00C7430F">
              <w:rPr>
                <w:rFonts w:ascii="Arial" w:hAnsi="Arial" w:cs="Arial"/>
                <w:sz w:val="22"/>
                <w:szCs w:val="22"/>
              </w:rPr>
              <w:t>21.</w:t>
            </w:r>
          </w:p>
        </w:tc>
        <w:tc>
          <w:tcPr>
            <w:tcW w:w="2280" w:type="dxa"/>
          </w:tcPr>
          <w:p w14:paraId="0CCF9C0E" w14:textId="77777777" w:rsidR="0087357A" w:rsidRPr="00C7430F" w:rsidRDefault="0087357A" w:rsidP="0087357A">
            <w:pPr>
              <w:pStyle w:val="Telobesedila-zamik"/>
              <w:tabs>
                <w:tab w:val="left" w:pos="9356"/>
              </w:tabs>
              <w:ind w:left="0" w:right="-56"/>
              <w:rPr>
                <w:rFonts w:ascii="Arial" w:hAnsi="Arial" w:cs="Arial"/>
                <w:sz w:val="22"/>
                <w:szCs w:val="22"/>
              </w:rPr>
            </w:pPr>
            <w:r w:rsidRPr="00C7430F">
              <w:rPr>
                <w:rFonts w:ascii="Arial" w:hAnsi="Arial" w:cs="Arial"/>
                <w:sz w:val="22"/>
                <w:szCs w:val="22"/>
              </w:rPr>
              <w:t>Doman Blagojević</w:t>
            </w:r>
          </w:p>
        </w:tc>
        <w:tc>
          <w:tcPr>
            <w:tcW w:w="1560" w:type="dxa"/>
          </w:tcPr>
          <w:p w14:paraId="13A283BB" w14:textId="77777777" w:rsidR="0087357A" w:rsidRPr="00C7430F" w:rsidRDefault="0087357A" w:rsidP="0087357A">
            <w:pPr>
              <w:pStyle w:val="Telobesedila-zamik"/>
              <w:tabs>
                <w:tab w:val="left" w:pos="9356"/>
              </w:tabs>
              <w:ind w:left="0" w:right="-89"/>
              <w:rPr>
                <w:rFonts w:ascii="Arial" w:hAnsi="Arial" w:cs="Arial"/>
                <w:sz w:val="22"/>
                <w:szCs w:val="22"/>
              </w:rPr>
            </w:pPr>
            <w:r w:rsidRPr="00C7430F">
              <w:rPr>
                <w:rFonts w:ascii="Arial" w:hAnsi="Arial" w:cs="Arial"/>
                <w:sz w:val="22"/>
                <w:szCs w:val="22"/>
              </w:rPr>
              <w:t>Zeleni Slovenije</w:t>
            </w:r>
          </w:p>
        </w:tc>
      </w:tr>
      <w:tr w:rsidR="00AB15EB" w:rsidRPr="00AB15EB" w14:paraId="00B44362" w14:textId="77777777" w:rsidTr="00876151">
        <w:tc>
          <w:tcPr>
            <w:tcW w:w="550" w:type="dxa"/>
          </w:tcPr>
          <w:p w14:paraId="25D327A6" w14:textId="77777777" w:rsidR="0087357A" w:rsidRPr="00C7430F" w:rsidRDefault="0087357A" w:rsidP="0087357A">
            <w:pPr>
              <w:pStyle w:val="Telobesedila-zamik"/>
              <w:tabs>
                <w:tab w:val="left" w:pos="9356"/>
              </w:tabs>
              <w:ind w:left="0" w:right="-99"/>
              <w:rPr>
                <w:rFonts w:ascii="Arial" w:hAnsi="Arial" w:cs="Arial"/>
                <w:sz w:val="22"/>
                <w:szCs w:val="22"/>
              </w:rPr>
            </w:pPr>
            <w:r w:rsidRPr="00C7430F">
              <w:rPr>
                <w:rFonts w:ascii="Arial" w:hAnsi="Arial" w:cs="Arial"/>
                <w:sz w:val="22"/>
                <w:szCs w:val="22"/>
              </w:rPr>
              <w:t>22.</w:t>
            </w:r>
          </w:p>
        </w:tc>
        <w:tc>
          <w:tcPr>
            <w:tcW w:w="2280" w:type="dxa"/>
          </w:tcPr>
          <w:p w14:paraId="30A4C4A0" w14:textId="77777777" w:rsidR="0087357A" w:rsidRPr="00C7430F" w:rsidRDefault="0087357A" w:rsidP="0087357A">
            <w:pPr>
              <w:pStyle w:val="Telobesedila-zamik"/>
              <w:tabs>
                <w:tab w:val="left" w:pos="9356"/>
              </w:tabs>
              <w:ind w:left="0" w:right="-56"/>
              <w:rPr>
                <w:rFonts w:ascii="Arial" w:hAnsi="Arial" w:cs="Arial"/>
                <w:sz w:val="22"/>
                <w:szCs w:val="22"/>
              </w:rPr>
            </w:pPr>
            <w:r w:rsidRPr="00C7430F">
              <w:rPr>
                <w:rFonts w:ascii="Arial" w:hAnsi="Arial" w:cs="Arial"/>
                <w:sz w:val="22"/>
                <w:szCs w:val="22"/>
              </w:rPr>
              <w:t>Tomaž Gorišek</w:t>
            </w:r>
          </w:p>
        </w:tc>
        <w:tc>
          <w:tcPr>
            <w:tcW w:w="1560" w:type="dxa"/>
          </w:tcPr>
          <w:p w14:paraId="3C18063E" w14:textId="77777777" w:rsidR="0087357A" w:rsidRPr="00C7430F" w:rsidRDefault="0087357A" w:rsidP="0087357A">
            <w:pPr>
              <w:pStyle w:val="Telobesedila-zamik"/>
              <w:tabs>
                <w:tab w:val="left" w:pos="9356"/>
              </w:tabs>
              <w:ind w:left="0" w:right="-89"/>
              <w:rPr>
                <w:rFonts w:ascii="Arial" w:hAnsi="Arial" w:cs="Arial"/>
                <w:sz w:val="22"/>
                <w:szCs w:val="22"/>
              </w:rPr>
            </w:pPr>
            <w:r w:rsidRPr="00C7430F">
              <w:rPr>
                <w:rFonts w:ascii="Arial" w:hAnsi="Arial" w:cs="Arial"/>
                <w:sz w:val="22"/>
                <w:szCs w:val="22"/>
              </w:rPr>
              <w:t>Lista za razvoj podeželja</w:t>
            </w:r>
          </w:p>
        </w:tc>
      </w:tr>
    </w:tbl>
    <w:p w14:paraId="1E89A553" w14:textId="77777777" w:rsidR="0024496D" w:rsidRPr="00AB15EB" w:rsidRDefault="0024496D" w:rsidP="0024496D">
      <w:pPr>
        <w:rPr>
          <w:rFonts w:cs="Arial"/>
          <w:b/>
          <w:i/>
        </w:rPr>
      </w:pPr>
    </w:p>
    <w:p w14:paraId="219826C4" w14:textId="77777777" w:rsidR="0024496D" w:rsidRPr="00AB15EB" w:rsidRDefault="0024496D" w:rsidP="0024496D">
      <w:pPr>
        <w:rPr>
          <w:rFonts w:cs="Arial"/>
          <w:b/>
          <w:i/>
        </w:rPr>
      </w:pPr>
      <w:r w:rsidRPr="00AB15EB">
        <w:rPr>
          <w:rFonts w:cs="Arial"/>
          <w:b/>
          <w:i/>
        </w:rPr>
        <w:t xml:space="preserve">Odsotni člani Občinskega sveta: </w:t>
      </w:r>
    </w:p>
    <w:tbl>
      <w:tblPr>
        <w:tblStyle w:val="Tabelamrea"/>
        <w:tblW w:w="0" w:type="auto"/>
        <w:tblLook w:val="04A0" w:firstRow="1" w:lastRow="0" w:firstColumn="1" w:lastColumn="0" w:noHBand="0" w:noVBand="1"/>
      </w:tblPr>
      <w:tblGrid>
        <w:gridCol w:w="550"/>
        <w:gridCol w:w="1997"/>
        <w:gridCol w:w="1843"/>
      </w:tblGrid>
      <w:tr w:rsidR="00AB15EB" w:rsidRPr="00AB15EB" w14:paraId="38B90B7F" w14:textId="77777777" w:rsidTr="00C160A7">
        <w:trPr>
          <w:trHeight w:val="70"/>
        </w:trPr>
        <w:tc>
          <w:tcPr>
            <w:tcW w:w="550" w:type="dxa"/>
          </w:tcPr>
          <w:p w14:paraId="6513E25D" w14:textId="77777777" w:rsidR="00AB15EB" w:rsidRPr="00AB15EB" w:rsidRDefault="00AB15EB" w:rsidP="00AB15EB">
            <w:pPr>
              <w:ind w:right="-181"/>
              <w:rPr>
                <w:rFonts w:cs="Arial"/>
                <w:bCs/>
                <w:iCs/>
              </w:rPr>
            </w:pPr>
            <w:r w:rsidRPr="00AB15EB">
              <w:rPr>
                <w:rFonts w:cs="Arial"/>
              </w:rPr>
              <w:t>23.</w:t>
            </w:r>
          </w:p>
        </w:tc>
        <w:tc>
          <w:tcPr>
            <w:tcW w:w="1997" w:type="dxa"/>
          </w:tcPr>
          <w:p w14:paraId="46DFF1F9" w14:textId="37E6B12B" w:rsidR="00AB15EB" w:rsidRPr="00AB15EB" w:rsidRDefault="00AB15EB" w:rsidP="00AB15EB">
            <w:pPr>
              <w:rPr>
                <w:rFonts w:cs="Arial"/>
              </w:rPr>
            </w:pPr>
            <w:r w:rsidRPr="00AB15EB">
              <w:rPr>
                <w:rFonts w:cs="Arial"/>
                <w:szCs w:val="22"/>
              </w:rPr>
              <w:t>dr. Benjamin Leskovec</w:t>
            </w:r>
          </w:p>
        </w:tc>
        <w:tc>
          <w:tcPr>
            <w:tcW w:w="1843" w:type="dxa"/>
          </w:tcPr>
          <w:p w14:paraId="1852BA12" w14:textId="28279DEF" w:rsidR="00AB15EB" w:rsidRPr="00AB15EB" w:rsidRDefault="00AB15EB" w:rsidP="00AB15EB">
            <w:pPr>
              <w:ind w:right="-111"/>
              <w:rPr>
                <w:rFonts w:cs="Arial"/>
              </w:rPr>
            </w:pPr>
            <w:r w:rsidRPr="00AB15EB">
              <w:rPr>
                <w:rFonts w:cs="Arial"/>
                <w:szCs w:val="22"/>
              </w:rPr>
              <w:t>1890</w:t>
            </w:r>
          </w:p>
        </w:tc>
      </w:tr>
      <w:tr w:rsidR="00AB15EB" w:rsidRPr="00AB15EB" w14:paraId="78FB21E6" w14:textId="77777777" w:rsidTr="00C160A7">
        <w:trPr>
          <w:trHeight w:val="70"/>
        </w:trPr>
        <w:tc>
          <w:tcPr>
            <w:tcW w:w="550" w:type="dxa"/>
          </w:tcPr>
          <w:p w14:paraId="2DFAE180" w14:textId="77777777" w:rsidR="00AB15EB" w:rsidRPr="00AB15EB" w:rsidRDefault="00AB15EB" w:rsidP="00AB15EB">
            <w:pPr>
              <w:ind w:right="-181"/>
              <w:rPr>
                <w:rFonts w:cs="Arial"/>
              </w:rPr>
            </w:pPr>
            <w:r w:rsidRPr="00AB15EB">
              <w:rPr>
                <w:rFonts w:cs="Arial"/>
              </w:rPr>
              <w:t>24.</w:t>
            </w:r>
          </w:p>
        </w:tc>
        <w:tc>
          <w:tcPr>
            <w:tcW w:w="1997" w:type="dxa"/>
          </w:tcPr>
          <w:p w14:paraId="0CA9C797" w14:textId="781F471F" w:rsidR="00AB15EB" w:rsidRPr="00AB15EB" w:rsidRDefault="00AB15EB" w:rsidP="00AB15EB">
            <w:pPr>
              <w:rPr>
                <w:rFonts w:cs="Arial"/>
              </w:rPr>
            </w:pPr>
            <w:r w:rsidRPr="00AB15EB">
              <w:rPr>
                <w:rFonts w:cs="Arial"/>
              </w:rPr>
              <w:t>Mateja Majcen</w:t>
            </w:r>
          </w:p>
        </w:tc>
        <w:tc>
          <w:tcPr>
            <w:tcW w:w="1843" w:type="dxa"/>
          </w:tcPr>
          <w:p w14:paraId="685AA865" w14:textId="62F879AE" w:rsidR="00AB15EB" w:rsidRPr="00AB15EB" w:rsidRDefault="00AB15EB" w:rsidP="00AB15EB">
            <w:pPr>
              <w:ind w:right="-111"/>
              <w:rPr>
                <w:rFonts w:cs="Arial"/>
              </w:rPr>
            </w:pPr>
            <w:r w:rsidRPr="00AB15EB">
              <w:rPr>
                <w:rFonts w:cs="Arial"/>
              </w:rPr>
              <w:t>Lista Daniela Cukjatija</w:t>
            </w:r>
          </w:p>
        </w:tc>
      </w:tr>
    </w:tbl>
    <w:p w14:paraId="55507462" w14:textId="77777777" w:rsidR="0024496D" w:rsidRDefault="0024496D" w:rsidP="0024496D">
      <w:pPr>
        <w:rPr>
          <w:rFonts w:cs="Arial"/>
          <w:b/>
          <w:i/>
          <w:color w:val="FF0000"/>
        </w:rPr>
      </w:pPr>
    </w:p>
    <w:p w14:paraId="5D0AB9DE" w14:textId="77777777" w:rsidR="00C7430F" w:rsidRPr="00C34371" w:rsidRDefault="00C7430F" w:rsidP="0024496D">
      <w:pPr>
        <w:rPr>
          <w:rFonts w:cs="Arial"/>
          <w:b/>
          <w:i/>
          <w:color w:val="FF0000"/>
        </w:rPr>
      </w:pPr>
    </w:p>
    <w:p w14:paraId="0A8DA8F3" w14:textId="77777777" w:rsidR="0024496D" w:rsidRPr="00910188" w:rsidRDefault="0024496D" w:rsidP="0024496D">
      <w:pPr>
        <w:rPr>
          <w:rFonts w:cs="Arial"/>
          <w:b/>
          <w:i/>
        </w:rPr>
      </w:pPr>
      <w:r w:rsidRPr="00910188">
        <w:rPr>
          <w:rFonts w:cs="Arial"/>
          <w:b/>
          <w:i/>
        </w:rPr>
        <w:t>Predstavniki Občinske uprave:</w:t>
      </w:r>
    </w:p>
    <w:p w14:paraId="7DAB1BEE" w14:textId="77777777" w:rsidR="00A4326E" w:rsidRPr="00910188" w:rsidRDefault="00A4326E" w:rsidP="0024496D">
      <w:pPr>
        <w:rPr>
          <w:rFonts w:cs="Arial"/>
          <w:b/>
          <w:i/>
        </w:rPr>
      </w:pPr>
    </w:p>
    <w:p w14:paraId="7797217B" w14:textId="77777777" w:rsidR="0024496D" w:rsidRPr="00A4326E" w:rsidRDefault="0024496D" w:rsidP="0024496D">
      <w:pPr>
        <w:pStyle w:val="Odstavekseznama"/>
        <w:numPr>
          <w:ilvl w:val="0"/>
          <w:numId w:val="1"/>
        </w:numPr>
        <w:rPr>
          <w:rFonts w:ascii="Arial" w:hAnsi="Arial" w:cs="Arial"/>
          <w:sz w:val="22"/>
          <w:szCs w:val="22"/>
        </w:rPr>
      </w:pPr>
      <w:r w:rsidRPr="00A4326E">
        <w:rPr>
          <w:rFonts w:ascii="Arial" w:hAnsi="Arial" w:cs="Arial"/>
          <w:sz w:val="22"/>
          <w:szCs w:val="22"/>
        </w:rPr>
        <w:t>Boštjan Koprivec, direktor Občinske uprave Občine Vrhnika</w:t>
      </w:r>
    </w:p>
    <w:p w14:paraId="34B21AB8" w14:textId="77777777" w:rsidR="0024496D" w:rsidRPr="00A4326E" w:rsidRDefault="0024496D" w:rsidP="0024496D">
      <w:pPr>
        <w:pStyle w:val="Odstavekseznama"/>
        <w:numPr>
          <w:ilvl w:val="0"/>
          <w:numId w:val="1"/>
        </w:numPr>
        <w:rPr>
          <w:rFonts w:ascii="Arial" w:hAnsi="Arial" w:cs="Arial"/>
          <w:sz w:val="22"/>
          <w:szCs w:val="22"/>
        </w:rPr>
      </w:pPr>
      <w:r w:rsidRPr="00A4326E">
        <w:rPr>
          <w:rFonts w:ascii="Arial" w:hAnsi="Arial" w:cs="Arial"/>
          <w:sz w:val="22"/>
          <w:szCs w:val="22"/>
        </w:rPr>
        <w:t>mag. Matej Černetič, vodja Oddelka za družbene dejavnosti in gospodarstvo</w:t>
      </w:r>
    </w:p>
    <w:p w14:paraId="2FB7C4C2" w14:textId="77777777" w:rsidR="0024496D" w:rsidRPr="00A4326E" w:rsidRDefault="0024496D" w:rsidP="0024496D">
      <w:pPr>
        <w:pStyle w:val="Odstavekseznama"/>
        <w:numPr>
          <w:ilvl w:val="0"/>
          <w:numId w:val="1"/>
        </w:numPr>
        <w:rPr>
          <w:rFonts w:ascii="Arial" w:hAnsi="Arial" w:cs="Arial"/>
          <w:sz w:val="22"/>
          <w:szCs w:val="22"/>
        </w:rPr>
      </w:pPr>
      <w:r w:rsidRPr="00A4326E">
        <w:rPr>
          <w:rFonts w:ascii="Arial" w:hAnsi="Arial" w:cs="Arial"/>
          <w:sz w:val="22"/>
          <w:szCs w:val="22"/>
        </w:rPr>
        <w:t>Bernard Kogovšek, vodja Oddelka za prostor</w:t>
      </w:r>
    </w:p>
    <w:p w14:paraId="425988C7" w14:textId="22C0AE41" w:rsidR="00A4326E" w:rsidRPr="00A4326E" w:rsidRDefault="00A4326E" w:rsidP="00A4326E">
      <w:pPr>
        <w:pStyle w:val="Odstavekseznama"/>
        <w:numPr>
          <w:ilvl w:val="0"/>
          <w:numId w:val="1"/>
        </w:numPr>
        <w:rPr>
          <w:rFonts w:ascii="Arial" w:hAnsi="Arial" w:cs="Arial"/>
          <w:sz w:val="22"/>
          <w:szCs w:val="22"/>
        </w:rPr>
      </w:pPr>
      <w:r w:rsidRPr="00A4326E">
        <w:rPr>
          <w:rFonts w:ascii="Arial" w:hAnsi="Arial" w:cs="Arial"/>
          <w:sz w:val="22"/>
          <w:szCs w:val="22"/>
        </w:rPr>
        <w:t>Janez Jelovšek, vodja Oddelka za okolje in komunalo</w:t>
      </w:r>
    </w:p>
    <w:p w14:paraId="38041DFE" w14:textId="77777777" w:rsidR="0024496D" w:rsidRPr="00A4326E" w:rsidRDefault="0024496D" w:rsidP="0024496D">
      <w:pPr>
        <w:pStyle w:val="Odstavekseznama"/>
        <w:numPr>
          <w:ilvl w:val="0"/>
          <w:numId w:val="1"/>
        </w:numPr>
        <w:rPr>
          <w:rFonts w:ascii="Arial" w:hAnsi="Arial" w:cs="Arial"/>
          <w:sz w:val="22"/>
          <w:szCs w:val="22"/>
        </w:rPr>
      </w:pPr>
      <w:r w:rsidRPr="00A4326E">
        <w:rPr>
          <w:rFonts w:ascii="Arial" w:hAnsi="Arial" w:cs="Arial"/>
          <w:sz w:val="22"/>
          <w:szCs w:val="22"/>
        </w:rPr>
        <w:t xml:space="preserve">Jure Jakopič, zunanji sodelavec – informatik </w:t>
      </w:r>
    </w:p>
    <w:p w14:paraId="33D5E6DD" w14:textId="77777777" w:rsidR="0024496D" w:rsidRPr="00A4326E" w:rsidRDefault="0024496D" w:rsidP="0024496D">
      <w:pPr>
        <w:tabs>
          <w:tab w:val="left" w:pos="9356"/>
        </w:tabs>
        <w:ind w:right="624"/>
        <w:rPr>
          <w:rFonts w:cs="Arial"/>
        </w:rPr>
      </w:pPr>
    </w:p>
    <w:p w14:paraId="30066EE6" w14:textId="77777777" w:rsidR="0024496D" w:rsidRPr="00A4326E" w:rsidRDefault="0024496D" w:rsidP="0024496D">
      <w:pPr>
        <w:tabs>
          <w:tab w:val="left" w:pos="9356"/>
        </w:tabs>
        <w:ind w:right="624"/>
        <w:rPr>
          <w:rFonts w:cs="Arial"/>
        </w:rPr>
      </w:pPr>
    </w:p>
    <w:p w14:paraId="01D93364" w14:textId="77777777" w:rsidR="0024496D" w:rsidRPr="00A4326E" w:rsidRDefault="0024496D" w:rsidP="0024496D">
      <w:pPr>
        <w:tabs>
          <w:tab w:val="left" w:pos="9356"/>
        </w:tabs>
        <w:ind w:right="624"/>
        <w:rPr>
          <w:rFonts w:cs="Arial"/>
        </w:rPr>
      </w:pPr>
    </w:p>
    <w:p w14:paraId="049541E6" w14:textId="77777777" w:rsidR="0024496D" w:rsidRPr="00C34371" w:rsidRDefault="0024496D" w:rsidP="0024496D">
      <w:pPr>
        <w:rPr>
          <w:rFonts w:cs="Arial"/>
          <w:b/>
          <w:i/>
          <w:color w:val="FF0000"/>
        </w:rPr>
        <w:sectPr w:rsidR="0024496D" w:rsidRPr="00C34371" w:rsidSect="0024496D">
          <w:type w:val="continuous"/>
          <w:pgSz w:w="11906" w:h="16838"/>
          <w:pgMar w:top="1417" w:right="1106" w:bottom="1417" w:left="1417" w:header="708" w:footer="708" w:gutter="0"/>
          <w:cols w:num="2" w:space="259"/>
          <w:docGrid w:linePitch="360"/>
        </w:sectPr>
      </w:pPr>
    </w:p>
    <w:p w14:paraId="3F42B811" w14:textId="77777777" w:rsidR="0024496D" w:rsidRPr="00B82926" w:rsidRDefault="0024496D" w:rsidP="00131C87">
      <w:pPr>
        <w:rPr>
          <w:rFonts w:cs="Arial"/>
          <w:b/>
          <w:i/>
        </w:rPr>
      </w:pPr>
      <w:r w:rsidRPr="00B82926">
        <w:rPr>
          <w:rFonts w:cs="Arial"/>
          <w:b/>
          <w:i/>
        </w:rPr>
        <w:lastRenderedPageBreak/>
        <w:t>Ostali prisotni:</w:t>
      </w:r>
    </w:p>
    <w:p w14:paraId="30BEE151" w14:textId="77777777" w:rsidR="00185F09" w:rsidRPr="00B12BB5" w:rsidRDefault="00185F09" w:rsidP="00131C87">
      <w:pPr>
        <w:rPr>
          <w:rFonts w:cs="Arial"/>
          <w:b/>
          <w:i/>
          <w:color w:val="ED0000"/>
          <w:szCs w:val="22"/>
        </w:rPr>
      </w:pPr>
    </w:p>
    <w:p w14:paraId="79E76D75" w14:textId="3B1689AA" w:rsidR="00185F09" w:rsidRPr="00FC2438" w:rsidRDefault="00185F09" w:rsidP="00185F09">
      <w:pPr>
        <w:pStyle w:val="Odstavekseznama"/>
        <w:numPr>
          <w:ilvl w:val="0"/>
          <w:numId w:val="14"/>
        </w:numPr>
        <w:tabs>
          <w:tab w:val="left" w:pos="426"/>
        </w:tabs>
        <w:jc w:val="both"/>
        <w:rPr>
          <w:rFonts w:ascii="Arial" w:hAnsi="Arial" w:cs="Arial"/>
          <w:sz w:val="22"/>
          <w:szCs w:val="22"/>
        </w:rPr>
      </w:pPr>
      <w:r w:rsidRPr="00FC2438">
        <w:rPr>
          <w:rFonts w:ascii="Arial" w:hAnsi="Arial" w:cs="Arial"/>
          <w:sz w:val="22"/>
          <w:szCs w:val="22"/>
        </w:rPr>
        <w:t xml:space="preserve">Uroš Jereb, Delavnica d. o. o. </w:t>
      </w:r>
    </w:p>
    <w:p w14:paraId="3E5F19EA" w14:textId="183CDC2C" w:rsidR="00185F09" w:rsidRPr="00FC2438" w:rsidRDefault="00185F09" w:rsidP="00CE31DE">
      <w:pPr>
        <w:pStyle w:val="Odstavekseznama"/>
        <w:numPr>
          <w:ilvl w:val="0"/>
          <w:numId w:val="14"/>
        </w:numPr>
        <w:tabs>
          <w:tab w:val="left" w:pos="426"/>
        </w:tabs>
        <w:jc w:val="both"/>
        <w:rPr>
          <w:rFonts w:ascii="Arial" w:hAnsi="Arial" w:cs="Arial"/>
          <w:sz w:val="22"/>
          <w:szCs w:val="22"/>
        </w:rPr>
      </w:pPr>
      <w:r w:rsidRPr="00FC2438">
        <w:rPr>
          <w:rFonts w:ascii="Arial" w:hAnsi="Arial" w:cs="Arial"/>
          <w:sz w:val="22"/>
          <w:szCs w:val="22"/>
        </w:rPr>
        <w:t xml:space="preserve">Maj </w:t>
      </w:r>
      <w:proofErr w:type="spellStart"/>
      <w:r w:rsidRPr="00FC2438">
        <w:rPr>
          <w:rFonts w:ascii="Arial" w:hAnsi="Arial" w:cs="Arial"/>
          <w:sz w:val="22"/>
          <w:szCs w:val="22"/>
        </w:rPr>
        <w:t>Juvanec</w:t>
      </w:r>
      <w:proofErr w:type="spellEnd"/>
      <w:r w:rsidRPr="00FC2438">
        <w:rPr>
          <w:rFonts w:ascii="Arial" w:hAnsi="Arial" w:cs="Arial"/>
          <w:sz w:val="22"/>
          <w:szCs w:val="22"/>
        </w:rPr>
        <w:t>, Delavnica d. o. o.</w:t>
      </w:r>
    </w:p>
    <w:p w14:paraId="6CDB803A" w14:textId="7FA81F18" w:rsidR="00185F09" w:rsidRPr="00FC2438" w:rsidRDefault="00185F09" w:rsidP="00CE31DE">
      <w:pPr>
        <w:pStyle w:val="Odstavekseznama"/>
        <w:numPr>
          <w:ilvl w:val="0"/>
          <w:numId w:val="14"/>
        </w:numPr>
        <w:tabs>
          <w:tab w:val="left" w:pos="426"/>
        </w:tabs>
        <w:jc w:val="both"/>
        <w:rPr>
          <w:rFonts w:ascii="Arial" w:hAnsi="Arial" w:cs="Arial"/>
          <w:sz w:val="22"/>
          <w:szCs w:val="22"/>
        </w:rPr>
      </w:pPr>
      <w:r w:rsidRPr="00FC2438">
        <w:rPr>
          <w:rFonts w:ascii="Arial" w:hAnsi="Arial" w:cs="Arial"/>
          <w:sz w:val="22"/>
          <w:szCs w:val="22"/>
        </w:rPr>
        <w:t xml:space="preserve">Maria Zlobec, </w:t>
      </w:r>
      <w:proofErr w:type="spellStart"/>
      <w:r w:rsidRPr="00FC2438">
        <w:rPr>
          <w:rFonts w:ascii="Arial" w:hAnsi="Arial" w:cs="Arial"/>
          <w:sz w:val="22"/>
          <w:szCs w:val="22"/>
        </w:rPr>
        <w:t>City</w:t>
      </w:r>
      <w:proofErr w:type="spellEnd"/>
      <w:r w:rsidRPr="00FC2438">
        <w:rPr>
          <w:rFonts w:ascii="Arial" w:hAnsi="Arial" w:cs="Arial"/>
          <w:sz w:val="22"/>
          <w:szCs w:val="22"/>
        </w:rPr>
        <w:t xml:space="preserve"> Studio d. o. o.</w:t>
      </w:r>
    </w:p>
    <w:p w14:paraId="2DA3785F" w14:textId="40630BDE" w:rsidR="00185F09" w:rsidRPr="000272F0" w:rsidRDefault="00185F09" w:rsidP="00CE31DE">
      <w:pPr>
        <w:pStyle w:val="Odstavekseznama"/>
        <w:numPr>
          <w:ilvl w:val="0"/>
          <w:numId w:val="14"/>
        </w:numPr>
        <w:tabs>
          <w:tab w:val="left" w:pos="426"/>
        </w:tabs>
        <w:jc w:val="both"/>
        <w:rPr>
          <w:rFonts w:ascii="Arial" w:hAnsi="Arial" w:cs="Arial"/>
          <w:sz w:val="22"/>
          <w:szCs w:val="22"/>
        </w:rPr>
      </w:pPr>
      <w:r w:rsidRPr="000272F0">
        <w:rPr>
          <w:rFonts w:ascii="Arial" w:hAnsi="Arial" w:cs="Arial"/>
          <w:sz w:val="22"/>
          <w:szCs w:val="22"/>
        </w:rPr>
        <w:t>Aljaž Peklaj, LUZ d. o. o.</w:t>
      </w:r>
    </w:p>
    <w:p w14:paraId="734D9E8A" w14:textId="346F017E" w:rsidR="00185F09" w:rsidRPr="000272F0" w:rsidRDefault="00185F09" w:rsidP="00CE31DE">
      <w:pPr>
        <w:pStyle w:val="Odstavekseznama"/>
        <w:numPr>
          <w:ilvl w:val="0"/>
          <w:numId w:val="14"/>
        </w:numPr>
        <w:tabs>
          <w:tab w:val="left" w:pos="426"/>
        </w:tabs>
        <w:jc w:val="both"/>
        <w:rPr>
          <w:rFonts w:ascii="Arial" w:hAnsi="Arial" w:cs="Arial"/>
          <w:sz w:val="22"/>
          <w:szCs w:val="22"/>
        </w:rPr>
      </w:pPr>
      <w:r w:rsidRPr="000272F0">
        <w:rPr>
          <w:rFonts w:ascii="Arial" w:hAnsi="Arial" w:cs="Arial"/>
          <w:sz w:val="22"/>
          <w:szCs w:val="22"/>
        </w:rPr>
        <w:t>Miha Juvan, MM Ibis d. o. o.</w:t>
      </w:r>
    </w:p>
    <w:p w14:paraId="03C7FFA9" w14:textId="65366573" w:rsidR="00185F09" w:rsidRPr="001C793F" w:rsidRDefault="00185F09" w:rsidP="00CE31DE">
      <w:pPr>
        <w:pStyle w:val="Odstavekseznama"/>
        <w:numPr>
          <w:ilvl w:val="0"/>
          <w:numId w:val="14"/>
        </w:numPr>
        <w:tabs>
          <w:tab w:val="left" w:pos="426"/>
        </w:tabs>
        <w:jc w:val="both"/>
        <w:rPr>
          <w:rFonts w:ascii="Arial" w:hAnsi="Arial" w:cs="Arial"/>
          <w:sz w:val="22"/>
          <w:szCs w:val="22"/>
        </w:rPr>
      </w:pPr>
      <w:r w:rsidRPr="001C793F">
        <w:rPr>
          <w:rFonts w:ascii="Arial" w:hAnsi="Arial" w:cs="Arial"/>
          <w:sz w:val="22"/>
          <w:szCs w:val="22"/>
        </w:rPr>
        <w:t>Sara Šibenik Rebec, MIRED</w:t>
      </w:r>
    </w:p>
    <w:p w14:paraId="2AA79CAF" w14:textId="61B0B71A" w:rsidR="00185F09" w:rsidRPr="001C793F" w:rsidRDefault="00185F09" w:rsidP="00CE31DE">
      <w:pPr>
        <w:pStyle w:val="Odstavekseznama"/>
        <w:numPr>
          <w:ilvl w:val="0"/>
          <w:numId w:val="14"/>
        </w:numPr>
        <w:tabs>
          <w:tab w:val="left" w:pos="426"/>
        </w:tabs>
        <w:jc w:val="both"/>
        <w:rPr>
          <w:rFonts w:ascii="Arial" w:hAnsi="Arial" w:cs="Arial"/>
          <w:sz w:val="22"/>
          <w:szCs w:val="22"/>
        </w:rPr>
      </w:pPr>
      <w:r w:rsidRPr="001C793F">
        <w:rPr>
          <w:rFonts w:ascii="Arial" w:hAnsi="Arial" w:cs="Arial"/>
          <w:sz w:val="22"/>
          <w:szCs w:val="22"/>
        </w:rPr>
        <w:t>Marija Zakrajšek Martinjak, direktorica Zavoda Ivana Cankarja za kulturo, šport in turizem Vrhnik</w:t>
      </w:r>
      <w:r w:rsidR="00CE31DE" w:rsidRPr="001C793F">
        <w:rPr>
          <w:rFonts w:ascii="Arial" w:hAnsi="Arial" w:cs="Arial"/>
          <w:sz w:val="22"/>
          <w:szCs w:val="22"/>
        </w:rPr>
        <w:t>a</w:t>
      </w:r>
    </w:p>
    <w:p w14:paraId="7B32B871" w14:textId="470C39A6" w:rsidR="00185F09" w:rsidRPr="006511F9" w:rsidRDefault="00185F09" w:rsidP="00CE31DE">
      <w:pPr>
        <w:pStyle w:val="Odstavekseznama"/>
        <w:numPr>
          <w:ilvl w:val="0"/>
          <w:numId w:val="14"/>
        </w:numPr>
        <w:tabs>
          <w:tab w:val="left" w:pos="426"/>
        </w:tabs>
        <w:jc w:val="both"/>
        <w:rPr>
          <w:rFonts w:ascii="Arial" w:hAnsi="Arial" w:cs="Arial"/>
          <w:sz w:val="22"/>
          <w:szCs w:val="22"/>
        </w:rPr>
      </w:pPr>
      <w:r w:rsidRPr="006511F9">
        <w:rPr>
          <w:rFonts w:ascii="Arial" w:hAnsi="Arial" w:cs="Arial"/>
          <w:sz w:val="22"/>
          <w:szCs w:val="22"/>
        </w:rPr>
        <w:t xml:space="preserve">Peter Perše, urednik Našega časopisa </w:t>
      </w:r>
    </w:p>
    <w:p w14:paraId="1651A753" w14:textId="77777777" w:rsidR="009924FE" w:rsidRPr="006511F9" w:rsidRDefault="008C22B4" w:rsidP="009924FE">
      <w:pPr>
        <w:pStyle w:val="Odstavekseznama"/>
        <w:numPr>
          <w:ilvl w:val="0"/>
          <w:numId w:val="14"/>
        </w:numPr>
        <w:tabs>
          <w:tab w:val="left" w:pos="426"/>
        </w:tabs>
        <w:jc w:val="both"/>
        <w:rPr>
          <w:rFonts w:ascii="Arial" w:hAnsi="Arial" w:cs="Arial"/>
          <w:sz w:val="22"/>
          <w:szCs w:val="22"/>
        </w:rPr>
      </w:pPr>
      <w:r w:rsidRPr="006511F9">
        <w:rPr>
          <w:rFonts w:ascii="Arial" w:hAnsi="Arial" w:cs="Arial"/>
          <w:sz w:val="22"/>
          <w:szCs w:val="22"/>
        </w:rPr>
        <w:t>Gašper Tominc, novinar Našega časopisa</w:t>
      </w:r>
      <w:r w:rsidR="009924FE" w:rsidRPr="006511F9">
        <w:rPr>
          <w:rFonts w:cs="Arial"/>
          <w:szCs w:val="22"/>
        </w:rPr>
        <w:t xml:space="preserve"> </w:t>
      </w:r>
    </w:p>
    <w:p w14:paraId="79FC2C1D" w14:textId="46FA95CD" w:rsidR="009924FE" w:rsidRPr="006511F9" w:rsidRDefault="009924FE" w:rsidP="009924FE">
      <w:pPr>
        <w:pStyle w:val="Odstavekseznama"/>
        <w:numPr>
          <w:ilvl w:val="0"/>
          <w:numId w:val="14"/>
        </w:numPr>
        <w:tabs>
          <w:tab w:val="left" w:pos="426"/>
        </w:tabs>
        <w:jc w:val="both"/>
        <w:rPr>
          <w:rFonts w:ascii="Arial" w:hAnsi="Arial" w:cs="Arial"/>
          <w:sz w:val="22"/>
          <w:szCs w:val="22"/>
        </w:rPr>
      </w:pPr>
      <w:r w:rsidRPr="006511F9">
        <w:rPr>
          <w:rFonts w:ascii="Arial" w:hAnsi="Arial" w:cs="Arial"/>
          <w:sz w:val="22"/>
          <w:szCs w:val="22"/>
        </w:rPr>
        <w:t>Darjan Kacin, snemalec</w:t>
      </w:r>
    </w:p>
    <w:p w14:paraId="74303ED5" w14:textId="77777777" w:rsidR="00185F09" w:rsidRPr="00C34371" w:rsidRDefault="00185F09" w:rsidP="00131C87">
      <w:pPr>
        <w:rPr>
          <w:rFonts w:cs="Arial"/>
          <w:b/>
          <w:i/>
          <w:color w:val="FF0000"/>
        </w:rPr>
      </w:pPr>
    </w:p>
    <w:p w14:paraId="6ABCF82B" w14:textId="77777777" w:rsidR="0024496D" w:rsidRPr="00C34371" w:rsidRDefault="0024496D" w:rsidP="0024496D">
      <w:pPr>
        <w:tabs>
          <w:tab w:val="left" w:pos="9356"/>
        </w:tabs>
        <w:ind w:right="624"/>
        <w:rPr>
          <w:rFonts w:cs="Arial"/>
          <w:color w:val="FF0000"/>
        </w:rPr>
      </w:pPr>
    </w:p>
    <w:p w14:paraId="6E8966FB" w14:textId="392D94CE" w:rsidR="0024496D" w:rsidRPr="00206A72" w:rsidRDefault="0024496D" w:rsidP="00017BE3">
      <w:pPr>
        <w:tabs>
          <w:tab w:val="left" w:pos="9356"/>
        </w:tabs>
        <w:ind w:right="-2"/>
        <w:jc w:val="both"/>
        <w:rPr>
          <w:rFonts w:cs="Arial"/>
        </w:rPr>
      </w:pPr>
      <w:r w:rsidRPr="00206A72">
        <w:rPr>
          <w:rFonts w:cs="Arial"/>
        </w:rPr>
        <w:t xml:space="preserve">Župan Daniel Cukjati je na začetku seje vse prisotne pozdravil in opravičil prisotnost </w:t>
      </w:r>
      <w:r w:rsidR="00910188" w:rsidRPr="00206A72">
        <w:rPr>
          <w:rFonts w:cs="Arial"/>
        </w:rPr>
        <w:t>Mateje Majcen</w:t>
      </w:r>
      <w:r w:rsidRPr="00206A72">
        <w:rPr>
          <w:rFonts w:cs="Arial"/>
        </w:rPr>
        <w:t xml:space="preserve">. Člani Občinskega sveta so s sklicem seje prejeli </w:t>
      </w:r>
      <w:r w:rsidR="001F5C9C" w:rsidRPr="00206A72">
        <w:rPr>
          <w:rFonts w:cs="Arial"/>
        </w:rPr>
        <w:t xml:space="preserve">gradivo z </w:t>
      </w:r>
      <w:r w:rsidRPr="00206A72">
        <w:rPr>
          <w:rFonts w:cs="Arial"/>
        </w:rPr>
        <w:t>dnevni</w:t>
      </w:r>
      <w:r w:rsidR="001F5C9C" w:rsidRPr="00206A72">
        <w:rPr>
          <w:rFonts w:cs="Arial"/>
        </w:rPr>
        <w:t>m</w:t>
      </w:r>
      <w:r w:rsidRPr="00206A72">
        <w:rPr>
          <w:rFonts w:cs="Arial"/>
        </w:rPr>
        <w:t xml:space="preserve"> red</w:t>
      </w:r>
      <w:r w:rsidR="001F5C9C" w:rsidRPr="00206A72">
        <w:rPr>
          <w:rFonts w:cs="Arial"/>
        </w:rPr>
        <w:t xml:space="preserve">om </w:t>
      </w:r>
      <w:r w:rsidRPr="00206A72">
        <w:rPr>
          <w:rFonts w:cs="Arial"/>
        </w:rPr>
        <w:t>v 1</w:t>
      </w:r>
      <w:r w:rsidR="001F5C9C" w:rsidRPr="00206A72">
        <w:rPr>
          <w:rFonts w:cs="Arial"/>
        </w:rPr>
        <w:t>6</w:t>
      </w:r>
      <w:r w:rsidRPr="00206A72">
        <w:rPr>
          <w:rFonts w:cs="Arial"/>
        </w:rPr>
        <w:t>. točkah.</w:t>
      </w:r>
    </w:p>
    <w:p w14:paraId="28409176" w14:textId="77777777" w:rsidR="0024496D" w:rsidRPr="00C34371" w:rsidRDefault="0024496D" w:rsidP="00017BE3">
      <w:pPr>
        <w:tabs>
          <w:tab w:val="left" w:pos="9356"/>
        </w:tabs>
        <w:ind w:right="-2"/>
        <w:jc w:val="both"/>
        <w:rPr>
          <w:rFonts w:cs="Arial"/>
          <w:color w:val="FF0000"/>
        </w:rPr>
      </w:pPr>
    </w:p>
    <w:p w14:paraId="50193375" w14:textId="77777777" w:rsidR="0024496D" w:rsidRPr="00206A72" w:rsidRDefault="0024496D" w:rsidP="0024496D">
      <w:pPr>
        <w:rPr>
          <w:rFonts w:cs="Arial"/>
        </w:rPr>
      </w:pPr>
      <w:r w:rsidRPr="00206A72">
        <w:rPr>
          <w:rFonts w:cs="Arial"/>
        </w:rPr>
        <w:t xml:space="preserve">V sprejem je bil nato predlagan naslednji </w:t>
      </w:r>
    </w:p>
    <w:p w14:paraId="71D7F64E" w14:textId="77777777" w:rsidR="0024496D" w:rsidRPr="00C34371" w:rsidRDefault="0024496D" w:rsidP="0024496D">
      <w:pPr>
        <w:rPr>
          <w:rFonts w:cs="Arial"/>
          <w:color w:val="FF0000"/>
        </w:rPr>
      </w:pPr>
    </w:p>
    <w:p w14:paraId="0510F045" w14:textId="77777777" w:rsidR="0024496D" w:rsidRPr="00206A72" w:rsidRDefault="0024496D" w:rsidP="0024496D">
      <w:pPr>
        <w:rPr>
          <w:rFonts w:cs="Arial"/>
          <w:b/>
          <w:bCs/>
          <w:i/>
          <w:iCs/>
        </w:rPr>
      </w:pPr>
      <w:r w:rsidRPr="00206A72">
        <w:rPr>
          <w:rFonts w:cs="Arial"/>
          <w:b/>
          <w:bCs/>
          <w:i/>
          <w:iCs/>
        </w:rPr>
        <w:t>D N E V N I  R E D:</w:t>
      </w:r>
    </w:p>
    <w:p w14:paraId="1E4F60A8" w14:textId="77777777" w:rsidR="00206A72" w:rsidRPr="00C34371" w:rsidRDefault="00206A72" w:rsidP="0024496D">
      <w:pPr>
        <w:rPr>
          <w:rFonts w:cs="Arial"/>
          <w:b/>
          <w:bCs/>
          <w:i/>
          <w:iCs/>
          <w:color w:val="FF0000"/>
        </w:rPr>
      </w:pPr>
    </w:p>
    <w:p w14:paraId="32ECBA8A" w14:textId="2B15640A" w:rsidR="00206A72" w:rsidRPr="003503B3" w:rsidRDefault="00206A72" w:rsidP="00DF18BA">
      <w:pPr>
        <w:pStyle w:val="Glava"/>
        <w:numPr>
          <w:ilvl w:val="0"/>
          <w:numId w:val="2"/>
        </w:numPr>
        <w:tabs>
          <w:tab w:val="clear" w:pos="4536"/>
          <w:tab w:val="clear" w:pos="9072"/>
        </w:tabs>
        <w:ind w:left="709" w:hanging="425"/>
        <w:jc w:val="both"/>
        <w:rPr>
          <w:rFonts w:cs="Arial"/>
          <w:szCs w:val="22"/>
        </w:rPr>
      </w:pPr>
      <w:r w:rsidRPr="003503B3">
        <w:rPr>
          <w:rFonts w:cs="Arial"/>
          <w:szCs w:val="22"/>
        </w:rPr>
        <w:t xml:space="preserve">Pregled in potrditev zapisnika 11. redne seje Občinskega sveta </w:t>
      </w:r>
    </w:p>
    <w:p w14:paraId="3EBD1C85" w14:textId="77777777" w:rsidR="00206A72" w:rsidRPr="003503B3" w:rsidRDefault="00206A72" w:rsidP="00DF18BA">
      <w:pPr>
        <w:pStyle w:val="Glava"/>
        <w:numPr>
          <w:ilvl w:val="0"/>
          <w:numId w:val="2"/>
        </w:numPr>
        <w:tabs>
          <w:tab w:val="clear" w:pos="4536"/>
          <w:tab w:val="clear" w:pos="9072"/>
        </w:tabs>
        <w:ind w:left="709" w:hanging="425"/>
        <w:jc w:val="both"/>
        <w:rPr>
          <w:rFonts w:cs="Arial"/>
          <w:szCs w:val="22"/>
        </w:rPr>
      </w:pPr>
      <w:r w:rsidRPr="003503B3">
        <w:rPr>
          <w:rFonts w:cs="Arial"/>
          <w:szCs w:val="22"/>
        </w:rPr>
        <w:t>Predlog Odloka o urejenosti naselij in krajine Občine Vrhnika za področje oglaševanja in označevanja mestnega središča Vrhnika</w:t>
      </w:r>
    </w:p>
    <w:p w14:paraId="77FBF2BB" w14:textId="77777777" w:rsidR="00206A72" w:rsidRPr="003503B3" w:rsidRDefault="00206A72" w:rsidP="00DF18BA">
      <w:pPr>
        <w:pStyle w:val="Glava"/>
        <w:numPr>
          <w:ilvl w:val="0"/>
          <w:numId w:val="2"/>
        </w:numPr>
        <w:tabs>
          <w:tab w:val="clear" w:pos="4536"/>
          <w:tab w:val="clear" w:pos="9072"/>
        </w:tabs>
        <w:ind w:left="709" w:hanging="425"/>
        <w:jc w:val="both"/>
        <w:rPr>
          <w:rFonts w:cs="Arial"/>
          <w:szCs w:val="22"/>
        </w:rPr>
      </w:pPr>
      <w:r w:rsidRPr="003503B3">
        <w:rPr>
          <w:rFonts w:cs="Arial"/>
          <w:szCs w:val="22"/>
        </w:rPr>
        <w:t>Dopolnjen osnutek Odloka o spremembah in dopolnitvah Občinskega podrobnega prostorskega načrta za Počitniško naselje Prezid 2 – del</w:t>
      </w:r>
    </w:p>
    <w:p w14:paraId="179BD6AA" w14:textId="77777777" w:rsidR="00206A72" w:rsidRPr="003503B3" w:rsidRDefault="00206A72" w:rsidP="00DF18BA">
      <w:pPr>
        <w:pStyle w:val="Glava"/>
        <w:numPr>
          <w:ilvl w:val="0"/>
          <w:numId w:val="2"/>
        </w:numPr>
        <w:tabs>
          <w:tab w:val="clear" w:pos="4536"/>
          <w:tab w:val="clear" w:pos="9072"/>
        </w:tabs>
        <w:ind w:left="709" w:hanging="425"/>
        <w:jc w:val="both"/>
        <w:rPr>
          <w:rFonts w:cs="Arial"/>
          <w:szCs w:val="22"/>
        </w:rPr>
      </w:pPr>
      <w:bookmarkStart w:id="0" w:name="_Hlk162607799"/>
      <w:r w:rsidRPr="003503B3">
        <w:rPr>
          <w:rFonts w:cs="Arial"/>
          <w:szCs w:val="22"/>
        </w:rPr>
        <w:t>Predlog Odloka o Občinskem podrobnem prostorskem načrtu za stanovanjsko sosesko Gabrče na Vrhniki</w:t>
      </w:r>
    </w:p>
    <w:bookmarkEnd w:id="0"/>
    <w:p w14:paraId="5086EC6F" w14:textId="77777777" w:rsidR="00206A72" w:rsidRPr="003503B3" w:rsidRDefault="00206A72" w:rsidP="00DF18BA">
      <w:pPr>
        <w:numPr>
          <w:ilvl w:val="0"/>
          <w:numId w:val="2"/>
        </w:numPr>
        <w:ind w:left="709" w:hanging="425"/>
        <w:rPr>
          <w:rFonts w:cs="Arial"/>
          <w:szCs w:val="22"/>
        </w:rPr>
      </w:pPr>
      <w:r w:rsidRPr="003503B3">
        <w:rPr>
          <w:rFonts w:cs="Arial"/>
          <w:szCs w:val="22"/>
        </w:rPr>
        <w:t xml:space="preserve">Predlog Sklepa o tehnični posodobitvi Občinskega prostorskega načrta Občine Vrhnika </w:t>
      </w:r>
    </w:p>
    <w:p w14:paraId="63292C66" w14:textId="77777777" w:rsidR="00206A72" w:rsidRPr="003503B3" w:rsidRDefault="00206A72" w:rsidP="00DF18BA">
      <w:pPr>
        <w:numPr>
          <w:ilvl w:val="0"/>
          <w:numId w:val="2"/>
        </w:numPr>
        <w:ind w:left="709" w:hanging="425"/>
        <w:rPr>
          <w:rFonts w:cs="Arial"/>
          <w:szCs w:val="22"/>
        </w:rPr>
      </w:pPr>
      <w:r w:rsidRPr="003503B3">
        <w:rPr>
          <w:rFonts w:cs="Arial"/>
          <w:szCs w:val="22"/>
        </w:rPr>
        <w:t>Občinska celostna prometna strategija - OCPS</w:t>
      </w:r>
    </w:p>
    <w:p w14:paraId="3D99293C" w14:textId="77777777" w:rsidR="00206A72" w:rsidRPr="003503B3" w:rsidRDefault="00206A72" w:rsidP="00DF18BA">
      <w:pPr>
        <w:pStyle w:val="Glava"/>
        <w:numPr>
          <w:ilvl w:val="0"/>
          <w:numId w:val="2"/>
        </w:numPr>
        <w:tabs>
          <w:tab w:val="clear" w:pos="4536"/>
          <w:tab w:val="clear" w:pos="9072"/>
        </w:tabs>
        <w:ind w:left="709" w:hanging="425"/>
        <w:jc w:val="both"/>
        <w:rPr>
          <w:rFonts w:cs="Arial"/>
          <w:szCs w:val="22"/>
        </w:rPr>
      </w:pPr>
      <w:r w:rsidRPr="003503B3">
        <w:rPr>
          <w:rFonts w:cs="Arial"/>
          <w:bCs/>
          <w:szCs w:val="22"/>
        </w:rPr>
        <w:t xml:space="preserve">Letno poročilo organa skupne občinske uprave Medobčinski inšpektorat in redarstvo za leto 2023 - seznanitev </w:t>
      </w:r>
    </w:p>
    <w:p w14:paraId="37CFB704" w14:textId="77777777" w:rsidR="00206A72" w:rsidRPr="003503B3" w:rsidRDefault="00206A72" w:rsidP="00DF18BA">
      <w:pPr>
        <w:numPr>
          <w:ilvl w:val="0"/>
          <w:numId w:val="2"/>
        </w:numPr>
        <w:ind w:left="709" w:hanging="425"/>
        <w:rPr>
          <w:rFonts w:cs="Arial"/>
          <w:szCs w:val="22"/>
        </w:rPr>
      </w:pPr>
      <w:r w:rsidRPr="003503B3">
        <w:rPr>
          <w:rFonts w:cs="Arial"/>
          <w:szCs w:val="22"/>
        </w:rPr>
        <w:t>Letni program ljubiteljske kulture Občine Vrhnika za leto 2025</w:t>
      </w:r>
    </w:p>
    <w:p w14:paraId="36ACF496" w14:textId="77777777" w:rsidR="00206A72" w:rsidRPr="003503B3" w:rsidRDefault="00206A72" w:rsidP="00DF18BA">
      <w:pPr>
        <w:numPr>
          <w:ilvl w:val="0"/>
          <w:numId w:val="2"/>
        </w:numPr>
        <w:ind w:left="709" w:hanging="425"/>
        <w:rPr>
          <w:rFonts w:cs="Arial"/>
          <w:szCs w:val="22"/>
        </w:rPr>
      </w:pPr>
      <w:r w:rsidRPr="003503B3">
        <w:rPr>
          <w:rFonts w:cs="Arial"/>
          <w:szCs w:val="22"/>
        </w:rPr>
        <w:t>Letni program športa Občine Vrhnika za leto 2025</w:t>
      </w:r>
    </w:p>
    <w:p w14:paraId="242FFA0E" w14:textId="77777777" w:rsidR="00206A72" w:rsidRPr="003503B3" w:rsidRDefault="00206A72" w:rsidP="00DF18BA">
      <w:pPr>
        <w:numPr>
          <w:ilvl w:val="0"/>
          <w:numId w:val="2"/>
        </w:numPr>
        <w:ind w:left="709" w:hanging="425"/>
        <w:rPr>
          <w:rFonts w:cs="Arial"/>
          <w:szCs w:val="22"/>
        </w:rPr>
      </w:pPr>
      <w:r w:rsidRPr="003503B3">
        <w:rPr>
          <w:rFonts w:cs="Arial"/>
          <w:szCs w:val="22"/>
        </w:rPr>
        <w:t>Predlog Pravilnika o spremembah Pravilnika o enkratni denarni pomoči za novorojence v občini Vrhnika</w:t>
      </w:r>
    </w:p>
    <w:p w14:paraId="5F98C393" w14:textId="77777777" w:rsidR="00206A72" w:rsidRPr="003503B3" w:rsidRDefault="00206A72" w:rsidP="00DF18BA">
      <w:pPr>
        <w:numPr>
          <w:ilvl w:val="0"/>
          <w:numId w:val="2"/>
        </w:numPr>
        <w:ind w:left="709" w:hanging="425"/>
        <w:rPr>
          <w:rFonts w:cs="Arial"/>
          <w:szCs w:val="22"/>
        </w:rPr>
      </w:pPr>
      <w:r w:rsidRPr="003503B3">
        <w:rPr>
          <w:rFonts w:cs="Arial"/>
          <w:szCs w:val="22"/>
        </w:rPr>
        <w:t>Sprememba Odloka o kategorizaciji občinskih cest zaradi gradnje južne obvoznice S2</w:t>
      </w:r>
    </w:p>
    <w:p w14:paraId="0293CC1A" w14:textId="77777777" w:rsidR="00206A72" w:rsidRPr="003503B3" w:rsidRDefault="00206A72" w:rsidP="00DF18BA">
      <w:pPr>
        <w:numPr>
          <w:ilvl w:val="0"/>
          <w:numId w:val="2"/>
        </w:numPr>
        <w:ind w:left="709" w:hanging="425"/>
        <w:rPr>
          <w:rFonts w:cs="Arial"/>
          <w:szCs w:val="22"/>
        </w:rPr>
      </w:pPr>
      <w:r w:rsidRPr="003503B3">
        <w:rPr>
          <w:rFonts w:cs="Arial"/>
          <w:szCs w:val="22"/>
        </w:rPr>
        <w:t xml:space="preserve">Izbris statusa javnega dobra pri nepremičninah </w:t>
      </w:r>
      <w:proofErr w:type="spellStart"/>
      <w:r w:rsidRPr="003503B3">
        <w:rPr>
          <w:rFonts w:cs="Arial"/>
          <w:szCs w:val="22"/>
        </w:rPr>
        <w:t>parc</w:t>
      </w:r>
      <w:proofErr w:type="spellEnd"/>
      <w:r w:rsidRPr="003503B3">
        <w:rPr>
          <w:rFonts w:cs="Arial"/>
          <w:szCs w:val="22"/>
        </w:rPr>
        <w:t xml:space="preserve">. št. 1802/6, 1802/15 in 1802/16, vse </w:t>
      </w:r>
      <w:proofErr w:type="spellStart"/>
      <w:r w:rsidRPr="003503B3">
        <w:rPr>
          <w:rFonts w:cs="Arial"/>
          <w:szCs w:val="22"/>
        </w:rPr>
        <w:t>k.o</w:t>
      </w:r>
      <w:proofErr w:type="spellEnd"/>
      <w:r w:rsidRPr="003503B3">
        <w:rPr>
          <w:rFonts w:cs="Arial"/>
          <w:szCs w:val="22"/>
        </w:rPr>
        <w:t xml:space="preserve">. Verd (2003) in  pri nepremičninah </w:t>
      </w:r>
      <w:proofErr w:type="spellStart"/>
      <w:r w:rsidRPr="003503B3">
        <w:rPr>
          <w:rFonts w:cs="Arial"/>
          <w:szCs w:val="22"/>
        </w:rPr>
        <w:t>parc</w:t>
      </w:r>
      <w:proofErr w:type="spellEnd"/>
      <w:r w:rsidRPr="003503B3">
        <w:rPr>
          <w:rFonts w:cs="Arial"/>
          <w:szCs w:val="22"/>
        </w:rPr>
        <w:t xml:space="preserve">. št. 2444/2 in 2444/11, obe </w:t>
      </w:r>
      <w:proofErr w:type="spellStart"/>
      <w:r w:rsidRPr="003503B3">
        <w:rPr>
          <w:rFonts w:cs="Arial"/>
          <w:szCs w:val="22"/>
        </w:rPr>
        <w:t>k.o</w:t>
      </w:r>
      <w:proofErr w:type="spellEnd"/>
      <w:r w:rsidRPr="003503B3">
        <w:rPr>
          <w:rFonts w:cs="Arial"/>
          <w:szCs w:val="22"/>
        </w:rPr>
        <w:t>. Stara Vrhnika (2001)</w:t>
      </w:r>
    </w:p>
    <w:p w14:paraId="7B09B1EC" w14:textId="77777777" w:rsidR="00206A72" w:rsidRPr="003503B3" w:rsidRDefault="00206A72" w:rsidP="00DF18BA">
      <w:pPr>
        <w:pStyle w:val="Odstavekseznama"/>
        <w:numPr>
          <w:ilvl w:val="0"/>
          <w:numId w:val="2"/>
        </w:numPr>
        <w:ind w:left="709" w:hanging="425"/>
        <w:rPr>
          <w:rFonts w:ascii="Arial" w:hAnsi="Arial" w:cs="Arial"/>
          <w:sz w:val="22"/>
          <w:szCs w:val="22"/>
        </w:rPr>
      </w:pPr>
      <w:bookmarkStart w:id="1" w:name="_Hlk179882985"/>
      <w:r w:rsidRPr="003503B3">
        <w:rPr>
          <w:rFonts w:ascii="Arial" w:hAnsi="Arial" w:cs="Arial"/>
          <w:sz w:val="22"/>
          <w:szCs w:val="22"/>
        </w:rPr>
        <w:t>Imenovanje nadomestnega člana Nadzornega odbora Občine Vrhnika</w:t>
      </w:r>
    </w:p>
    <w:p w14:paraId="3DFB9895" w14:textId="77777777" w:rsidR="00206A72" w:rsidRPr="003503B3" w:rsidRDefault="00206A72" w:rsidP="00DF18BA">
      <w:pPr>
        <w:pStyle w:val="Odstavekseznama"/>
        <w:numPr>
          <w:ilvl w:val="0"/>
          <w:numId w:val="2"/>
        </w:numPr>
        <w:ind w:left="709" w:hanging="425"/>
        <w:rPr>
          <w:rFonts w:ascii="Arial" w:hAnsi="Arial" w:cs="Arial"/>
          <w:sz w:val="22"/>
          <w:szCs w:val="22"/>
        </w:rPr>
      </w:pPr>
      <w:bookmarkStart w:id="2" w:name="_Hlk179883083"/>
      <w:bookmarkEnd w:id="1"/>
      <w:r w:rsidRPr="003503B3">
        <w:rPr>
          <w:rFonts w:ascii="Arial" w:hAnsi="Arial" w:cs="Arial"/>
          <w:sz w:val="22"/>
          <w:szCs w:val="22"/>
        </w:rPr>
        <w:t>Imenovanje članov v Svet javnega sklada RS za kulturne dejavnosti območne izpostave Vrhnika</w:t>
      </w:r>
    </w:p>
    <w:p w14:paraId="7819619E" w14:textId="77777777" w:rsidR="00206A72" w:rsidRPr="003503B3" w:rsidRDefault="00206A72" w:rsidP="00DF18BA">
      <w:pPr>
        <w:numPr>
          <w:ilvl w:val="0"/>
          <w:numId w:val="2"/>
        </w:numPr>
        <w:ind w:left="709" w:hanging="425"/>
        <w:rPr>
          <w:rFonts w:cs="Arial"/>
          <w:bCs/>
          <w:szCs w:val="22"/>
        </w:rPr>
      </w:pPr>
      <w:bookmarkStart w:id="3" w:name="_Hlk179883164"/>
      <w:bookmarkEnd w:id="2"/>
      <w:r w:rsidRPr="003503B3">
        <w:rPr>
          <w:rFonts w:cs="Arial"/>
          <w:bCs/>
          <w:szCs w:val="22"/>
        </w:rPr>
        <w:t>Letno poročilo Našega časopisa za leto 2023</w:t>
      </w:r>
    </w:p>
    <w:bookmarkEnd w:id="3"/>
    <w:p w14:paraId="00C2F445" w14:textId="77777777" w:rsidR="00206A72" w:rsidRPr="003503B3" w:rsidRDefault="00206A72" w:rsidP="00DF18BA">
      <w:pPr>
        <w:numPr>
          <w:ilvl w:val="0"/>
          <w:numId w:val="2"/>
        </w:numPr>
        <w:ind w:left="709" w:hanging="425"/>
        <w:rPr>
          <w:rFonts w:cs="Arial"/>
          <w:szCs w:val="22"/>
        </w:rPr>
      </w:pPr>
      <w:r w:rsidRPr="003503B3">
        <w:rPr>
          <w:rFonts w:cs="Arial"/>
          <w:szCs w:val="22"/>
        </w:rPr>
        <w:t xml:space="preserve">Pobude in vprašanja članov Občinskega sveta </w:t>
      </w:r>
    </w:p>
    <w:p w14:paraId="5221B6EF" w14:textId="77777777" w:rsidR="00206A72" w:rsidRDefault="00206A72" w:rsidP="00206A72">
      <w:pPr>
        <w:pStyle w:val="Glava"/>
        <w:tabs>
          <w:tab w:val="clear" w:pos="4536"/>
          <w:tab w:val="clear" w:pos="9072"/>
          <w:tab w:val="center" w:pos="7200"/>
        </w:tabs>
        <w:rPr>
          <w:color w:val="FF0000"/>
          <w:szCs w:val="22"/>
        </w:rPr>
      </w:pPr>
    </w:p>
    <w:p w14:paraId="5919281A" w14:textId="77777777" w:rsidR="0024496D" w:rsidRDefault="0024496D" w:rsidP="0024496D">
      <w:pPr>
        <w:pStyle w:val="Glava"/>
        <w:tabs>
          <w:tab w:val="clear" w:pos="4536"/>
          <w:tab w:val="clear" w:pos="9072"/>
        </w:tabs>
        <w:ind w:left="567"/>
        <w:jc w:val="both"/>
        <w:rPr>
          <w:rFonts w:cs="Arial"/>
          <w:color w:val="FF0000"/>
          <w:szCs w:val="22"/>
        </w:rPr>
      </w:pPr>
    </w:p>
    <w:p w14:paraId="4F4F5B64" w14:textId="77777777" w:rsidR="00206A72" w:rsidRDefault="00206A72" w:rsidP="0024496D">
      <w:pPr>
        <w:pStyle w:val="Glava"/>
        <w:tabs>
          <w:tab w:val="clear" w:pos="4536"/>
          <w:tab w:val="clear" w:pos="9072"/>
        </w:tabs>
        <w:ind w:left="567"/>
        <w:jc w:val="both"/>
        <w:rPr>
          <w:rFonts w:cs="Arial"/>
          <w:color w:val="FF0000"/>
          <w:szCs w:val="22"/>
        </w:rPr>
      </w:pPr>
    </w:p>
    <w:p w14:paraId="57E7237B" w14:textId="77777777" w:rsidR="00206A72" w:rsidRDefault="00206A72" w:rsidP="0024496D">
      <w:pPr>
        <w:pStyle w:val="Glava"/>
        <w:tabs>
          <w:tab w:val="clear" w:pos="4536"/>
          <w:tab w:val="clear" w:pos="9072"/>
        </w:tabs>
        <w:ind w:left="567"/>
        <w:jc w:val="both"/>
        <w:rPr>
          <w:rFonts w:cs="Arial"/>
          <w:color w:val="FF0000"/>
          <w:szCs w:val="22"/>
        </w:rPr>
      </w:pPr>
    </w:p>
    <w:p w14:paraId="690EEC4A" w14:textId="77777777" w:rsidR="0024055E" w:rsidRPr="00C34371" w:rsidRDefault="0024055E" w:rsidP="0024496D">
      <w:pPr>
        <w:pStyle w:val="Glava"/>
        <w:tabs>
          <w:tab w:val="clear" w:pos="4536"/>
          <w:tab w:val="clear" w:pos="9072"/>
        </w:tabs>
        <w:ind w:left="567"/>
        <w:jc w:val="both"/>
        <w:rPr>
          <w:rFonts w:cs="Arial"/>
          <w:color w:val="FF0000"/>
          <w:szCs w:val="22"/>
        </w:rPr>
      </w:pPr>
    </w:p>
    <w:p w14:paraId="77B9BDE3" w14:textId="77777777" w:rsidR="0024496D" w:rsidRDefault="0024496D" w:rsidP="0024496D">
      <w:pPr>
        <w:rPr>
          <w:rFonts w:cs="Arial"/>
          <w:color w:val="FF0000"/>
        </w:rPr>
      </w:pPr>
    </w:p>
    <w:p w14:paraId="4648D76C" w14:textId="77777777" w:rsidR="00DF18BA" w:rsidRPr="00C34371" w:rsidRDefault="00DF18BA" w:rsidP="0024496D">
      <w:pPr>
        <w:rPr>
          <w:rFonts w:cs="Arial"/>
          <w:color w:val="FF0000"/>
        </w:rPr>
      </w:pPr>
    </w:p>
    <w:p w14:paraId="2BB6AB59" w14:textId="60A207CC" w:rsidR="0024496D" w:rsidRPr="007956BE" w:rsidRDefault="0024496D" w:rsidP="0024496D">
      <w:pPr>
        <w:pStyle w:val="Glava"/>
        <w:numPr>
          <w:ilvl w:val="0"/>
          <w:numId w:val="3"/>
        </w:numPr>
        <w:tabs>
          <w:tab w:val="clear" w:pos="4536"/>
          <w:tab w:val="clear" w:pos="9072"/>
        </w:tabs>
        <w:spacing w:after="120"/>
        <w:rPr>
          <w:rFonts w:cs="Arial"/>
          <w:b/>
          <w:bCs/>
          <w:szCs w:val="22"/>
        </w:rPr>
      </w:pPr>
      <w:r w:rsidRPr="007956BE">
        <w:rPr>
          <w:rFonts w:cs="Arial"/>
          <w:b/>
          <w:bCs/>
          <w:szCs w:val="22"/>
        </w:rPr>
        <w:lastRenderedPageBreak/>
        <w:t>Pregled in potrditev zapisnika 1</w:t>
      </w:r>
      <w:r w:rsidR="00206A72" w:rsidRPr="007956BE">
        <w:rPr>
          <w:rFonts w:cs="Arial"/>
          <w:b/>
          <w:bCs/>
          <w:szCs w:val="22"/>
        </w:rPr>
        <w:t>1</w:t>
      </w:r>
      <w:r w:rsidRPr="007956BE">
        <w:rPr>
          <w:rFonts w:cs="Arial"/>
          <w:b/>
          <w:bCs/>
          <w:szCs w:val="22"/>
        </w:rPr>
        <w:t xml:space="preserve">. redne seje Občinskega sveta </w:t>
      </w:r>
    </w:p>
    <w:p w14:paraId="5B9CA761" w14:textId="77777777" w:rsidR="00586A36" w:rsidRDefault="00586A36" w:rsidP="00586A36">
      <w:pPr>
        <w:spacing w:line="264" w:lineRule="auto"/>
        <w:rPr>
          <w:rFonts w:cs="Arial"/>
          <w:szCs w:val="20"/>
        </w:rPr>
      </w:pPr>
    </w:p>
    <w:p w14:paraId="3A696DD6" w14:textId="6484F44A" w:rsidR="00586A36" w:rsidRPr="00586A36" w:rsidRDefault="00586A36" w:rsidP="00586A36">
      <w:pPr>
        <w:spacing w:line="264" w:lineRule="auto"/>
        <w:rPr>
          <w:rFonts w:cs="Arial"/>
          <w:szCs w:val="20"/>
        </w:rPr>
      </w:pPr>
      <w:r w:rsidRPr="00586A36">
        <w:rPr>
          <w:rFonts w:cs="Arial"/>
          <w:szCs w:val="20"/>
        </w:rPr>
        <w:t xml:space="preserve">Na zapisnik predhodne seje ni bilo pripomb.  </w:t>
      </w:r>
    </w:p>
    <w:p w14:paraId="2A1F81A8" w14:textId="77777777" w:rsidR="0024496D" w:rsidRPr="007956BE" w:rsidRDefault="0024496D" w:rsidP="0024496D">
      <w:pPr>
        <w:pStyle w:val="Telobesedila"/>
        <w:spacing w:after="0"/>
        <w:rPr>
          <w:rFonts w:cs="Arial"/>
          <w:szCs w:val="22"/>
        </w:rPr>
      </w:pPr>
    </w:p>
    <w:p w14:paraId="15BDCFDE" w14:textId="77777777" w:rsidR="0024496D" w:rsidRPr="007956BE" w:rsidRDefault="0024496D" w:rsidP="0024496D">
      <w:pPr>
        <w:pStyle w:val="Telobesedila"/>
        <w:spacing w:after="0"/>
        <w:rPr>
          <w:rFonts w:cs="Arial"/>
          <w:szCs w:val="22"/>
        </w:rPr>
      </w:pPr>
      <w:r w:rsidRPr="007956BE">
        <w:rPr>
          <w:rFonts w:cs="Arial"/>
          <w:szCs w:val="22"/>
        </w:rPr>
        <w:t>V sprejem je bil predlagan naslednji</w:t>
      </w:r>
    </w:p>
    <w:p w14:paraId="2F2F6D82" w14:textId="77777777" w:rsidR="0024496D" w:rsidRPr="007956BE" w:rsidRDefault="0024496D" w:rsidP="0024496D">
      <w:pPr>
        <w:pStyle w:val="Telobesedila"/>
        <w:spacing w:after="0"/>
        <w:rPr>
          <w:rFonts w:cs="Arial"/>
          <w:szCs w:val="22"/>
        </w:rPr>
      </w:pPr>
    </w:p>
    <w:p w14:paraId="6F6CC661" w14:textId="77777777" w:rsidR="0024496D" w:rsidRPr="007956BE" w:rsidRDefault="0024496D" w:rsidP="0024496D">
      <w:pPr>
        <w:rPr>
          <w:rFonts w:cs="Arial"/>
          <w:b/>
          <w:bCs/>
          <w:i/>
        </w:rPr>
      </w:pPr>
      <w:r w:rsidRPr="007956BE">
        <w:rPr>
          <w:rFonts w:cs="Arial"/>
          <w:b/>
          <w:bCs/>
          <w:i/>
        </w:rPr>
        <w:t xml:space="preserve">SKLEP: </w:t>
      </w:r>
    </w:p>
    <w:p w14:paraId="3B03598B" w14:textId="27ED48E7" w:rsidR="0024496D" w:rsidRPr="007956BE" w:rsidRDefault="0024496D" w:rsidP="0024496D">
      <w:pPr>
        <w:spacing w:line="264" w:lineRule="auto"/>
        <w:jc w:val="both"/>
        <w:rPr>
          <w:rFonts w:cs="Arial"/>
          <w:b/>
          <w:i/>
        </w:rPr>
      </w:pPr>
      <w:r w:rsidRPr="007956BE">
        <w:rPr>
          <w:rFonts w:cs="Arial"/>
          <w:b/>
          <w:i/>
        </w:rPr>
        <w:t>Potrdi se zapisnik 1</w:t>
      </w:r>
      <w:r w:rsidR="00206A72" w:rsidRPr="007956BE">
        <w:rPr>
          <w:rFonts w:cs="Arial"/>
          <w:b/>
          <w:i/>
        </w:rPr>
        <w:t>1</w:t>
      </w:r>
      <w:r w:rsidRPr="007956BE">
        <w:rPr>
          <w:rFonts w:cs="Arial"/>
          <w:b/>
          <w:i/>
        </w:rPr>
        <w:t xml:space="preserve">. redne seje Občinskega sveta Občine Vrhnika z dne </w:t>
      </w:r>
      <w:r w:rsidR="00BC3015" w:rsidRPr="007956BE">
        <w:rPr>
          <w:rFonts w:cs="Arial"/>
          <w:b/>
          <w:i/>
        </w:rPr>
        <w:t>20. 6</w:t>
      </w:r>
      <w:r w:rsidRPr="007956BE">
        <w:rPr>
          <w:rFonts w:cs="Arial"/>
          <w:b/>
          <w:i/>
        </w:rPr>
        <w:t xml:space="preserve">. 2024 </w:t>
      </w:r>
    </w:p>
    <w:p w14:paraId="0A8F0F54" w14:textId="77777777" w:rsidR="0024496D" w:rsidRPr="007956BE" w:rsidRDefault="0024496D" w:rsidP="0024496D">
      <w:pPr>
        <w:pStyle w:val="Telobesedila"/>
        <w:spacing w:after="0"/>
        <w:rPr>
          <w:rFonts w:cs="Arial"/>
          <w:b/>
          <w:i/>
          <w:szCs w:val="22"/>
        </w:rPr>
      </w:pPr>
    </w:p>
    <w:p w14:paraId="2D4BB739" w14:textId="77777777" w:rsidR="0024496D" w:rsidRPr="007956BE" w:rsidRDefault="0024496D" w:rsidP="0024496D">
      <w:pPr>
        <w:pStyle w:val="Telobesedila"/>
        <w:spacing w:after="0"/>
        <w:rPr>
          <w:rFonts w:cs="Arial"/>
          <w:szCs w:val="22"/>
        </w:rPr>
      </w:pPr>
      <w:r w:rsidRPr="007956BE">
        <w:rPr>
          <w:rFonts w:cs="Arial"/>
          <w:szCs w:val="22"/>
        </w:rPr>
        <w:t>Glasovanje</w:t>
      </w:r>
    </w:p>
    <w:p w14:paraId="4CC0D7E7" w14:textId="00E5E0B4" w:rsidR="0024496D" w:rsidRPr="007956BE" w:rsidRDefault="0024496D" w:rsidP="0024496D">
      <w:pPr>
        <w:pStyle w:val="Telobesedila"/>
        <w:spacing w:after="0"/>
        <w:rPr>
          <w:rFonts w:cs="Arial"/>
          <w:szCs w:val="22"/>
        </w:rPr>
      </w:pPr>
      <w:r w:rsidRPr="007956BE">
        <w:rPr>
          <w:rFonts w:cs="Arial"/>
          <w:szCs w:val="22"/>
        </w:rPr>
        <w:t>Navzočih: 2</w:t>
      </w:r>
      <w:r w:rsidR="007956BE" w:rsidRPr="007956BE">
        <w:rPr>
          <w:rFonts w:cs="Arial"/>
          <w:szCs w:val="22"/>
        </w:rPr>
        <w:t>2</w:t>
      </w:r>
    </w:p>
    <w:p w14:paraId="1D279CBA" w14:textId="2BF8DB17" w:rsidR="0024496D" w:rsidRPr="007956BE" w:rsidRDefault="0024496D" w:rsidP="0024496D">
      <w:pPr>
        <w:pStyle w:val="Telobesedila"/>
        <w:spacing w:after="0"/>
        <w:rPr>
          <w:rFonts w:cs="Arial"/>
          <w:szCs w:val="22"/>
        </w:rPr>
      </w:pPr>
      <w:r w:rsidRPr="007956BE">
        <w:rPr>
          <w:rFonts w:cs="Arial"/>
          <w:szCs w:val="22"/>
        </w:rPr>
        <w:t xml:space="preserve">ZA: </w:t>
      </w:r>
      <w:r w:rsidR="007956BE" w:rsidRPr="007956BE">
        <w:rPr>
          <w:rFonts w:cs="Arial"/>
          <w:szCs w:val="22"/>
        </w:rPr>
        <w:t>22</w:t>
      </w:r>
    </w:p>
    <w:p w14:paraId="793A2B51" w14:textId="77777777" w:rsidR="00131C87" w:rsidRPr="007956BE" w:rsidRDefault="00131C87" w:rsidP="0024496D">
      <w:pPr>
        <w:pStyle w:val="Telobesedila"/>
        <w:spacing w:after="0"/>
        <w:rPr>
          <w:rFonts w:cs="Arial"/>
          <w:szCs w:val="22"/>
        </w:rPr>
      </w:pPr>
    </w:p>
    <w:p w14:paraId="1726545C" w14:textId="76784A7A" w:rsidR="0024496D" w:rsidRPr="007956BE" w:rsidRDefault="0024496D" w:rsidP="0024496D">
      <w:pPr>
        <w:pStyle w:val="Telobesedila"/>
        <w:spacing w:after="0"/>
        <w:rPr>
          <w:rFonts w:cs="Arial"/>
          <w:szCs w:val="22"/>
        </w:rPr>
      </w:pPr>
      <w:r w:rsidRPr="007956BE">
        <w:rPr>
          <w:rFonts w:cs="Arial"/>
          <w:szCs w:val="22"/>
        </w:rPr>
        <w:t xml:space="preserve">Sklep je bil sprejet. </w:t>
      </w:r>
    </w:p>
    <w:p w14:paraId="6BD7224F" w14:textId="77777777" w:rsidR="007956BE" w:rsidRPr="00C34371" w:rsidRDefault="007956BE" w:rsidP="0024496D">
      <w:pPr>
        <w:pStyle w:val="Telobesedila"/>
        <w:spacing w:after="0"/>
        <w:rPr>
          <w:rFonts w:cs="Arial"/>
          <w:color w:val="FF0000"/>
          <w:szCs w:val="22"/>
        </w:rPr>
      </w:pPr>
    </w:p>
    <w:p w14:paraId="129B0BA5" w14:textId="4618FFC1" w:rsidR="004D4F48" w:rsidRPr="004D4F48" w:rsidRDefault="004D4F48" w:rsidP="004D4F48">
      <w:pPr>
        <w:pStyle w:val="Glava"/>
        <w:numPr>
          <w:ilvl w:val="0"/>
          <w:numId w:val="3"/>
        </w:numPr>
        <w:tabs>
          <w:tab w:val="clear" w:pos="4536"/>
          <w:tab w:val="clear" w:pos="9072"/>
        </w:tabs>
        <w:jc w:val="both"/>
        <w:rPr>
          <w:rFonts w:cs="Arial"/>
          <w:b/>
          <w:bCs/>
          <w:szCs w:val="22"/>
        </w:rPr>
      </w:pPr>
      <w:r w:rsidRPr="004D4F48">
        <w:rPr>
          <w:rFonts w:cs="Arial"/>
          <w:b/>
          <w:bCs/>
          <w:szCs w:val="22"/>
        </w:rPr>
        <w:t>Predlog Odloka o urejenosti naselij in krajine Občine Vrhnika za področje oglaševanja in označevanja mestnega središča Vrhnika</w:t>
      </w:r>
    </w:p>
    <w:p w14:paraId="09C20D2B" w14:textId="77777777" w:rsidR="0024496D" w:rsidRPr="00C34371" w:rsidRDefault="0024496D" w:rsidP="0024496D">
      <w:pPr>
        <w:jc w:val="both"/>
        <w:rPr>
          <w:rFonts w:cs="Arial"/>
          <w:b/>
          <w:bCs/>
          <w:color w:val="FF0000"/>
        </w:rPr>
      </w:pPr>
    </w:p>
    <w:p w14:paraId="6FA4D646" w14:textId="77777777" w:rsidR="00006C69" w:rsidRDefault="00052E3F" w:rsidP="0024496D">
      <w:pPr>
        <w:jc w:val="both"/>
        <w:rPr>
          <w:rFonts w:cs="Arial"/>
        </w:rPr>
      </w:pPr>
      <w:r w:rsidRPr="00275FE4">
        <w:rPr>
          <w:rFonts w:cs="Arial"/>
        </w:rPr>
        <w:t xml:space="preserve">Uvodni poročevalec točke je bil Bernard Kogovšek, vodja oddelka za prostor. </w:t>
      </w:r>
      <w:r w:rsidR="00B45CBA" w:rsidRPr="00275FE4">
        <w:rPr>
          <w:rFonts w:cs="Arial"/>
        </w:rPr>
        <w:t xml:space="preserve">Povedal je, da je bila prva obravnava </w:t>
      </w:r>
      <w:r w:rsidR="004D3949" w:rsidRPr="00275FE4">
        <w:rPr>
          <w:rFonts w:cs="Arial"/>
        </w:rPr>
        <w:t>v mescu juniju na seji Občinskega sveta, nato je šlo gradivo v javno razgrnitev</w:t>
      </w:r>
      <w:r w:rsidR="00150332" w:rsidRPr="00275FE4">
        <w:rPr>
          <w:rFonts w:cs="Arial"/>
        </w:rPr>
        <w:t xml:space="preserve"> in</w:t>
      </w:r>
      <w:r w:rsidR="00A26CD6" w:rsidRPr="00275FE4">
        <w:rPr>
          <w:rFonts w:cs="Arial"/>
        </w:rPr>
        <w:t xml:space="preserve"> sedaj</w:t>
      </w:r>
      <w:r w:rsidR="00150332" w:rsidRPr="00275FE4">
        <w:rPr>
          <w:rFonts w:cs="Arial"/>
        </w:rPr>
        <w:t xml:space="preserve"> je </w:t>
      </w:r>
      <w:r w:rsidR="004D199A" w:rsidRPr="00275FE4">
        <w:rPr>
          <w:rFonts w:cs="Arial"/>
        </w:rPr>
        <w:t xml:space="preserve">pripravljeno </w:t>
      </w:r>
      <w:r w:rsidR="00CB17F0" w:rsidRPr="00275FE4">
        <w:rPr>
          <w:rFonts w:cs="Arial"/>
        </w:rPr>
        <w:t xml:space="preserve">za sprejem </w:t>
      </w:r>
      <w:r w:rsidR="004D199A" w:rsidRPr="00275FE4">
        <w:rPr>
          <w:rFonts w:cs="Arial"/>
        </w:rPr>
        <w:t>z</w:t>
      </w:r>
      <w:r w:rsidR="00FC78F4" w:rsidRPr="00275FE4">
        <w:rPr>
          <w:rFonts w:cs="Arial"/>
        </w:rPr>
        <w:t xml:space="preserve"> nekaj</w:t>
      </w:r>
      <w:r w:rsidR="004D199A" w:rsidRPr="00275FE4">
        <w:rPr>
          <w:rFonts w:cs="Arial"/>
        </w:rPr>
        <w:t xml:space="preserve"> upoštevanimi </w:t>
      </w:r>
      <w:r w:rsidR="00A26CD6" w:rsidRPr="00275FE4">
        <w:rPr>
          <w:rFonts w:cs="Arial"/>
        </w:rPr>
        <w:t xml:space="preserve">pripombami in pobudami. </w:t>
      </w:r>
    </w:p>
    <w:p w14:paraId="301E3327" w14:textId="77777777" w:rsidR="00006C69" w:rsidRDefault="00006C69" w:rsidP="0024496D">
      <w:pPr>
        <w:jc w:val="both"/>
        <w:rPr>
          <w:rFonts w:cs="Arial"/>
        </w:rPr>
      </w:pPr>
    </w:p>
    <w:p w14:paraId="7323FEC4" w14:textId="06CFD002" w:rsidR="00FC78F4" w:rsidRPr="00275FE4" w:rsidRDefault="00FC78F4" w:rsidP="0024496D">
      <w:pPr>
        <w:jc w:val="both"/>
        <w:rPr>
          <w:rFonts w:cs="Arial"/>
        </w:rPr>
      </w:pPr>
      <w:r w:rsidRPr="00275FE4">
        <w:rPr>
          <w:rFonts w:cs="Arial"/>
        </w:rPr>
        <w:t xml:space="preserve">Drugi poročevalec je bil </w:t>
      </w:r>
      <w:r w:rsidR="00C43A05" w:rsidRPr="00275FE4">
        <w:rPr>
          <w:rFonts w:cs="Arial"/>
        </w:rPr>
        <w:t xml:space="preserve">Maj </w:t>
      </w:r>
      <w:proofErr w:type="spellStart"/>
      <w:r w:rsidR="00C43A05" w:rsidRPr="00275FE4">
        <w:rPr>
          <w:rFonts w:cs="Arial"/>
        </w:rPr>
        <w:t>Juvanec</w:t>
      </w:r>
      <w:proofErr w:type="spellEnd"/>
      <w:r w:rsidR="00006C69">
        <w:rPr>
          <w:rFonts w:cs="Arial"/>
        </w:rPr>
        <w:t xml:space="preserve">, </w:t>
      </w:r>
      <w:r w:rsidR="00E210A2">
        <w:rPr>
          <w:rFonts w:cs="Arial"/>
        </w:rPr>
        <w:t>Delavnica d. o. o.,</w:t>
      </w:r>
      <w:r w:rsidR="00702009" w:rsidRPr="00275FE4">
        <w:rPr>
          <w:rFonts w:cs="Arial"/>
        </w:rPr>
        <w:t xml:space="preserve"> ki je </w:t>
      </w:r>
      <w:r w:rsidR="008A7A92" w:rsidRPr="00275FE4">
        <w:rPr>
          <w:rFonts w:cs="Arial"/>
        </w:rPr>
        <w:t xml:space="preserve">na kratko predstavil dopolnitve </w:t>
      </w:r>
      <w:r w:rsidR="00CB17F0" w:rsidRPr="00275FE4">
        <w:rPr>
          <w:rFonts w:cs="Arial"/>
        </w:rPr>
        <w:t>o</w:t>
      </w:r>
      <w:r w:rsidR="001F1B86" w:rsidRPr="00275FE4">
        <w:rPr>
          <w:rFonts w:cs="Arial"/>
        </w:rPr>
        <w:t>dloka</w:t>
      </w:r>
      <w:r w:rsidR="007169D0" w:rsidRPr="00275FE4">
        <w:rPr>
          <w:rFonts w:cs="Arial"/>
        </w:rPr>
        <w:t xml:space="preserve"> in novost pri </w:t>
      </w:r>
      <w:r w:rsidR="00CB17F0" w:rsidRPr="00275FE4">
        <w:rPr>
          <w:rFonts w:cs="Arial"/>
        </w:rPr>
        <w:t>o</w:t>
      </w:r>
      <w:r w:rsidR="00326C4C" w:rsidRPr="00275FE4">
        <w:rPr>
          <w:rFonts w:cs="Arial"/>
        </w:rPr>
        <w:t xml:space="preserve">dloku, ki </w:t>
      </w:r>
      <w:r w:rsidR="009221A8" w:rsidRPr="00275FE4">
        <w:rPr>
          <w:rFonts w:cs="Arial"/>
        </w:rPr>
        <w:t>so kazenske določbe</w:t>
      </w:r>
      <w:r w:rsidR="00E840BF" w:rsidRPr="00275FE4">
        <w:rPr>
          <w:rFonts w:cs="Arial"/>
        </w:rPr>
        <w:t xml:space="preserve">, če ne bo prišlo v nekem prehodnem obdobju do urejanja </w:t>
      </w:r>
      <w:r w:rsidR="00180B92" w:rsidRPr="00275FE4">
        <w:rPr>
          <w:rFonts w:cs="Arial"/>
        </w:rPr>
        <w:t>elementov oglaševanja</w:t>
      </w:r>
      <w:r w:rsidR="000E6466" w:rsidRPr="00275FE4">
        <w:rPr>
          <w:rFonts w:cs="Arial"/>
        </w:rPr>
        <w:t xml:space="preserve"> in označevanja mestnega središča Vrhnika. </w:t>
      </w:r>
    </w:p>
    <w:p w14:paraId="49E02B7C" w14:textId="77777777" w:rsidR="00052E3F" w:rsidRDefault="00052E3F" w:rsidP="0024496D">
      <w:pPr>
        <w:jc w:val="both"/>
        <w:rPr>
          <w:rFonts w:cs="Arial"/>
          <w:color w:val="FF0000"/>
        </w:rPr>
      </w:pPr>
    </w:p>
    <w:p w14:paraId="4B18F517" w14:textId="345AA51A" w:rsidR="00E5650B" w:rsidRPr="00360975" w:rsidRDefault="00E5650B" w:rsidP="00E5650B">
      <w:pPr>
        <w:jc w:val="both"/>
        <w:rPr>
          <w:rFonts w:cs="Arial"/>
        </w:rPr>
      </w:pPr>
      <w:r w:rsidRPr="00360975">
        <w:rPr>
          <w:rFonts w:cs="Arial"/>
        </w:rPr>
        <w:t>Točko je obravnaval Odbor za urejanje prostora ter varstvo naravne in kulturne dediščine ter jo v predlaganem besedilu poslal Občinskemu svetu v</w:t>
      </w:r>
      <w:r w:rsidR="00266088" w:rsidRPr="00360975">
        <w:rPr>
          <w:rFonts w:cs="Arial"/>
        </w:rPr>
        <w:t xml:space="preserve"> obravnavo in</w:t>
      </w:r>
      <w:r w:rsidRPr="00360975">
        <w:rPr>
          <w:rFonts w:cs="Arial"/>
        </w:rPr>
        <w:t xml:space="preserve"> </w:t>
      </w:r>
      <w:r w:rsidR="00647227" w:rsidRPr="00360975">
        <w:rPr>
          <w:rFonts w:cs="Arial"/>
        </w:rPr>
        <w:t xml:space="preserve">sprejem. </w:t>
      </w:r>
    </w:p>
    <w:p w14:paraId="7B8C1A60" w14:textId="77777777" w:rsidR="00670E16" w:rsidRPr="00360975" w:rsidRDefault="00670E16" w:rsidP="00E5650B">
      <w:pPr>
        <w:jc w:val="both"/>
        <w:rPr>
          <w:rFonts w:cs="Arial"/>
        </w:rPr>
      </w:pPr>
    </w:p>
    <w:p w14:paraId="0C527D71" w14:textId="15ADDBDC" w:rsidR="00AD74BF" w:rsidRPr="00360975" w:rsidRDefault="00AD74BF" w:rsidP="00E5650B">
      <w:pPr>
        <w:jc w:val="both"/>
        <w:rPr>
          <w:rFonts w:cs="Arial"/>
        </w:rPr>
      </w:pPr>
      <w:r w:rsidRPr="00360975">
        <w:rPr>
          <w:rFonts w:cs="Arial"/>
        </w:rPr>
        <w:t xml:space="preserve">Vprašanje je postavila </w:t>
      </w:r>
      <w:r w:rsidR="00325C12" w:rsidRPr="00360975">
        <w:rPr>
          <w:rFonts w:cs="Arial"/>
        </w:rPr>
        <w:t xml:space="preserve">Irena Oblak. </w:t>
      </w:r>
    </w:p>
    <w:p w14:paraId="4CB7D310" w14:textId="77777777" w:rsidR="00E5650B" w:rsidRPr="00360975" w:rsidRDefault="00E5650B" w:rsidP="00E5650B">
      <w:pPr>
        <w:jc w:val="both"/>
        <w:rPr>
          <w:rFonts w:cs="Arial"/>
        </w:rPr>
      </w:pPr>
    </w:p>
    <w:p w14:paraId="7F504A1C" w14:textId="77777777" w:rsidR="0024496D" w:rsidRPr="00360975" w:rsidRDefault="0024496D" w:rsidP="0024496D">
      <w:pPr>
        <w:jc w:val="both"/>
        <w:rPr>
          <w:rFonts w:cs="Arial"/>
        </w:rPr>
      </w:pPr>
      <w:r w:rsidRPr="00360975">
        <w:rPr>
          <w:rFonts w:cs="Arial"/>
        </w:rPr>
        <w:t>V sprejem je bi predlagan naslednji</w:t>
      </w:r>
    </w:p>
    <w:p w14:paraId="46381ECA" w14:textId="77777777" w:rsidR="0024496D" w:rsidRPr="00360975" w:rsidRDefault="0024496D" w:rsidP="0024496D">
      <w:pPr>
        <w:jc w:val="both"/>
        <w:rPr>
          <w:rFonts w:cs="Arial"/>
        </w:rPr>
      </w:pPr>
    </w:p>
    <w:p w14:paraId="70EA7835" w14:textId="1E09F6DC" w:rsidR="00351C8C" w:rsidRPr="00BA4946" w:rsidRDefault="0024496D" w:rsidP="0024496D">
      <w:pPr>
        <w:rPr>
          <w:rFonts w:cs="Arial"/>
          <w:b/>
          <w:bCs/>
          <w:i/>
        </w:rPr>
      </w:pPr>
      <w:r w:rsidRPr="00BA4946">
        <w:rPr>
          <w:rFonts w:cs="Arial"/>
          <w:b/>
          <w:bCs/>
          <w:i/>
        </w:rPr>
        <w:t xml:space="preserve">SKLEP: </w:t>
      </w:r>
    </w:p>
    <w:p w14:paraId="3493FB01" w14:textId="77777777" w:rsidR="00130C94" w:rsidRPr="00BA4946" w:rsidRDefault="00130C94" w:rsidP="00130C94">
      <w:pPr>
        <w:tabs>
          <w:tab w:val="center" w:pos="7560"/>
        </w:tabs>
        <w:jc w:val="both"/>
        <w:rPr>
          <w:rFonts w:cs="Arial"/>
          <w:b/>
          <w:bCs/>
          <w:i/>
        </w:rPr>
      </w:pPr>
      <w:r w:rsidRPr="00BA4946">
        <w:rPr>
          <w:rFonts w:cs="Arial"/>
          <w:b/>
          <w:bCs/>
          <w:i/>
        </w:rPr>
        <w:t>Sprejme se Odlok o urejenosti naselij in krajine Občine Vrhnika za področje oglaševanja in označevanja mestnega središča Vrhnika.</w:t>
      </w:r>
    </w:p>
    <w:p w14:paraId="53B812B9" w14:textId="77777777" w:rsidR="00351C8C" w:rsidRPr="00C34371" w:rsidRDefault="00351C8C" w:rsidP="0024496D">
      <w:pPr>
        <w:rPr>
          <w:rFonts w:cs="Arial"/>
          <w:b/>
          <w:bCs/>
          <w:i/>
          <w:color w:val="FF0000"/>
        </w:rPr>
      </w:pPr>
    </w:p>
    <w:p w14:paraId="4508CD4C" w14:textId="77777777" w:rsidR="0024496D" w:rsidRPr="0019062D" w:rsidRDefault="0024496D" w:rsidP="0024496D">
      <w:pPr>
        <w:rPr>
          <w:rFonts w:cs="Arial"/>
          <w:b/>
          <w:bCs/>
          <w:i/>
          <w:iCs/>
        </w:rPr>
      </w:pPr>
    </w:p>
    <w:p w14:paraId="7DB8B2EC" w14:textId="77777777" w:rsidR="0024496D" w:rsidRPr="0019062D" w:rsidRDefault="0024496D" w:rsidP="0024496D">
      <w:pPr>
        <w:pStyle w:val="Telobesedila"/>
        <w:spacing w:after="0"/>
        <w:rPr>
          <w:rFonts w:cs="Arial"/>
          <w:szCs w:val="22"/>
        </w:rPr>
      </w:pPr>
      <w:r w:rsidRPr="0019062D">
        <w:rPr>
          <w:rFonts w:cs="Arial"/>
          <w:szCs w:val="22"/>
        </w:rPr>
        <w:t>Glasovanje</w:t>
      </w:r>
    </w:p>
    <w:p w14:paraId="31B51187" w14:textId="77777777" w:rsidR="0024496D" w:rsidRPr="0019062D" w:rsidRDefault="0024496D" w:rsidP="0024496D">
      <w:pPr>
        <w:pStyle w:val="Telobesedila"/>
        <w:spacing w:after="0"/>
        <w:rPr>
          <w:rFonts w:cs="Arial"/>
          <w:szCs w:val="22"/>
        </w:rPr>
      </w:pPr>
      <w:r w:rsidRPr="0019062D">
        <w:rPr>
          <w:rFonts w:cs="Arial"/>
          <w:szCs w:val="22"/>
        </w:rPr>
        <w:t>Navzočih: 22</w:t>
      </w:r>
    </w:p>
    <w:p w14:paraId="0A6E4362" w14:textId="4F1DA8AB" w:rsidR="0024496D" w:rsidRPr="0019062D" w:rsidRDefault="0024496D" w:rsidP="0024496D">
      <w:pPr>
        <w:pStyle w:val="Telobesedila"/>
        <w:spacing w:after="0"/>
        <w:rPr>
          <w:rFonts w:cs="Arial"/>
          <w:szCs w:val="22"/>
        </w:rPr>
      </w:pPr>
      <w:r w:rsidRPr="0019062D">
        <w:rPr>
          <w:rFonts w:cs="Arial"/>
          <w:szCs w:val="22"/>
        </w:rPr>
        <w:t>ZA: 2</w:t>
      </w:r>
      <w:r w:rsidR="0019062D" w:rsidRPr="0019062D">
        <w:rPr>
          <w:rFonts w:cs="Arial"/>
          <w:szCs w:val="22"/>
        </w:rPr>
        <w:t>2</w:t>
      </w:r>
    </w:p>
    <w:p w14:paraId="431BCA30" w14:textId="77777777" w:rsidR="0024496D" w:rsidRPr="0019062D" w:rsidRDefault="0024496D" w:rsidP="0024496D">
      <w:pPr>
        <w:pStyle w:val="Telobesedila"/>
        <w:spacing w:after="0"/>
        <w:rPr>
          <w:rFonts w:cs="Arial"/>
          <w:szCs w:val="22"/>
        </w:rPr>
      </w:pPr>
    </w:p>
    <w:p w14:paraId="1C286723" w14:textId="77777777" w:rsidR="0024496D" w:rsidRPr="0019062D" w:rsidRDefault="0024496D" w:rsidP="0024496D">
      <w:pPr>
        <w:pStyle w:val="Telobesedila"/>
        <w:spacing w:after="0"/>
        <w:rPr>
          <w:rFonts w:cs="Arial"/>
          <w:szCs w:val="22"/>
        </w:rPr>
      </w:pPr>
      <w:r w:rsidRPr="0019062D">
        <w:rPr>
          <w:rFonts w:cs="Arial"/>
          <w:szCs w:val="22"/>
        </w:rPr>
        <w:t xml:space="preserve">Sklep je bil sprejet. </w:t>
      </w:r>
    </w:p>
    <w:p w14:paraId="55095912" w14:textId="77777777" w:rsidR="0024496D" w:rsidRPr="0019062D" w:rsidRDefault="0024496D" w:rsidP="0024496D">
      <w:pPr>
        <w:rPr>
          <w:rFonts w:cs="Arial"/>
          <w:b/>
          <w:bCs/>
        </w:rPr>
      </w:pPr>
    </w:p>
    <w:p w14:paraId="23EA245E" w14:textId="77777777" w:rsidR="004859A8" w:rsidRPr="0019062D" w:rsidRDefault="004859A8" w:rsidP="0024496D">
      <w:pPr>
        <w:rPr>
          <w:rFonts w:cs="Arial"/>
          <w:b/>
          <w:bCs/>
        </w:rPr>
      </w:pPr>
    </w:p>
    <w:p w14:paraId="095CCE0F" w14:textId="24D740FB" w:rsidR="00C80E10" w:rsidRDefault="00C80E10" w:rsidP="00C80E10">
      <w:pPr>
        <w:pStyle w:val="Glava"/>
        <w:numPr>
          <w:ilvl w:val="0"/>
          <w:numId w:val="3"/>
        </w:numPr>
        <w:tabs>
          <w:tab w:val="clear" w:pos="4536"/>
          <w:tab w:val="clear" w:pos="9072"/>
        </w:tabs>
        <w:jc w:val="both"/>
        <w:rPr>
          <w:rFonts w:cs="Arial"/>
          <w:b/>
          <w:bCs/>
          <w:szCs w:val="22"/>
        </w:rPr>
      </w:pPr>
      <w:r w:rsidRPr="00C80E10">
        <w:rPr>
          <w:rFonts w:cs="Arial"/>
          <w:b/>
          <w:bCs/>
          <w:szCs w:val="22"/>
        </w:rPr>
        <w:t>Dopolnjen osnutek Odloka o spremembah in dopolnitvah Občinskega podrobnega prostorskega načrta za Počitniško naselje Prezid 2 – del</w:t>
      </w:r>
    </w:p>
    <w:p w14:paraId="3410B0D6" w14:textId="77777777" w:rsidR="00557ED3" w:rsidRDefault="00557ED3" w:rsidP="00557ED3">
      <w:pPr>
        <w:pStyle w:val="Glava"/>
        <w:tabs>
          <w:tab w:val="clear" w:pos="4536"/>
          <w:tab w:val="clear" w:pos="9072"/>
        </w:tabs>
        <w:jc w:val="both"/>
        <w:rPr>
          <w:rFonts w:cs="Arial"/>
          <w:b/>
          <w:bCs/>
          <w:szCs w:val="22"/>
        </w:rPr>
      </w:pPr>
    </w:p>
    <w:p w14:paraId="6926449A" w14:textId="62AAB994" w:rsidR="00E82EEB" w:rsidRDefault="00557ED3" w:rsidP="00557ED3">
      <w:pPr>
        <w:pStyle w:val="Glava"/>
        <w:tabs>
          <w:tab w:val="clear" w:pos="4536"/>
          <w:tab w:val="clear" w:pos="9072"/>
        </w:tabs>
        <w:jc w:val="both"/>
        <w:rPr>
          <w:rFonts w:cs="Arial"/>
        </w:rPr>
      </w:pPr>
      <w:r w:rsidRPr="00275FE4">
        <w:rPr>
          <w:rFonts w:cs="Arial"/>
        </w:rPr>
        <w:t>Uvodni poročevalec točke je bil Bernard Kogovšek, vodja oddelka za prostor.</w:t>
      </w:r>
      <w:r w:rsidR="0028650F">
        <w:rPr>
          <w:rFonts w:cs="Arial"/>
        </w:rPr>
        <w:t xml:space="preserve"> </w:t>
      </w:r>
      <w:r w:rsidR="005D5528">
        <w:rPr>
          <w:rFonts w:cs="Arial"/>
        </w:rPr>
        <w:t>S</w:t>
      </w:r>
      <w:r w:rsidR="0028650F">
        <w:rPr>
          <w:rFonts w:cs="Arial"/>
        </w:rPr>
        <w:t>klep o začetku postopka</w:t>
      </w:r>
      <w:r w:rsidR="005D5528">
        <w:rPr>
          <w:rFonts w:cs="Arial"/>
        </w:rPr>
        <w:t xml:space="preserve"> je bil objavljen</w:t>
      </w:r>
      <w:r w:rsidR="0028650F">
        <w:rPr>
          <w:rFonts w:cs="Arial"/>
        </w:rPr>
        <w:t xml:space="preserve"> </w:t>
      </w:r>
      <w:r w:rsidR="00A34EA6">
        <w:rPr>
          <w:rFonts w:cs="Arial"/>
        </w:rPr>
        <w:t>v Našem časopisu</w:t>
      </w:r>
      <w:r w:rsidR="005D5528">
        <w:rPr>
          <w:rFonts w:cs="Arial"/>
        </w:rPr>
        <w:t xml:space="preserve"> </w:t>
      </w:r>
      <w:r w:rsidR="00A34EA6">
        <w:rPr>
          <w:rFonts w:cs="Arial"/>
        </w:rPr>
        <w:t xml:space="preserve">26. </w:t>
      </w:r>
      <w:r w:rsidR="008C258C">
        <w:rPr>
          <w:rFonts w:cs="Arial"/>
        </w:rPr>
        <w:t>6</w:t>
      </w:r>
      <w:r w:rsidR="00A34EA6">
        <w:rPr>
          <w:rFonts w:cs="Arial"/>
        </w:rPr>
        <w:t>. 2023</w:t>
      </w:r>
      <w:r w:rsidR="001E1778">
        <w:rPr>
          <w:rFonts w:cs="Arial"/>
        </w:rPr>
        <w:t xml:space="preserve"> in pridobljena so bila vsa prva mnenja, ki so se upoštevala pri osnutku. </w:t>
      </w:r>
      <w:r w:rsidR="00E91108">
        <w:rPr>
          <w:rFonts w:cs="Arial"/>
        </w:rPr>
        <w:t>Območje sprememb in dopolnite</w:t>
      </w:r>
      <w:r w:rsidR="002A774A">
        <w:rPr>
          <w:rFonts w:cs="Arial"/>
        </w:rPr>
        <w:t xml:space="preserve">v </w:t>
      </w:r>
      <w:r w:rsidR="008D0F30">
        <w:rPr>
          <w:rFonts w:cs="Arial"/>
        </w:rPr>
        <w:t xml:space="preserve">zajema celotno območje OPPN, ki se nahaja v naselju Jerinov Grič na Zaplani, južno od lokalne ceste </w:t>
      </w:r>
      <w:r w:rsidR="0085407A">
        <w:rPr>
          <w:rFonts w:cs="Arial"/>
        </w:rPr>
        <w:t>Jerinov Grič – Ceste in meji na Občino Logatec.</w:t>
      </w:r>
    </w:p>
    <w:p w14:paraId="24EB5CA3" w14:textId="7C22B650" w:rsidR="00557ED3" w:rsidRDefault="00537CE2" w:rsidP="00557ED3">
      <w:pPr>
        <w:pStyle w:val="Glava"/>
        <w:tabs>
          <w:tab w:val="clear" w:pos="4536"/>
          <w:tab w:val="clear" w:pos="9072"/>
        </w:tabs>
        <w:jc w:val="both"/>
        <w:rPr>
          <w:rFonts w:cs="Arial"/>
          <w:b/>
          <w:bCs/>
          <w:szCs w:val="22"/>
        </w:rPr>
      </w:pPr>
      <w:r>
        <w:rPr>
          <w:rFonts w:cs="Arial"/>
        </w:rPr>
        <w:t xml:space="preserve">Drugi poročevalec točke je bil Maj </w:t>
      </w:r>
      <w:proofErr w:type="spellStart"/>
      <w:r>
        <w:rPr>
          <w:rFonts w:cs="Arial"/>
        </w:rPr>
        <w:t>Juvanec</w:t>
      </w:r>
      <w:proofErr w:type="spellEnd"/>
      <w:r w:rsidR="005C7823">
        <w:rPr>
          <w:rFonts w:cs="Arial"/>
        </w:rPr>
        <w:t>,</w:t>
      </w:r>
      <w:r w:rsidR="00E210A2">
        <w:rPr>
          <w:rFonts w:cs="Arial"/>
        </w:rPr>
        <w:t xml:space="preserve"> Delavnica d. o. o.</w:t>
      </w:r>
      <w:r w:rsidR="005C7823">
        <w:rPr>
          <w:rFonts w:cs="Arial"/>
        </w:rPr>
        <w:t xml:space="preserve"> </w:t>
      </w:r>
      <w:r w:rsidR="00E82EEB">
        <w:rPr>
          <w:rFonts w:cs="Arial"/>
        </w:rPr>
        <w:t>Na</w:t>
      </w:r>
      <w:r w:rsidR="005C7823">
        <w:rPr>
          <w:rFonts w:cs="Arial"/>
        </w:rPr>
        <w:t xml:space="preserve"> kratko predstavil dopolnjen os</w:t>
      </w:r>
      <w:r w:rsidR="00A75514">
        <w:rPr>
          <w:rFonts w:cs="Arial"/>
        </w:rPr>
        <w:t>nutek odloka</w:t>
      </w:r>
      <w:r w:rsidR="005208DD">
        <w:rPr>
          <w:rFonts w:cs="Arial"/>
        </w:rPr>
        <w:t xml:space="preserve"> in </w:t>
      </w:r>
      <w:r w:rsidR="000944BD">
        <w:rPr>
          <w:rFonts w:cs="Arial"/>
        </w:rPr>
        <w:t>povedal</w:t>
      </w:r>
      <w:r w:rsidR="005208DD">
        <w:rPr>
          <w:rFonts w:cs="Arial"/>
        </w:rPr>
        <w:t xml:space="preserve"> glavne </w:t>
      </w:r>
      <w:r w:rsidR="00610E0A">
        <w:rPr>
          <w:rFonts w:cs="Arial"/>
        </w:rPr>
        <w:t xml:space="preserve">spremembe. </w:t>
      </w:r>
    </w:p>
    <w:p w14:paraId="5E8E2ECC" w14:textId="77777777" w:rsidR="00557ED3" w:rsidRDefault="00557ED3" w:rsidP="00557ED3">
      <w:pPr>
        <w:pStyle w:val="Glava"/>
        <w:tabs>
          <w:tab w:val="clear" w:pos="4536"/>
          <w:tab w:val="clear" w:pos="9072"/>
        </w:tabs>
        <w:jc w:val="both"/>
        <w:rPr>
          <w:rFonts w:cs="Arial"/>
          <w:b/>
          <w:bCs/>
          <w:szCs w:val="22"/>
        </w:rPr>
      </w:pPr>
    </w:p>
    <w:p w14:paraId="3C974471" w14:textId="420CA182" w:rsidR="00054DC2" w:rsidRDefault="00054DC2" w:rsidP="00054DC2">
      <w:pPr>
        <w:jc w:val="both"/>
        <w:rPr>
          <w:rFonts w:cs="Arial"/>
        </w:rPr>
      </w:pPr>
      <w:r w:rsidRPr="00360975">
        <w:rPr>
          <w:rFonts w:cs="Arial"/>
        </w:rPr>
        <w:t xml:space="preserve">Točko je obravnaval Odbor za urejanje prostora ter varstvo naravne in kulturne dediščine ter jo v predlaganem besedilu poslal Občinskemu svetu v obravnavo. </w:t>
      </w:r>
    </w:p>
    <w:p w14:paraId="07CB4EBC" w14:textId="77777777" w:rsidR="00E82EEB" w:rsidRDefault="00E82EEB" w:rsidP="00054DC2">
      <w:pPr>
        <w:jc w:val="both"/>
        <w:rPr>
          <w:rFonts w:cs="Arial"/>
        </w:rPr>
      </w:pPr>
    </w:p>
    <w:p w14:paraId="699747B1" w14:textId="4207BB3B" w:rsidR="00B7733E" w:rsidRPr="00360975" w:rsidRDefault="00FD5311" w:rsidP="00054DC2">
      <w:pPr>
        <w:jc w:val="both"/>
        <w:rPr>
          <w:rFonts w:cs="Arial"/>
        </w:rPr>
      </w:pPr>
      <w:r>
        <w:rPr>
          <w:rFonts w:cs="Arial"/>
        </w:rPr>
        <w:t xml:space="preserve">Vprašanje </w:t>
      </w:r>
      <w:r w:rsidR="00EF6301">
        <w:rPr>
          <w:rFonts w:cs="Arial"/>
        </w:rPr>
        <w:t>sta</w:t>
      </w:r>
      <w:r>
        <w:rPr>
          <w:rFonts w:cs="Arial"/>
        </w:rPr>
        <w:t xml:space="preserve"> postavil</w:t>
      </w:r>
      <w:r w:rsidR="00EF6301">
        <w:rPr>
          <w:rFonts w:cs="Arial"/>
        </w:rPr>
        <w:t>a</w:t>
      </w:r>
      <w:r>
        <w:rPr>
          <w:rFonts w:cs="Arial"/>
        </w:rPr>
        <w:t xml:space="preserve"> Peter Pikl</w:t>
      </w:r>
      <w:r w:rsidR="00EF6301">
        <w:rPr>
          <w:rFonts w:cs="Arial"/>
        </w:rPr>
        <w:t xml:space="preserve"> in Doman Blagoje</w:t>
      </w:r>
      <w:r w:rsidR="005908CD">
        <w:rPr>
          <w:rFonts w:cs="Arial"/>
        </w:rPr>
        <w:t>vić.</w:t>
      </w:r>
      <w:r>
        <w:rPr>
          <w:rFonts w:cs="Arial"/>
        </w:rPr>
        <w:t xml:space="preserve"> </w:t>
      </w:r>
    </w:p>
    <w:p w14:paraId="4F6A255C" w14:textId="77777777" w:rsidR="0024496D" w:rsidRPr="00C34371" w:rsidRDefault="0024496D" w:rsidP="0024496D">
      <w:pPr>
        <w:rPr>
          <w:rFonts w:cs="Arial"/>
          <w:b/>
          <w:bCs/>
          <w:color w:val="FF0000"/>
        </w:rPr>
      </w:pPr>
    </w:p>
    <w:p w14:paraId="5187C59E" w14:textId="77777777" w:rsidR="0024496D" w:rsidRPr="00BA4946" w:rsidRDefault="0024496D" w:rsidP="0024496D">
      <w:pPr>
        <w:rPr>
          <w:rFonts w:cs="Arial"/>
        </w:rPr>
      </w:pPr>
      <w:r w:rsidRPr="00BA4946">
        <w:rPr>
          <w:rFonts w:cs="Arial"/>
        </w:rPr>
        <w:t>V sprejem je bil predlagan naslednji</w:t>
      </w:r>
    </w:p>
    <w:p w14:paraId="6202A7BD" w14:textId="77777777" w:rsidR="00BA4946" w:rsidRPr="00C34371" w:rsidRDefault="00BA4946" w:rsidP="0024496D">
      <w:pPr>
        <w:rPr>
          <w:rFonts w:cs="Arial"/>
          <w:color w:val="FF0000"/>
        </w:rPr>
      </w:pPr>
    </w:p>
    <w:p w14:paraId="10E17E28" w14:textId="45F2ED0D" w:rsidR="00BA4946" w:rsidRPr="00BA4946" w:rsidRDefault="0024496D" w:rsidP="0024496D">
      <w:pPr>
        <w:tabs>
          <w:tab w:val="center" w:pos="7560"/>
        </w:tabs>
        <w:jc w:val="both"/>
        <w:rPr>
          <w:rFonts w:cs="Arial"/>
          <w:b/>
          <w:bCs/>
          <w:i/>
        </w:rPr>
      </w:pPr>
      <w:r w:rsidRPr="00BA4946">
        <w:rPr>
          <w:rFonts w:cs="Arial"/>
          <w:b/>
          <w:bCs/>
          <w:i/>
        </w:rPr>
        <w:t>SKLEP:</w:t>
      </w:r>
    </w:p>
    <w:p w14:paraId="354D5C98" w14:textId="77777777" w:rsidR="00BA4946" w:rsidRPr="00BA4946" w:rsidRDefault="00BA4946" w:rsidP="00BA4946">
      <w:pPr>
        <w:tabs>
          <w:tab w:val="center" w:pos="7560"/>
        </w:tabs>
        <w:jc w:val="both"/>
        <w:rPr>
          <w:rFonts w:cs="Arial"/>
          <w:b/>
          <w:bCs/>
          <w:i/>
        </w:rPr>
      </w:pPr>
      <w:r w:rsidRPr="00BA4946">
        <w:rPr>
          <w:rFonts w:cs="Arial"/>
          <w:b/>
          <w:bCs/>
          <w:i/>
        </w:rPr>
        <w:t>Občinski svet Občine Vrhnika ocenjuje, da je dopolnjen osnutek Odloka o spremembah in dopolnitvah Občinskega podrobnega prostorskega načrta za počitniško naselje Prezid 2 - del primeren za javno razgrnitev in javno obravnavo.</w:t>
      </w:r>
    </w:p>
    <w:p w14:paraId="63E409C2" w14:textId="77777777" w:rsidR="00BA4946" w:rsidRPr="00C34371" w:rsidRDefault="00BA4946" w:rsidP="0024496D">
      <w:pPr>
        <w:tabs>
          <w:tab w:val="center" w:pos="7560"/>
        </w:tabs>
        <w:jc w:val="both"/>
        <w:rPr>
          <w:rFonts w:cs="Arial"/>
          <w:b/>
          <w:bCs/>
          <w:i/>
          <w:color w:val="FF0000"/>
        </w:rPr>
      </w:pPr>
    </w:p>
    <w:p w14:paraId="5F180307" w14:textId="77777777" w:rsidR="0024496D" w:rsidRPr="007C135A" w:rsidRDefault="0024496D" w:rsidP="0024496D">
      <w:pPr>
        <w:pStyle w:val="Telobesedila"/>
        <w:spacing w:after="0"/>
        <w:rPr>
          <w:rFonts w:cs="Arial"/>
          <w:szCs w:val="22"/>
        </w:rPr>
      </w:pPr>
      <w:r w:rsidRPr="007C135A">
        <w:rPr>
          <w:rFonts w:cs="Arial"/>
          <w:szCs w:val="22"/>
        </w:rPr>
        <w:t>Glasovanje</w:t>
      </w:r>
    </w:p>
    <w:p w14:paraId="373917E8" w14:textId="77777777" w:rsidR="0024496D" w:rsidRPr="007C135A" w:rsidRDefault="0024496D" w:rsidP="0024496D">
      <w:pPr>
        <w:pStyle w:val="Telobesedila"/>
        <w:spacing w:after="0"/>
        <w:rPr>
          <w:rFonts w:cs="Arial"/>
          <w:szCs w:val="22"/>
        </w:rPr>
      </w:pPr>
      <w:r w:rsidRPr="007C135A">
        <w:rPr>
          <w:rFonts w:cs="Arial"/>
          <w:szCs w:val="22"/>
        </w:rPr>
        <w:t>Navzočih: 22</w:t>
      </w:r>
    </w:p>
    <w:p w14:paraId="2456FC7E" w14:textId="77777777" w:rsidR="0024496D" w:rsidRPr="007C135A" w:rsidRDefault="0024496D" w:rsidP="0024496D">
      <w:pPr>
        <w:pStyle w:val="Telobesedila"/>
        <w:spacing w:after="0"/>
        <w:rPr>
          <w:rFonts w:cs="Arial"/>
          <w:szCs w:val="22"/>
        </w:rPr>
      </w:pPr>
      <w:r w:rsidRPr="007C135A">
        <w:rPr>
          <w:rFonts w:cs="Arial"/>
          <w:szCs w:val="22"/>
        </w:rPr>
        <w:t>ZA: 22</w:t>
      </w:r>
    </w:p>
    <w:p w14:paraId="3821461D" w14:textId="77777777" w:rsidR="0024496D" w:rsidRPr="007C135A" w:rsidRDefault="0024496D" w:rsidP="0024496D">
      <w:pPr>
        <w:pStyle w:val="Telobesedila"/>
        <w:spacing w:after="0"/>
        <w:rPr>
          <w:rFonts w:cs="Arial"/>
          <w:szCs w:val="22"/>
        </w:rPr>
      </w:pPr>
    </w:p>
    <w:p w14:paraId="6F8BA64A" w14:textId="77777777" w:rsidR="0024496D" w:rsidRDefault="0024496D" w:rsidP="0024496D">
      <w:pPr>
        <w:pStyle w:val="Telobesedila"/>
        <w:spacing w:after="0"/>
        <w:rPr>
          <w:rFonts w:cs="Arial"/>
          <w:szCs w:val="22"/>
        </w:rPr>
      </w:pPr>
      <w:r w:rsidRPr="007C135A">
        <w:rPr>
          <w:rFonts w:cs="Arial"/>
          <w:szCs w:val="22"/>
        </w:rPr>
        <w:t xml:space="preserve">Sklep je bil sprejet. </w:t>
      </w:r>
    </w:p>
    <w:p w14:paraId="7F5B38D8" w14:textId="77777777" w:rsidR="007C135A" w:rsidRPr="007C135A" w:rsidRDefault="007C135A" w:rsidP="0024496D">
      <w:pPr>
        <w:pStyle w:val="Telobesedila"/>
        <w:spacing w:after="0"/>
        <w:rPr>
          <w:rFonts w:cs="Arial"/>
          <w:szCs w:val="22"/>
        </w:rPr>
      </w:pPr>
    </w:p>
    <w:p w14:paraId="5B776A54" w14:textId="77777777" w:rsidR="0024496D" w:rsidRPr="00C34371" w:rsidRDefault="0024496D" w:rsidP="0024496D">
      <w:pPr>
        <w:rPr>
          <w:rFonts w:cs="Arial"/>
          <w:b/>
          <w:bCs/>
          <w:color w:val="FF0000"/>
        </w:rPr>
      </w:pPr>
    </w:p>
    <w:p w14:paraId="62766D9F" w14:textId="2CA7D6B6" w:rsidR="00BE16D9" w:rsidRDefault="00BE16D9" w:rsidP="00BE16D9">
      <w:pPr>
        <w:pStyle w:val="Glava"/>
        <w:numPr>
          <w:ilvl w:val="0"/>
          <w:numId w:val="3"/>
        </w:numPr>
        <w:tabs>
          <w:tab w:val="clear" w:pos="4536"/>
          <w:tab w:val="clear" w:pos="9072"/>
        </w:tabs>
        <w:jc w:val="both"/>
        <w:rPr>
          <w:rFonts w:cs="Arial"/>
          <w:b/>
          <w:bCs/>
          <w:szCs w:val="22"/>
        </w:rPr>
      </w:pPr>
      <w:r w:rsidRPr="00BE16D9">
        <w:rPr>
          <w:rFonts w:cs="Arial"/>
          <w:b/>
          <w:bCs/>
          <w:szCs w:val="22"/>
        </w:rPr>
        <w:t>Predlog Odloka o Občinskem podrobnem prostorskem načrtu za stanovanjsko sosesko Gabrče na Vrhniki</w:t>
      </w:r>
    </w:p>
    <w:p w14:paraId="3A26226E" w14:textId="77777777" w:rsidR="00AD6C74" w:rsidRDefault="00AD6C74" w:rsidP="00AD6C74">
      <w:pPr>
        <w:pStyle w:val="Glava"/>
        <w:tabs>
          <w:tab w:val="clear" w:pos="4536"/>
          <w:tab w:val="clear" w:pos="9072"/>
        </w:tabs>
        <w:jc w:val="both"/>
        <w:rPr>
          <w:rFonts w:cs="Arial"/>
          <w:b/>
          <w:bCs/>
          <w:szCs w:val="22"/>
        </w:rPr>
      </w:pPr>
    </w:p>
    <w:p w14:paraId="7D3414DD" w14:textId="3DF7F50E" w:rsidR="00AD6C74" w:rsidRPr="00BE16D9" w:rsidRDefault="00AD6C74" w:rsidP="00AD6C74">
      <w:pPr>
        <w:pStyle w:val="Glava"/>
        <w:tabs>
          <w:tab w:val="clear" w:pos="4536"/>
          <w:tab w:val="clear" w:pos="9072"/>
        </w:tabs>
        <w:jc w:val="both"/>
        <w:rPr>
          <w:rFonts w:cs="Arial"/>
          <w:b/>
          <w:bCs/>
          <w:szCs w:val="22"/>
        </w:rPr>
      </w:pPr>
      <w:r w:rsidRPr="00275FE4">
        <w:rPr>
          <w:rFonts w:cs="Arial"/>
        </w:rPr>
        <w:t>Uvodni poročevalec točke je bil Bernard Kogovšek, vodja oddelka za prostor</w:t>
      </w:r>
      <w:r w:rsidR="00090DB7">
        <w:rPr>
          <w:rFonts w:cs="Arial"/>
        </w:rPr>
        <w:t>, ki je povedal</w:t>
      </w:r>
      <w:r w:rsidR="00B95012">
        <w:rPr>
          <w:rFonts w:cs="Arial"/>
        </w:rPr>
        <w:t>, da gre za končno obravnavo OPPN</w:t>
      </w:r>
      <w:r w:rsidR="00607938">
        <w:rPr>
          <w:rFonts w:cs="Arial"/>
        </w:rPr>
        <w:t>. Pridobljena so bila vsa mnenja</w:t>
      </w:r>
      <w:r w:rsidR="00B7224C">
        <w:rPr>
          <w:rFonts w:cs="Arial"/>
        </w:rPr>
        <w:t xml:space="preserve">, odlok je bil po javni razgrnitvi </w:t>
      </w:r>
      <w:r w:rsidR="0000536C">
        <w:rPr>
          <w:rFonts w:cs="Arial"/>
        </w:rPr>
        <w:t xml:space="preserve">spremenjen v zelo majhnem delu. </w:t>
      </w:r>
      <w:r w:rsidR="00B40C7D">
        <w:rPr>
          <w:rFonts w:cs="Arial"/>
        </w:rPr>
        <w:t>Druga poročevalka je bila Maria Zlobec,</w:t>
      </w:r>
      <w:r w:rsidR="00863CF5">
        <w:rPr>
          <w:rFonts w:cs="Arial"/>
        </w:rPr>
        <w:t xml:space="preserve"> </w:t>
      </w:r>
      <w:proofErr w:type="spellStart"/>
      <w:r w:rsidR="00863CF5">
        <w:rPr>
          <w:rFonts w:cs="Arial"/>
        </w:rPr>
        <w:t>City</w:t>
      </w:r>
      <w:proofErr w:type="spellEnd"/>
      <w:r w:rsidR="00863CF5">
        <w:rPr>
          <w:rFonts w:cs="Arial"/>
        </w:rPr>
        <w:t xml:space="preserve"> Studio d. o. o.,</w:t>
      </w:r>
      <w:r w:rsidR="00B40C7D">
        <w:rPr>
          <w:rFonts w:cs="Arial"/>
        </w:rPr>
        <w:t xml:space="preserve"> ki je na kratko prestavila </w:t>
      </w:r>
      <w:r w:rsidR="002716C9">
        <w:rPr>
          <w:rFonts w:cs="Arial"/>
        </w:rPr>
        <w:t>spremembe</w:t>
      </w:r>
      <w:r w:rsidR="00630AC8">
        <w:rPr>
          <w:rFonts w:cs="Arial"/>
        </w:rPr>
        <w:t xml:space="preserve"> </w:t>
      </w:r>
      <w:r w:rsidR="004A422F">
        <w:rPr>
          <w:rFonts w:cs="Arial"/>
        </w:rPr>
        <w:t xml:space="preserve">OPPN. </w:t>
      </w:r>
    </w:p>
    <w:p w14:paraId="4CE1FD5D" w14:textId="77777777" w:rsidR="0024496D" w:rsidRPr="00C34371" w:rsidRDefault="0024496D" w:rsidP="0024496D">
      <w:pPr>
        <w:pStyle w:val="Glava"/>
        <w:tabs>
          <w:tab w:val="clear" w:pos="4536"/>
          <w:tab w:val="clear" w:pos="9072"/>
        </w:tabs>
        <w:jc w:val="both"/>
        <w:rPr>
          <w:rFonts w:cs="Arial"/>
          <w:b/>
          <w:bCs/>
          <w:color w:val="FF0000"/>
          <w:szCs w:val="22"/>
        </w:rPr>
      </w:pPr>
    </w:p>
    <w:p w14:paraId="61D9D193" w14:textId="002F8DC6" w:rsidR="002C74A4" w:rsidRDefault="002C74A4" w:rsidP="002C74A4">
      <w:pPr>
        <w:jc w:val="both"/>
        <w:rPr>
          <w:rFonts w:cs="Arial"/>
        </w:rPr>
      </w:pPr>
      <w:r w:rsidRPr="00360975">
        <w:rPr>
          <w:rFonts w:cs="Arial"/>
        </w:rPr>
        <w:t>Točko je obravnaval Odbor za urejanje prostora ter varstvo naravne in kulturne dediščine ter jo v predlaganem besedilu poslal Občinskemu svetu v obravnavo</w:t>
      </w:r>
      <w:r w:rsidR="00633FF5">
        <w:rPr>
          <w:rFonts w:cs="Arial"/>
        </w:rPr>
        <w:t xml:space="preserve"> in sprejem</w:t>
      </w:r>
      <w:r w:rsidRPr="00360975">
        <w:rPr>
          <w:rFonts w:cs="Arial"/>
        </w:rPr>
        <w:t xml:space="preserve">. </w:t>
      </w:r>
    </w:p>
    <w:p w14:paraId="466FC0CB" w14:textId="77777777" w:rsidR="00633FF5" w:rsidRDefault="00633FF5" w:rsidP="002C74A4">
      <w:pPr>
        <w:jc w:val="both"/>
        <w:rPr>
          <w:rFonts w:cs="Arial"/>
        </w:rPr>
      </w:pPr>
    </w:p>
    <w:p w14:paraId="72527749" w14:textId="25482610" w:rsidR="00633FF5" w:rsidRDefault="00633FF5" w:rsidP="002C74A4">
      <w:pPr>
        <w:jc w:val="both"/>
        <w:rPr>
          <w:rFonts w:cs="Arial"/>
        </w:rPr>
      </w:pPr>
      <w:r>
        <w:rPr>
          <w:rFonts w:cs="Arial"/>
        </w:rPr>
        <w:t xml:space="preserve">Vprašanj in razprave ni bilo. </w:t>
      </w:r>
    </w:p>
    <w:p w14:paraId="191E951D" w14:textId="77777777" w:rsidR="0024496D" w:rsidRPr="00A245C9" w:rsidRDefault="0024496D" w:rsidP="0024496D">
      <w:pPr>
        <w:rPr>
          <w:rFonts w:cs="Arial"/>
          <w:bCs/>
        </w:rPr>
      </w:pPr>
    </w:p>
    <w:p w14:paraId="454B4AFB" w14:textId="77777777" w:rsidR="0024496D" w:rsidRPr="00A245C9" w:rsidRDefault="0024496D" w:rsidP="0024496D">
      <w:pPr>
        <w:rPr>
          <w:rFonts w:cs="Arial"/>
        </w:rPr>
      </w:pPr>
      <w:r w:rsidRPr="00A245C9">
        <w:rPr>
          <w:rFonts w:cs="Arial"/>
        </w:rPr>
        <w:t>V sprejem je bil predlagan naslednji</w:t>
      </w:r>
    </w:p>
    <w:p w14:paraId="74886A07" w14:textId="77777777" w:rsidR="0024496D" w:rsidRPr="00A245C9" w:rsidRDefault="0024496D" w:rsidP="0024496D">
      <w:pPr>
        <w:rPr>
          <w:rFonts w:cs="Arial"/>
        </w:rPr>
      </w:pPr>
    </w:p>
    <w:p w14:paraId="30588F7F" w14:textId="77777777" w:rsidR="0024496D" w:rsidRPr="00A245C9" w:rsidRDefault="0024496D" w:rsidP="0024496D">
      <w:pPr>
        <w:pStyle w:val="Golobesedilo1"/>
        <w:rPr>
          <w:rFonts w:ascii="Arial" w:hAnsi="Arial" w:cs="Arial"/>
          <w:b/>
          <w:i/>
          <w:sz w:val="22"/>
          <w:szCs w:val="22"/>
        </w:rPr>
      </w:pPr>
      <w:r w:rsidRPr="00A245C9">
        <w:rPr>
          <w:rFonts w:ascii="Arial" w:hAnsi="Arial" w:cs="Arial"/>
          <w:b/>
          <w:i/>
          <w:sz w:val="22"/>
          <w:szCs w:val="22"/>
        </w:rPr>
        <w:t>SKLEP:</w:t>
      </w:r>
    </w:p>
    <w:p w14:paraId="589A80FA" w14:textId="77777777" w:rsidR="00A245C9" w:rsidRPr="00A245C9" w:rsidRDefault="00A245C9" w:rsidP="00A245C9">
      <w:pPr>
        <w:tabs>
          <w:tab w:val="center" w:pos="7560"/>
        </w:tabs>
        <w:jc w:val="both"/>
        <w:rPr>
          <w:rFonts w:cs="Arial"/>
          <w:b/>
          <w:i/>
          <w:iCs/>
        </w:rPr>
      </w:pPr>
      <w:r w:rsidRPr="00A245C9">
        <w:rPr>
          <w:rFonts w:cs="Arial"/>
          <w:b/>
          <w:i/>
          <w:iCs/>
        </w:rPr>
        <w:t>Sprejme se Odlok o Občinskem podrobnem prostorskem načrtu za stanovanjsko sosesko Gabrče na Vrhniki.</w:t>
      </w:r>
    </w:p>
    <w:p w14:paraId="3703A69E" w14:textId="77777777" w:rsidR="0024496D" w:rsidRPr="00A245C9" w:rsidRDefault="0024496D" w:rsidP="0024496D">
      <w:pPr>
        <w:pStyle w:val="Golobesedilo1"/>
        <w:rPr>
          <w:rFonts w:ascii="Arial" w:hAnsi="Arial" w:cs="Arial"/>
          <w:b/>
          <w:i/>
          <w:iCs/>
          <w:sz w:val="22"/>
          <w:szCs w:val="22"/>
        </w:rPr>
      </w:pPr>
    </w:p>
    <w:p w14:paraId="221BC940" w14:textId="45CF355E" w:rsidR="0024496D" w:rsidRPr="00633FF5" w:rsidRDefault="0024496D" w:rsidP="0024496D">
      <w:pPr>
        <w:pStyle w:val="Golobesedilo1"/>
        <w:rPr>
          <w:rFonts w:ascii="Arial" w:hAnsi="Arial" w:cs="Arial"/>
          <w:bCs/>
          <w:iCs/>
          <w:color w:val="FF0000"/>
          <w:sz w:val="22"/>
          <w:szCs w:val="22"/>
        </w:rPr>
      </w:pPr>
    </w:p>
    <w:p w14:paraId="1F046B87" w14:textId="77777777" w:rsidR="0024496D" w:rsidRPr="0082052A" w:rsidRDefault="0024496D" w:rsidP="0024496D">
      <w:pPr>
        <w:pStyle w:val="Telobesedila"/>
        <w:spacing w:after="0"/>
        <w:rPr>
          <w:rFonts w:cs="Arial"/>
          <w:szCs w:val="22"/>
        </w:rPr>
      </w:pPr>
      <w:r w:rsidRPr="0082052A">
        <w:rPr>
          <w:rFonts w:cs="Arial"/>
          <w:szCs w:val="22"/>
        </w:rPr>
        <w:t>Glasovanje</w:t>
      </w:r>
    </w:p>
    <w:p w14:paraId="079DD444" w14:textId="77777777" w:rsidR="0024496D" w:rsidRPr="0082052A" w:rsidRDefault="0024496D" w:rsidP="0024496D">
      <w:pPr>
        <w:pStyle w:val="Telobesedila"/>
        <w:spacing w:after="0"/>
        <w:rPr>
          <w:rFonts w:cs="Arial"/>
          <w:szCs w:val="22"/>
        </w:rPr>
      </w:pPr>
      <w:r w:rsidRPr="0082052A">
        <w:rPr>
          <w:rFonts w:cs="Arial"/>
          <w:szCs w:val="22"/>
        </w:rPr>
        <w:t>Navzočih: 22</w:t>
      </w:r>
    </w:p>
    <w:p w14:paraId="4CE4ED59" w14:textId="77777777" w:rsidR="0024496D" w:rsidRPr="0082052A" w:rsidRDefault="0024496D" w:rsidP="0024496D">
      <w:pPr>
        <w:pStyle w:val="Telobesedila"/>
        <w:spacing w:after="0"/>
        <w:rPr>
          <w:rFonts w:cs="Arial"/>
          <w:szCs w:val="22"/>
        </w:rPr>
      </w:pPr>
      <w:r w:rsidRPr="0082052A">
        <w:rPr>
          <w:rFonts w:cs="Arial"/>
          <w:szCs w:val="22"/>
        </w:rPr>
        <w:t>ZA: 20</w:t>
      </w:r>
    </w:p>
    <w:p w14:paraId="05725577" w14:textId="77777777" w:rsidR="0024496D" w:rsidRPr="0082052A" w:rsidRDefault="0024496D" w:rsidP="0024496D">
      <w:pPr>
        <w:pStyle w:val="Telobesedila"/>
        <w:spacing w:after="0"/>
        <w:rPr>
          <w:rFonts w:cs="Arial"/>
          <w:szCs w:val="22"/>
        </w:rPr>
      </w:pPr>
    </w:p>
    <w:p w14:paraId="0E455973" w14:textId="77777777" w:rsidR="0024496D" w:rsidRPr="0082052A" w:rsidRDefault="0024496D" w:rsidP="0024496D">
      <w:pPr>
        <w:pStyle w:val="Telobesedila"/>
        <w:spacing w:after="0"/>
        <w:rPr>
          <w:rFonts w:cs="Arial"/>
          <w:szCs w:val="22"/>
        </w:rPr>
      </w:pPr>
      <w:r w:rsidRPr="0082052A">
        <w:rPr>
          <w:rFonts w:cs="Arial"/>
          <w:szCs w:val="22"/>
        </w:rPr>
        <w:t xml:space="preserve">Sklep je bil sprejet. </w:t>
      </w:r>
    </w:p>
    <w:p w14:paraId="1585527E" w14:textId="77777777" w:rsidR="0024496D" w:rsidRPr="00C34371" w:rsidRDefault="0024496D" w:rsidP="0024496D">
      <w:pPr>
        <w:pStyle w:val="Glava"/>
        <w:tabs>
          <w:tab w:val="clear" w:pos="4536"/>
          <w:tab w:val="clear" w:pos="9072"/>
        </w:tabs>
        <w:jc w:val="both"/>
        <w:rPr>
          <w:rFonts w:cs="Arial"/>
          <w:b/>
          <w:bCs/>
          <w:color w:val="FF0000"/>
          <w:szCs w:val="22"/>
        </w:rPr>
      </w:pPr>
    </w:p>
    <w:p w14:paraId="289CB823" w14:textId="77777777" w:rsidR="0024496D" w:rsidRPr="00C34371" w:rsidRDefault="0024496D" w:rsidP="0082052A">
      <w:pPr>
        <w:pStyle w:val="Glava"/>
        <w:tabs>
          <w:tab w:val="clear" w:pos="4536"/>
          <w:tab w:val="clear" w:pos="9072"/>
        </w:tabs>
        <w:jc w:val="both"/>
        <w:rPr>
          <w:rFonts w:cs="Arial"/>
          <w:b/>
          <w:bCs/>
          <w:color w:val="FF0000"/>
          <w:szCs w:val="22"/>
        </w:rPr>
      </w:pPr>
    </w:p>
    <w:p w14:paraId="236786AC" w14:textId="77777777" w:rsidR="0024496D" w:rsidRPr="00C34371" w:rsidRDefault="0024496D" w:rsidP="0024496D">
      <w:pPr>
        <w:pStyle w:val="Glava"/>
        <w:tabs>
          <w:tab w:val="clear" w:pos="4536"/>
          <w:tab w:val="clear" w:pos="9072"/>
        </w:tabs>
        <w:ind w:left="1080"/>
        <w:jc w:val="both"/>
        <w:rPr>
          <w:rFonts w:cs="Arial"/>
          <w:b/>
          <w:bCs/>
          <w:color w:val="FF0000"/>
          <w:szCs w:val="22"/>
        </w:rPr>
      </w:pPr>
    </w:p>
    <w:p w14:paraId="1680AD5C" w14:textId="53FBB63C" w:rsidR="001A54EF" w:rsidRPr="001A54EF" w:rsidRDefault="001A54EF" w:rsidP="001A54EF">
      <w:pPr>
        <w:pStyle w:val="Odstavekseznama"/>
        <w:numPr>
          <w:ilvl w:val="0"/>
          <w:numId w:val="3"/>
        </w:numPr>
        <w:rPr>
          <w:rFonts w:ascii="Arial" w:hAnsi="Arial" w:cs="Arial"/>
          <w:b/>
          <w:bCs/>
          <w:sz w:val="22"/>
          <w:szCs w:val="22"/>
        </w:rPr>
      </w:pPr>
      <w:r w:rsidRPr="001A54EF">
        <w:rPr>
          <w:rFonts w:ascii="Arial" w:hAnsi="Arial" w:cs="Arial"/>
          <w:b/>
          <w:bCs/>
          <w:sz w:val="22"/>
          <w:szCs w:val="22"/>
        </w:rPr>
        <w:t xml:space="preserve">Predlog Sklepa o tehnični posodobitvi Občinskega prostorskega načrta Občine Vrhnika </w:t>
      </w:r>
    </w:p>
    <w:p w14:paraId="7C9706DF" w14:textId="77777777" w:rsidR="0024496D" w:rsidRPr="00C34371" w:rsidRDefault="0024496D" w:rsidP="0024496D">
      <w:pPr>
        <w:spacing w:line="264" w:lineRule="auto"/>
        <w:jc w:val="both"/>
        <w:rPr>
          <w:rFonts w:cs="Arial"/>
          <w:b/>
          <w:color w:val="FF0000"/>
        </w:rPr>
      </w:pPr>
    </w:p>
    <w:p w14:paraId="193F61C6" w14:textId="77777777" w:rsidR="00FC7410" w:rsidRDefault="0024496D" w:rsidP="0024496D">
      <w:pPr>
        <w:jc w:val="both"/>
        <w:rPr>
          <w:rFonts w:cs="Arial"/>
        </w:rPr>
      </w:pPr>
      <w:r w:rsidRPr="00281E3B">
        <w:rPr>
          <w:rFonts w:cs="Arial"/>
        </w:rPr>
        <w:t xml:space="preserve">Uvodni poročevalec točke je bil Bernard Kogovšek, vodja oddelka za prostor. </w:t>
      </w:r>
      <w:r w:rsidR="000614F5" w:rsidRPr="00281E3B">
        <w:rPr>
          <w:rFonts w:cs="Arial"/>
        </w:rPr>
        <w:t xml:space="preserve">Tehnična </w:t>
      </w:r>
      <w:r w:rsidR="00CE5955" w:rsidRPr="00281E3B">
        <w:rPr>
          <w:rFonts w:cs="Arial"/>
        </w:rPr>
        <w:t xml:space="preserve">posodobitvijo zagotavlja ažurnost grafičnega dela prostorskega izvedbenega </w:t>
      </w:r>
      <w:r w:rsidR="000614F5" w:rsidRPr="00281E3B">
        <w:rPr>
          <w:rFonts w:cs="Arial"/>
        </w:rPr>
        <w:t>načrta s katastrom nepremični</w:t>
      </w:r>
      <w:r w:rsidR="002F1DC3">
        <w:rPr>
          <w:rFonts w:cs="Arial"/>
        </w:rPr>
        <w:t>n</w:t>
      </w:r>
      <w:r w:rsidR="000614F5" w:rsidRPr="00281E3B">
        <w:rPr>
          <w:rFonts w:cs="Arial"/>
        </w:rPr>
        <w:t xml:space="preserve">. </w:t>
      </w:r>
      <w:r w:rsidR="00B410B8" w:rsidRPr="00281E3B">
        <w:rPr>
          <w:rFonts w:cs="Arial"/>
        </w:rPr>
        <w:t xml:space="preserve">Javna razgrnitev je bila </w:t>
      </w:r>
      <w:r w:rsidR="00B860C6" w:rsidRPr="00281E3B">
        <w:rPr>
          <w:rFonts w:cs="Arial"/>
        </w:rPr>
        <w:t xml:space="preserve">najavljena </w:t>
      </w:r>
      <w:r w:rsidR="00B410B8" w:rsidRPr="00281E3B">
        <w:rPr>
          <w:rFonts w:cs="Arial"/>
        </w:rPr>
        <w:t xml:space="preserve">v Našem časopisu v mesecu juniju, nato pa je potekala v mesecu septembru. </w:t>
      </w:r>
      <w:r w:rsidR="006630B2" w:rsidRPr="00281E3B">
        <w:rPr>
          <w:rFonts w:cs="Arial"/>
        </w:rPr>
        <w:t xml:space="preserve">Na javni razgrnitvi je bilo nekaj pripomb, ki jih je bilo mogoče upoštevati, </w:t>
      </w:r>
      <w:r w:rsidR="005E4BCD" w:rsidRPr="00281E3B">
        <w:rPr>
          <w:rFonts w:cs="Arial"/>
        </w:rPr>
        <w:t>ostale pa so bile pripombe, ki niso bile vsebinsko povezane s tem postopkom.</w:t>
      </w:r>
    </w:p>
    <w:p w14:paraId="1D06A13E" w14:textId="63003007" w:rsidR="00FF6637" w:rsidRPr="00281E3B" w:rsidRDefault="005E4BCD" w:rsidP="0024496D">
      <w:pPr>
        <w:jc w:val="both"/>
        <w:rPr>
          <w:rFonts w:cs="Arial"/>
        </w:rPr>
      </w:pPr>
      <w:r w:rsidRPr="00281E3B">
        <w:rPr>
          <w:rFonts w:cs="Arial"/>
        </w:rPr>
        <w:t xml:space="preserve"> </w:t>
      </w:r>
    </w:p>
    <w:p w14:paraId="0039BD39" w14:textId="57CC77B6" w:rsidR="0058290D" w:rsidRPr="00FC7410" w:rsidRDefault="00B14786" w:rsidP="0024496D">
      <w:pPr>
        <w:jc w:val="both"/>
        <w:rPr>
          <w:rFonts w:cs="Arial"/>
        </w:rPr>
      </w:pPr>
      <w:r w:rsidRPr="00433D0F">
        <w:rPr>
          <w:rFonts w:cs="Arial"/>
        </w:rPr>
        <w:t>Drugi poročevalec je bil Aljaž Peklaj</w:t>
      </w:r>
      <w:r w:rsidR="00FF6637" w:rsidRPr="00433D0F">
        <w:rPr>
          <w:rFonts w:cs="Arial"/>
        </w:rPr>
        <w:t xml:space="preserve">, LUZ d. o. o., </w:t>
      </w:r>
      <w:r w:rsidR="002F407A" w:rsidRPr="00433D0F">
        <w:rPr>
          <w:rFonts w:cs="Arial"/>
        </w:rPr>
        <w:t xml:space="preserve">ki je na kratko </w:t>
      </w:r>
      <w:r w:rsidR="00501CCD" w:rsidRPr="00433D0F">
        <w:rPr>
          <w:rFonts w:cs="Arial"/>
        </w:rPr>
        <w:t xml:space="preserve">predstavil in obrazložil tehnično posodobitev grafičnega prikaza namenske rabe prostora. </w:t>
      </w:r>
    </w:p>
    <w:p w14:paraId="7D112D20" w14:textId="77777777" w:rsidR="0024496D" w:rsidRPr="00C34371" w:rsidRDefault="0024496D" w:rsidP="0024496D">
      <w:pPr>
        <w:jc w:val="both"/>
        <w:rPr>
          <w:rFonts w:cs="Arial"/>
          <w:color w:val="FF0000"/>
        </w:rPr>
      </w:pPr>
    </w:p>
    <w:p w14:paraId="16FD16E5" w14:textId="2D8F9AC8" w:rsidR="0024496D" w:rsidRPr="00C02C95" w:rsidRDefault="0024496D" w:rsidP="0024496D">
      <w:pPr>
        <w:jc w:val="both"/>
        <w:rPr>
          <w:rFonts w:cs="Arial"/>
        </w:rPr>
      </w:pPr>
      <w:r w:rsidRPr="00C02C95">
        <w:rPr>
          <w:rFonts w:cs="Arial"/>
        </w:rPr>
        <w:t>Točko je obravnaval Odbor za urejanje prostora ter varstvo naravne in kulturne dediščine ter jo v predlaganem besedilu poslal Občinskemu svetu v obravnavo</w:t>
      </w:r>
      <w:r w:rsidR="00C02C95" w:rsidRPr="00C02C95">
        <w:rPr>
          <w:rFonts w:cs="Arial"/>
        </w:rPr>
        <w:t xml:space="preserve"> in sprejem.</w:t>
      </w:r>
    </w:p>
    <w:p w14:paraId="066402D2" w14:textId="77777777" w:rsidR="0024496D" w:rsidRPr="00C34371" w:rsidRDefault="0024496D" w:rsidP="0024496D">
      <w:pPr>
        <w:jc w:val="both"/>
        <w:rPr>
          <w:rFonts w:cs="Arial"/>
          <w:color w:val="FF0000"/>
        </w:rPr>
      </w:pPr>
    </w:p>
    <w:p w14:paraId="3D031DCE" w14:textId="77777777" w:rsidR="00C02C95" w:rsidRDefault="00C02C95" w:rsidP="00C02C95">
      <w:pPr>
        <w:jc w:val="both"/>
        <w:rPr>
          <w:rFonts w:cs="Arial"/>
        </w:rPr>
      </w:pPr>
      <w:r>
        <w:rPr>
          <w:rFonts w:cs="Arial"/>
        </w:rPr>
        <w:t xml:space="preserve">Vprašanj in razprave ni bilo. </w:t>
      </w:r>
    </w:p>
    <w:p w14:paraId="6174B7EA" w14:textId="77777777" w:rsidR="0024496D" w:rsidRPr="00C34371" w:rsidRDefault="0024496D" w:rsidP="0024496D">
      <w:pPr>
        <w:spacing w:line="264" w:lineRule="auto"/>
        <w:jc w:val="both"/>
        <w:rPr>
          <w:rFonts w:cs="Arial"/>
          <w:color w:val="FF0000"/>
        </w:rPr>
      </w:pPr>
    </w:p>
    <w:p w14:paraId="552EF80A" w14:textId="77777777" w:rsidR="0024496D" w:rsidRPr="00C02C95" w:rsidRDefault="0024496D" w:rsidP="0024496D">
      <w:pPr>
        <w:rPr>
          <w:rFonts w:cs="Arial"/>
        </w:rPr>
      </w:pPr>
      <w:r w:rsidRPr="00C02C95">
        <w:rPr>
          <w:rFonts w:cs="Arial"/>
        </w:rPr>
        <w:t>V sprejem je bil predlagan naslednji</w:t>
      </w:r>
    </w:p>
    <w:p w14:paraId="05EE8721" w14:textId="77777777" w:rsidR="0024496D" w:rsidRPr="00C02C95" w:rsidRDefault="0024496D" w:rsidP="0024496D">
      <w:pPr>
        <w:pStyle w:val="Glava"/>
        <w:tabs>
          <w:tab w:val="left" w:pos="708"/>
        </w:tabs>
        <w:jc w:val="both"/>
        <w:rPr>
          <w:rFonts w:eastAsiaTheme="minorHAnsi" w:cs="Arial"/>
          <w:szCs w:val="22"/>
          <w:lang w:eastAsia="en-US"/>
        </w:rPr>
      </w:pPr>
    </w:p>
    <w:p w14:paraId="2AC2BB41" w14:textId="77777777" w:rsidR="0024496D" w:rsidRPr="00C02C95" w:rsidRDefault="0024496D" w:rsidP="0024496D">
      <w:pPr>
        <w:tabs>
          <w:tab w:val="center" w:pos="7560"/>
        </w:tabs>
        <w:jc w:val="both"/>
        <w:rPr>
          <w:rFonts w:cs="Arial"/>
          <w:b/>
          <w:bCs/>
          <w:i/>
        </w:rPr>
      </w:pPr>
      <w:r w:rsidRPr="00C02C95">
        <w:rPr>
          <w:rFonts w:cs="Arial"/>
          <w:b/>
          <w:bCs/>
          <w:i/>
        </w:rPr>
        <w:t>SKLEP:</w:t>
      </w:r>
    </w:p>
    <w:p w14:paraId="0A43ED88" w14:textId="77777777" w:rsidR="00C02C95" w:rsidRPr="00C02C95" w:rsidRDefault="00C02C95" w:rsidP="00C02C95">
      <w:pPr>
        <w:tabs>
          <w:tab w:val="center" w:pos="7560"/>
        </w:tabs>
        <w:jc w:val="both"/>
        <w:rPr>
          <w:rFonts w:cs="Arial"/>
          <w:b/>
          <w:i/>
          <w:iCs/>
        </w:rPr>
      </w:pPr>
      <w:r w:rsidRPr="00C02C95">
        <w:rPr>
          <w:rFonts w:cs="Arial"/>
          <w:b/>
          <w:i/>
          <w:iCs/>
        </w:rPr>
        <w:t>Sprejme se Sklep o tehnični posodobitvi Občinskega prostorskega načrta Občine Vrhnika.</w:t>
      </w:r>
    </w:p>
    <w:p w14:paraId="1E3518BF" w14:textId="77777777" w:rsidR="00C02C95" w:rsidRDefault="00C02C95" w:rsidP="0024496D">
      <w:pPr>
        <w:pStyle w:val="Telobesedila"/>
        <w:spacing w:after="0"/>
        <w:rPr>
          <w:rFonts w:cs="Arial"/>
          <w:color w:val="FF0000"/>
          <w:szCs w:val="22"/>
        </w:rPr>
      </w:pPr>
    </w:p>
    <w:p w14:paraId="285D8591" w14:textId="1FF1E6EF" w:rsidR="0024496D" w:rsidRPr="00281E3B" w:rsidRDefault="0024496D" w:rsidP="0024496D">
      <w:pPr>
        <w:pStyle w:val="Telobesedila"/>
        <w:spacing w:after="0"/>
        <w:rPr>
          <w:rFonts w:cs="Arial"/>
          <w:szCs w:val="22"/>
        </w:rPr>
      </w:pPr>
      <w:r w:rsidRPr="00281E3B">
        <w:rPr>
          <w:rFonts w:cs="Arial"/>
          <w:szCs w:val="22"/>
        </w:rPr>
        <w:t>Glasovanje</w:t>
      </w:r>
    </w:p>
    <w:p w14:paraId="26D9C320" w14:textId="77777777" w:rsidR="0024496D" w:rsidRPr="00281E3B" w:rsidRDefault="0024496D" w:rsidP="0024496D">
      <w:pPr>
        <w:pStyle w:val="Telobesedila"/>
        <w:spacing w:after="0"/>
        <w:rPr>
          <w:rFonts w:cs="Arial"/>
          <w:szCs w:val="22"/>
        </w:rPr>
      </w:pPr>
      <w:r w:rsidRPr="00281E3B">
        <w:rPr>
          <w:rFonts w:cs="Arial"/>
          <w:szCs w:val="22"/>
        </w:rPr>
        <w:t>Navzočih: 22</w:t>
      </w:r>
    </w:p>
    <w:p w14:paraId="0B1F65FD" w14:textId="79E1CB5F" w:rsidR="0024496D" w:rsidRPr="00281E3B" w:rsidRDefault="0024496D" w:rsidP="0024496D">
      <w:pPr>
        <w:pStyle w:val="Telobesedila"/>
        <w:spacing w:after="0"/>
        <w:rPr>
          <w:rFonts w:cs="Arial"/>
          <w:szCs w:val="22"/>
        </w:rPr>
      </w:pPr>
      <w:r w:rsidRPr="00281E3B">
        <w:rPr>
          <w:rFonts w:cs="Arial"/>
          <w:szCs w:val="22"/>
        </w:rPr>
        <w:t>ZA: 2</w:t>
      </w:r>
      <w:r w:rsidR="00C02C95" w:rsidRPr="00281E3B">
        <w:rPr>
          <w:rFonts w:cs="Arial"/>
          <w:szCs w:val="22"/>
        </w:rPr>
        <w:t>2</w:t>
      </w:r>
    </w:p>
    <w:p w14:paraId="4E9859B3" w14:textId="77777777" w:rsidR="0024496D" w:rsidRPr="00281E3B" w:rsidRDefault="0024496D" w:rsidP="0024496D">
      <w:pPr>
        <w:pStyle w:val="Telobesedila"/>
        <w:spacing w:after="0"/>
        <w:rPr>
          <w:rFonts w:cs="Arial"/>
          <w:szCs w:val="22"/>
        </w:rPr>
      </w:pPr>
    </w:p>
    <w:p w14:paraId="45B60A1C" w14:textId="77777777" w:rsidR="0024496D" w:rsidRDefault="0024496D" w:rsidP="0024496D">
      <w:pPr>
        <w:pStyle w:val="Telobesedila"/>
        <w:spacing w:after="0"/>
        <w:rPr>
          <w:rFonts w:cs="Arial"/>
          <w:szCs w:val="22"/>
        </w:rPr>
      </w:pPr>
      <w:r w:rsidRPr="00281E3B">
        <w:rPr>
          <w:rFonts w:cs="Arial"/>
          <w:szCs w:val="22"/>
        </w:rPr>
        <w:t xml:space="preserve">Sklep je bil sprejet. </w:t>
      </w:r>
    </w:p>
    <w:p w14:paraId="0680D9D1" w14:textId="77777777" w:rsidR="00254B67" w:rsidRDefault="00254B67" w:rsidP="0024496D">
      <w:pPr>
        <w:pStyle w:val="Telobesedila"/>
        <w:spacing w:after="0"/>
        <w:rPr>
          <w:rFonts w:cs="Arial"/>
          <w:szCs w:val="22"/>
        </w:rPr>
      </w:pPr>
    </w:p>
    <w:p w14:paraId="73AEA517" w14:textId="77777777" w:rsidR="0024496D" w:rsidRPr="00281E3B" w:rsidRDefault="0024496D" w:rsidP="0024496D">
      <w:pPr>
        <w:rPr>
          <w:rFonts w:cs="Arial"/>
          <w:b/>
          <w:bCs/>
        </w:rPr>
      </w:pPr>
    </w:p>
    <w:p w14:paraId="0E006A28" w14:textId="77777777" w:rsidR="0024496D" w:rsidRPr="0048599E" w:rsidRDefault="0024496D" w:rsidP="0024496D">
      <w:pPr>
        <w:rPr>
          <w:rFonts w:cs="Arial"/>
          <w:b/>
          <w:bCs/>
          <w:color w:val="FF0000"/>
          <w:szCs w:val="22"/>
        </w:rPr>
      </w:pPr>
    </w:p>
    <w:p w14:paraId="5D8016D8" w14:textId="2C38A340" w:rsidR="0048599E" w:rsidRPr="0048599E" w:rsidRDefault="0048599E" w:rsidP="0048599E">
      <w:pPr>
        <w:pStyle w:val="Odstavekseznama"/>
        <w:numPr>
          <w:ilvl w:val="0"/>
          <w:numId w:val="3"/>
        </w:numPr>
        <w:rPr>
          <w:rFonts w:ascii="Arial" w:hAnsi="Arial" w:cs="Arial"/>
          <w:b/>
          <w:bCs/>
          <w:sz w:val="22"/>
          <w:szCs w:val="22"/>
        </w:rPr>
      </w:pPr>
      <w:r w:rsidRPr="0048599E">
        <w:rPr>
          <w:rFonts w:ascii="Arial" w:hAnsi="Arial" w:cs="Arial"/>
          <w:b/>
          <w:bCs/>
          <w:sz w:val="22"/>
          <w:szCs w:val="22"/>
        </w:rPr>
        <w:t>Občinska celostna prometna strategija – OCPS</w:t>
      </w:r>
    </w:p>
    <w:p w14:paraId="188B9167" w14:textId="77777777" w:rsidR="0024496D" w:rsidRPr="00C34371" w:rsidRDefault="0024496D" w:rsidP="0024496D">
      <w:pPr>
        <w:rPr>
          <w:rFonts w:cs="Arial"/>
          <w:b/>
          <w:bCs/>
          <w:color w:val="FF0000"/>
        </w:rPr>
      </w:pPr>
    </w:p>
    <w:p w14:paraId="02DEA0E7" w14:textId="2C58375F" w:rsidR="007E1B4D" w:rsidRDefault="007456D3" w:rsidP="007E1B4D">
      <w:pPr>
        <w:jc w:val="both"/>
        <w:rPr>
          <w:rFonts w:cs="Arial"/>
          <w:szCs w:val="22"/>
        </w:rPr>
      </w:pPr>
      <w:r w:rsidRPr="00600233">
        <w:rPr>
          <w:rFonts w:cs="Arial"/>
        </w:rPr>
        <w:t>Poročevalec točke je bil Miha Juvan</w:t>
      </w:r>
      <w:r w:rsidR="007334C6" w:rsidRPr="00600233">
        <w:rPr>
          <w:rFonts w:cs="Arial"/>
        </w:rPr>
        <w:t>, MM Ibis d. o. o.</w:t>
      </w:r>
      <w:r w:rsidR="000F2D67" w:rsidRPr="00600233">
        <w:rPr>
          <w:rFonts w:cs="Arial"/>
        </w:rPr>
        <w:t xml:space="preserve"> </w:t>
      </w:r>
      <w:r w:rsidR="007E1B4D" w:rsidRPr="00600233">
        <w:rPr>
          <w:rFonts w:cs="Arial"/>
          <w:szCs w:val="22"/>
        </w:rPr>
        <w:t xml:space="preserve">Občinska </w:t>
      </w:r>
      <w:r w:rsidR="007E1B4D" w:rsidRPr="00686CE9">
        <w:rPr>
          <w:rFonts w:cs="Arial"/>
          <w:szCs w:val="22"/>
        </w:rPr>
        <w:t>celostna prometna strategija</w:t>
      </w:r>
      <w:r w:rsidR="007E1B4D">
        <w:rPr>
          <w:rFonts w:cs="Arial"/>
          <w:szCs w:val="22"/>
        </w:rPr>
        <w:t xml:space="preserve"> </w:t>
      </w:r>
      <w:r w:rsidR="007E1B4D" w:rsidRPr="00686CE9">
        <w:rPr>
          <w:rFonts w:cs="Arial"/>
          <w:szCs w:val="22"/>
        </w:rPr>
        <w:t>je strateški dokument, s katerim občina opredeli učinkovito zaporedje ukrepov na področju prometa. Ti ukrepi so namenjeni uresničevanju celostnih sprememb in posledično izboljšanju kakovosti bivanja.</w:t>
      </w:r>
      <w:r w:rsidR="005205A4">
        <w:rPr>
          <w:rFonts w:cs="Arial"/>
          <w:szCs w:val="22"/>
        </w:rPr>
        <w:t xml:space="preserve"> Predstavil je ključne značilnosti</w:t>
      </w:r>
      <w:r w:rsidR="00F74C0E">
        <w:rPr>
          <w:rFonts w:cs="Arial"/>
          <w:szCs w:val="22"/>
        </w:rPr>
        <w:t xml:space="preserve"> in sam </w:t>
      </w:r>
      <w:r w:rsidR="005205A4">
        <w:rPr>
          <w:rFonts w:cs="Arial"/>
          <w:szCs w:val="22"/>
        </w:rPr>
        <w:t>proces izdelave</w:t>
      </w:r>
      <w:r w:rsidR="00F74C0E">
        <w:rPr>
          <w:rFonts w:cs="Arial"/>
          <w:szCs w:val="22"/>
        </w:rPr>
        <w:t xml:space="preserve"> OCPS. </w:t>
      </w:r>
    </w:p>
    <w:p w14:paraId="4CC881AB" w14:textId="591426D8" w:rsidR="007456D3" w:rsidRPr="008771E8" w:rsidRDefault="00F74C0E" w:rsidP="0024496D">
      <w:pPr>
        <w:jc w:val="both"/>
        <w:rPr>
          <w:rFonts w:cs="Arial"/>
          <w:szCs w:val="22"/>
        </w:rPr>
      </w:pPr>
      <w:r>
        <w:rPr>
          <w:rFonts w:cs="Arial"/>
          <w:szCs w:val="22"/>
        </w:rPr>
        <w:t>V nadaljevanju je</w:t>
      </w:r>
      <w:r w:rsidR="00AA3736">
        <w:rPr>
          <w:rFonts w:cs="Arial"/>
          <w:szCs w:val="22"/>
        </w:rPr>
        <w:t xml:space="preserve"> župan</w:t>
      </w:r>
      <w:r w:rsidR="006B0B15">
        <w:rPr>
          <w:rFonts w:cs="Arial"/>
          <w:szCs w:val="22"/>
        </w:rPr>
        <w:t xml:space="preserve"> Daniel Cukjati še povedal, da </w:t>
      </w:r>
      <w:r w:rsidR="005B4B82">
        <w:rPr>
          <w:rFonts w:cs="Arial"/>
          <w:szCs w:val="22"/>
        </w:rPr>
        <w:t xml:space="preserve">je Občinski svet </w:t>
      </w:r>
      <w:r w:rsidR="003A2429">
        <w:rPr>
          <w:rFonts w:cs="Arial"/>
          <w:szCs w:val="22"/>
        </w:rPr>
        <w:t>leta 2017 sprejel OCPS</w:t>
      </w:r>
      <w:r w:rsidR="00E77204">
        <w:rPr>
          <w:rFonts w:cs="Arial"/>
          <w:szCs w:val="22"/>
        </w:rPr>
        <w:t>. Sprejem strategije je nujen</w:t>
      </w:r>
      <w:r w:rsidR="0001000B">
        <w:rPr>
          <w:rFonts w:cs="Arial"/>
          <w:szCs w:val="22"/>
        </w:rPr>
        <w:t xml:space="preserve">, da lahko občina kandidira za javna sredstva, ki se bodo dodeljevala </w:t>
      </w:r>
      <w:r w:rsidR="00177AA6">
        <w:rPr>
          <w:rFonts w:cs="Arial"/>
          <w:szCs w:val="22"/>
        </w:rPr>
        <w:t>za izvedbo infrastrukturnih in ne infrastrukturnih ukrepov na področju trajnostne mobilnosti</w:t>
      </w:r>
      <w:r w:rsidR="00AB406B">
        <w:rPr>
          <w:rFonts w:cs="Arial"/>
          <w:szCs w:val="22"/>
        </w:rPr>
        <w:t xml:space="preserve"> ter drugih </w:t>
      </w:r>
      <w:r w:rsidR="007372CF">
        <w:rPr>
          <w:rFonts w:cs="Arial"/>
          <w:szCs w:val="22"/>
        </w:rPr>
        <w:t xml:space="preserve">podlagah za črpanje evropskih ali nacionalnih sredstev. </w:t>
      </w:r>
    </w:p>
    <w:p w14:paraId="15A9AA87" w14:textId="77777777" w:rsidR="0024496D" w:rsidRPr="00C34371" w:rsidRDefault="0024496D" w:rsidP="0024496D">
      <w:pPr>
        <w:jc w:val="both"/>
        <w:rPr>
          <w:rFonts w:cs="Arial"/>
          <w:color w:val="FF0000"/>
        </w:rPr>
      </w:pPr>
    </w:p>
    <w:p w14:paraId="28FFBFFE" w14:textId="379F3133" w:rsidR="0024496D" w:rsidRDefault="0024496D" w:rsidP="0024496D">
      <w:pPr>
        <w:tabs>
          <w:tab w:val="center" w:pos="7560"/>
        </w:tabs>
        <w:jc w:val="both"/>
        <w:rPr>
          <w:rFonts w:cs="Arial"/>
        </w:rPr>
      </w:pPr>
      <w:r w:rsidRPr="00656E73">
        <w:rPr>
          <w:rFonts w:cs="Arial"/>
        </w:rPr>
        <w:t>Vprašanj</w:t>
      </w:r>
      <w:r w:rsidR="008771E8" w:rsidRPr="00656E73">
        <w:rPr>
          <w:rFonts w:cs="Arial"/>
        </w:rPr>
        <w:t xml:space="preserve">a so postavili </w:t>
      </w:r>
      <w:r w:rsidR="002B5F95" w:rsidRPr="00656E73">
        <w:rPr>
          <w:rFonts w:cs="Arial"/>
        </w:rPr>
        <w:t xml:space="preserve">Edin </w:t>
      </w:r>
      <w:proofErr w:type="spellStart"/>
      <w:r w:rsidR="002B5F95" w:rsidRPr="00656E73">
        <w:rPr>
          <w:rFonts w:cs="Arial"/>
        </w:rPr>
        <w:t>Behrić</w:t>
      </w:r>
      <w:proofErr w:type="spellEnd"/>
      <w:r w:rsidR="002B5F95" w:rsidRPr="00656E73">
        <w:rPr>
          <w:rFonts w:cs="Arial"/>
        </w:rPr>
        <w:t xml:space="preserve">, </w:t>
      </w:r>
      <w:r w:rsidR="00E92FC5" w:rsidRPr="00656E73">
        <w:rPr>
          <w:rFonts w:cs="Arial"/>
        </w:rPr>
        <w:t>Boštjan Erčulj in</w:t>
      </w:r>
      <w:r w:rsidR="00EF17DD" w:rsidRPr="00656E73">
        <w:rPr>
          <w:rFonts w:cs="Arial"/>
        </w:rPr>
        <w:t xml:space="preserve"> </w:t>
      </w:r>
      <w:r w:rsidR="006A7BE5" w:rsidRPr="00656E73">
        <w:rPr>
          <w:rFonts w:cs="Arial"/>
        </w:rPr>
        <w:t xml:space="preserve">Tomaž Gorišek. </w:t>
      </w:r>
    </w:p>
    <w:p w14:paraId="1E39DADF" w14:textId="77777777" w:rsidR="0082165C" w:rsidRDefault="0082165C" w:rsidP="0024496D">
      <w:pPr>
        <w:tabs>
          <w:tab w:val="center" w:pos="7560"/>
        </w:tabs>
        <w:jc w:val="both"/>
        <w:rPr>
          <w:rFonts w:cs="Arial"/>
        </w:rPr>
      </w:pPr>
    </w:p>
    <w:p w14:paraId="6C0B8D8F" w14:textId="1242AAE7" w:rsidR="0082165C" w:rsidRPr="0082165C" w:rsidRDefault="0082165C" w:rsidP="0024496D">
      <w:pPr>
        <w:tabs>
          <w:tab w:val="center" w:pos="7560"/>
        </w:tabs>
        <w:jc w:val="both"/>
        <w:rPr>
          <w:rFonts w:cs="Arial"/>
        </w:rPr>
      </w:pPr>
      <w:r w:rsidRPr="0082165C">
        <w:rPr>
          <w:rFonts w:cs="Arial"/>
          <w:szCs w:val="22"/>
        </w:rPr>
        <w:t>G. Zdravko Železnik je med točko 6 zapustil sejo.</w:t>
      </w:r>
    </w:p>
    <w:p w14:paraId="76754548" w14:textId="77777777" w:rsidR="0024496D" w:rsidRPr="00656E73" w:rsidRDefault="0024496D" w:rsidP="0024496D">
      <w:pPr>
        <w:tabs>
          <w:tab w:val="center" w:pos="7560"/>
        </w:tabs>
        <w:jc w:val="both"/>
        <w:rPr>
          <w:rFonts w:cs="Arial"/>
        </w:rPr>
      </w:pPr>
    </w:p>
    <w:p w14:paraId="0BEFC0BA" w14:textId="77777777" w:rsidR="0024496D" w:rsidRPr="00656E73" w:rsidRDefault="0024496D" w:rsidP="0024496D">
      <w:pPr>
        <w:rPr>
          <w:rFonts w:cs="Arial"/>
        </w:rPr>
      </w:pPr>
      <w:r w:rsidRPr="00656E73">
        <w:rPr>
          <w:rFonts w:cs="Arial"/>
        </w:rPr>
        <w:t>V sprejem je bil predlagan naslednji</w:t>
      </w:r>
    </w:p>
    <w:p w14:paraId="07C1481C" w14:textId="77777777" w:rsidR="0024496D" w:rsidRPr="00C34371" w:rsidRDefault="0024496D" w:rsidP="0024496D">
      <w:pPr>
        <w:tabs>
          <w:tab w:val="center" w:pos="7560"/>
        </w:tabs>
        <w:jc w:val="both"/>
        <w:rPr>
          <w:rFonts w:cs="Arial"/>
          <w:b/>
          <w:bCs/>
          <w:i/>
          <w:color w:val="FF0000"/>
        </w:rPr>
      </w:pPr>
    </w:p>
    <w:p w14:paraId="1CF817EA" w14:textId="77777777" w:rsidR="0024496D" w:rsidRPr="005A3667" w:rsidRDefault="0024496D" w:rsidP="0024496D">
      <w:pPr>
        <w:tabs>
          <w:tab w:val="center" w:pos="7560"/>
        </w:tabs>
        <w:jc w:val="both"/>
        <w:rPr>
          <w:rFonts w:cs="Arial"/>
          <w:b/>
          <w:bCs/>
          <w:i/>
        </w:rPr>
      </w:pPr>
      <w:r w:rsidRPr="005A3667">
        <w:rPr>
          <w:rFonts w:cs="Arial"/>
          <w:b/>
          <w:bCs/>
          <w:i/>
        </w:rPr>
        <w:t>SKLEP:</w:t>
      </w:r>
    </w:p>
    <w:p w14:paraId="33CE1AA1" w14:textId="77777777" w:rsidR="005A3667" w:rsidRPr="005A3667" w:rsidRDefault="005A3667" w:rsidP="005A3667">
      <w:pPr>
        <w:autoSpaceDE w:val="0"/>
        <w:autoSpaceDN w:val="0"/>
        <w:adjustRightInd w:val="0"/>
        <w:jc w:val="both"/>
        <w:rPr>
          <w:rFonts w:cs="Arial"/>
          <w:b/>
          <w:bCs/>
          <w:i/>
          <w:iCs/>
        </w:rPr>
      </w:pPr>
      <w:r w:rsidRPr="005A3667">
        <w:rPr>
          <w:rFonts w:cs="Arial"/>
          <w:b/>
          <w:bCs/>
          <w:i/>
          <w:iCs/>
        </w:rPr>
        <w:t>Občinski svet se je seznanil s pričetkom postopka sprejema Občinske celostne prometne strategije - OCPS.</w:t>
      </w:r>
    </w:p>
    <w:p w14:paraId="27337D3C" w14:textId="77777777" w:rsidR="0024496D" w:rsidRPr="00C34371" w:rsidRDefault="0024496D" w:rsidP="0024496D">
      <w:pPr>
        <w:spacing w:line="264" w:lineRule="auto"/>
        <w:jc w:val="both"/>
        <w:rPr>
          <w:rFonts w:cs="Arial"/>
          <w:b/>
          <w:i/>
          <w:color w:val="FF0000"/>
        </w:rPr>
      </w:pPr>
    </w:p>
    <w:p w14:paraId="7D581BC5" w14:textId="77777777" w:rsidR="0024496D" w:rsidRPr="009727C0" w:rsidRDefault="0024496D" w:rsidP="0024496D">
      <w:pPr>
        <w:pStyle w:val="Telobesedila"/>
        <w:spacing w:after="0"/>
        <w:rPr>
          <w:rFonts w:cs="Arial"/>
          <w:szCs w:val="22"/>
        </w:rPr>
      </w:pPr>
      <w:r w:rsidRPr="009727C0">
        <w:rPr>
          <w:rFonts w:cs="Arial"/>
          <w:szCs w:val="22"/>
        </w:rPr>
        <w:t>Glasovanje</w:t>
      </w:r>
    </w:p>
    <w:p w14:paraId="382E3E84" w14:textId="55280320" w:rsidR="0024496D" w:rsidRPr="008A0767" w:rsidRDefault="0024496D" w:rsidP="0024496D">
      <w:pPr>
        <w:pStyle w:val="Telobesedila"/>
        <w:spacing w:after="0"/>
        <w:rPr>
          <w:rFonts w:cs="Arial"/>
          <w:szCs w:val="22"/>
        </w:rPr>
      </w:pPr>
      <w:r w:rsidRPr="008A0767">
        <w:rPr>
          <w:rFonts w:cs="Arial"/>
          <w:szCs w:val="22"/>
        </w:rPr>
        <w:t>Navzočih: 2</w:t>
      </w:r>
      <w:r w:rsidR="008A0767" w:rsidRPr="008A0767">
        <w:rPr>
          <w:rFonts w:cs="Arial"/>
          <w:szCs w:val="22"/>
        </w:rPr>
        <w:t>1</w:t>
      </w:r>
    </w:p>
    <w:p w14:paraId="612121CC" w14:textId="54017295" w:rsidR="0024496D" w:rsidRPr="009727C0" w:rsidRDefault="0024496D" w:rsidP="0024496D">
      <w:pPr>
        <w:pStyle w:val="Telobesedila"/>
        <w:spacing w:after="0"/>
        <w:rPr>
          <w:rFonts w:cs="Arial"/>
          <w:szCs w:val="22"/>
        </w:rPr>
      </w:pPr>
      <w:r w:rsidRPr="009727C0">
        <w:rPr>
          <w:rFonts w:cs="Arial"/>
          <w:szCs w:val="22"/>
        </w:rPr>
        <w:t>ZA: 2</w:t>
      </w:r>
      <w:r w:rsidR="009727C0" w:rsidRPr="009727C0">
        <w:rPr>
          <w:rFonts w:cs="Arial"/>
          <w:szCs w:val="22"/>
        </w:rPr>
        <w:t>1</w:t>
      </w:r>
    </w:p>
    <w:p w14:paraId="4F1A72C3" w14:textId="77777777" w:rsidR="0024496D" w:rsidRPr="009727C0" w:rsidRDefault="0024496D" w:rsidP="0024496D">
      <w:pPr>
        <w:pStyle w:val="Telobesedila"/>
        <w:spacing w:after="0"/>
        <w:rPr>
          <w:rFonts w:cs="Arial"/>
          <w:szCs w:val="22"/>
        </w:rPr>
      </w:pPr>
    </w:p>
    <w:p w14:paraId="44B19302" w14:textId="77777777" w:rsidR="0024496D" w:rsidRPr="009727C0" w:rsidRDefault="0024496D" w:rsidP="0024496D">
      <w:pPr>
        <w:pStyle w:val="Telobesedila"/>
        <w:spacing w:after="0"/>
        <w:rPr>
          <w:rFonts w:cs="Arial"/>
          <w:szCs w:val="22"/>
        </w:rPr>
      </w:pPr>
      <w:r w:rsidRPr="009727C0">
        <w:rPr>
          <w:rFonts w:cs="Arial"/>
          <w:szCs w:val="22"/>
        </w:rPr>
        <w:t xml:space="preserve">Sklep je bil sprejet. </w:t>
      </w:r>
    </w:p>
    <w:p w14:paraId="6B618A57" w14:textId="77777777" w:rsidR="0024496D" w:rsidRPr="00C34371" w:rsidRDefault="0024496D" w:rsidP="0024496D">
      <w:pPr>
        <w:pStyle w:val="Telobesedila"/>
        <w:spacing w:after="0"/>
        <w:rPr>
          <w:rFonts w:cs="Arial"/>
          <w:color w:val="FF0000"/>
          <w:szCs w:val="22"/>
        </w:rPr>
      </w:pPr>
    </w:p>
    <w:p w14:paraId="194BF780" w14:textId="77777777" w:rsidR="0024496D" w:rsidRPr="00C34371" w:rsidRDefault="0024496D" w:rsidP="0024496D">
      <w:pPr>
        <w:pStyle w:val="Telobesedila"/>
        <w:spacing w:after="0"/>
        <w:rPr>
          <w:rFonts w:cs="Arial"/>
          <w:color w:val="FF0000"/>
          <w:szCs w:val="22"/>
        </w:rPr>
      </w:pPr>
    </w:p>
    <w:p w14:paraId="5AD57EDA" w14:textId="75AC6952" w:rsidR="008E4FC6" w:rsidRDefault="008E4FC6" w:rsidP="008E4FC6">
      <w:pPr>
        <w:pStyle w:val="Glava"/>
        <w:numPr>
          <w:ilvl w:val="0"/>
          <w:numId w:val="3"/>
        </w:numPr>
        <w:tabs>
          <w:tab w:val="clear" w:pos="4536"/>
          <w:tab w:val="clear" w:pos="9072"/>
        </w:tabs>
        <w:jc w:val="both"/>
        <w:rPr>
          <w:rFonts w:cs="Arial"/>
          <w:b/>
          <w:bCs/>
        </w:rPr>
      </w:pPr>
      <w:r w:rsidRPr="000762DA">
        <w:rPr>
          <w:rFonts w:cs="Arial"/>
          <w:b/>
          <w:bCs/>
        </w:rPr>
        <w:t xml:space="preserve">Letno poročilo organa skupne občinske uprave Medobčinski inšpektorat in redarstvo za leto 2023 - seznanitev </w:t>
      </w:r>
    </w:p>
    <w:p w14:paraId="1F26CBC5" w14:textId="77777777" w:rsidR="00D776FA" w:rsidRDefault="00D776FA" w:rsidP="00D776FA">
      <w:pPr>
        <w:pStyle w:val="Glava"/>
        <w:tabs>
          <w:tab w:val="clear" w:pos="4536"/>
          <w:tab w:val="clear" w:pos="9072"/>
        </w:tabs>
        <w:jc w:val="both"/>
        <w:rPr>
          <w:rFonts w:cs="Arial"/>
          <w:b/>
          <w:bCs/>
        </w:rPr>
      </w:pPr>
    </w:p>
    <w:p w14:paraId="4C9FAAA0" w14:textId="0FD3B35D" w:rsidR="00D776FA" w:rsidRDefault="00D379E0" w:rsidP="00D776FA">
      <w:pPr>
        <w:pStyle w:val="Glava"/>
        <w:tabs>
          <w:tab w:val="clear" w:pos="4536"/>
          <w:tab w:val="clear" w:pos="9072"/>
        </w:tabs>
        <w:jc w:val="both"/>
        <w:rPr>
          <w:rFonts w:cs="Arial"/>
        </w:rPr>
      </w:pPr>
      <w:r>
        <w:rPr>
          <w:rFonts w:cs="Arial"/>
        </w:rPr>
        <w:t>P</w:t>
      </w:r>
      <w:r w:rsidR="00727E1B">
        <w:rPr>
          <w:rFonts w:cs="Arial"/>
        </w:rPr>
        <w:t>oročevalka</w:t>
      </w:r>
      <w:r w:rsidR="00D776FA">
        <w:rPr>
          <w:rFonts w:cs="Arial"/>
        </w:rPr>
        <w:t xml:space="preserve"> točke je bila Sara Šibenik Rebec</w:t>
      </w:r>
      <w:r w:rsidR="006521CF">
        <w:rPr>
          <w:rFonts w:cs="Arial"/>
        </w:rPr>
        <w:t>, SU MIRED</w:t>
      </w:r>
      <w:r w:rsidR="00747845">
        <w:rPr>
          <w:rFonts w:cs="Arial"/>
        </w:rPr>
        <w:t>. Predstavila je</w:t>
      </w:r>
      <w:r w:rsidR="00117902">
        <w:rPr>
          <w:rFonts w:cs="Arial"/>
        </w:rPr>
        <w:t xml:space="preserve"> delovanje</w:t>
      </w:r>
      <w:r w:rsidR="00361DFC">
        <w:rPr>
          <w:rFonts w:cs="Arial"/>
        </w:rPr>
        <w:t xml:space="preserve">, aktivnosti in pristojnosti </w:t>
      </w:r>
      <w:r w:rsidR="00880FBA">
        <w:rPr>
          <w:rFonts w:cs="Arial"/>
        </w:rPr>
        <w:t>inšpektorata in medobčinskega redarstva</w:t>
      </w:r>
      <w:r w:rsidR="00795B21">
        <w:rPr>
          <w:rFonts w:cs="Arial"/>
        </w:rPr>
        <w:t xml:space="preserve"> v letu 2023</w:t>
      </w:r>
      <w:r w:rsidR="00361DFC">
        <w:rPr>
          <w:rFonts w:cs="Arial"/>
        </w:rPr>
        <w:t xml:space="preserve"> </w:t>
      </w:r>
      <w:r w:rsidR="00727E1B">
        <w:rPr>
          <w:rFonts w:cs="Arial"/>
        </w:rPr>
        <w:t>za Občino Vrhnika.</w:t>
      </w:r>
      <w:r w:rsidR="005A7B24">
        <w:rPr>
          <w:rFonts w:cs="Arial"/>
        </w:rPr>
        <w:t xml:space="preserve"> V nadaljevanju je </w:t>
      </w:r>
      <w:r w:rsidR="00843400">
        <w:rPr>
          <w:rFonts w:cs="Arial"/>
        </w:rPr>
        <w:t xml:space="preserve">podala finančno poročilo in </w:t>
      </w:r>
      <w:r w:rsidR="004B4B89">
        <w:rPr>
          <w:rFonts w:cs="Arial"/>
        </w:rPr>
        <w:t>na koncu ključne ugotovitve</w:t>
      </w:r>
      <w:r w:rsidR="00686E36">
        <w:rPr>
          <w:rFonts w:cs="Arial"/>
        </w:rPr>
        <w:t xml:space="preserve">, ki so jih ugotovili pri izvajanju svojih nalog. </w:t>
      </w:r>
    </w:p>
    <w:p w14:paraId="6ED07619" w14:textId="77777777" w:rsidR="0024496D" w:rsidRPr="00C34371" w:rsidRDefault="0024496D" w:rsidP="0024496D">
      <w:pPr>
        <w:pStyle w:val="Telobesedila"/>
        <w:spacing w:after="0"/>
        <w:rPr>
          <w:rFonts w:cs="Arial"/>
          <w:b/>
          <w:color w:val="FF0000"/>
          <w:szCs w:val="22"/>
        </w:rPr>
      </w:pPr>
    </w:p>
    <w:p w14:paraId="38DED0CA" w14:textId="0724953C" w:rsidR="0024496D" w:rsidRPr="001E4680" w:rsidRDefault="00B1096E" w:rsidP="0024496D">
      <w:pPr>
        <w:jc w:val="both"/>
        <w:rPr>
          <w:rFonts w:cs="Arial"/>
          <w:szCs w:val="22"/>
        </w:rPr>
      </w:pPr>
      <w:r w:rsidRPr="0052638C">
        <w:rPr>
          <w:rFonts w:cs="Arial"/>
          <w:szCs w:val="22"/>
        </w:rPr>
        <w:t xml:space="preserve">Točko je obravnaval </w:t>
      </w:r>
      <w:r>
        <w:rPr>
          <w:rFonts w:cs="Arial"/>
          <w:szCs w:val="22"/>
        </w:rPr>
        <w:t>Odbor za gospodarstvo, finance in proračun</w:t>
      </w:r>
      <w:r w:rsidRPr="0052638C">
        <w:rPr>
          <w:rFonts w:cs="Arial"/>
          <w:szCs w:val="22"/>
        </w:rPr>
        <w:t xml:space="preserve"> in jo v predlaganem besedilu posredoval Občinskemu svetu v obravnavo in sprejem</w:t>
      </w:r>
      <w:r>
        <w:rPr>
          <w:rFonts w:cs="Arial"/>
          <w:szCs w:val="22"/>
        </w:rPr>
        <w:t xml:space="preserve">. </w:t>
      </w:r>
    </w:p>
    <w:p w14:paraId="56FCA9E7" w14:textId="77777777" w:rsidR="0024496D" w:rsidRPr="00C34371" w:rsidRDefault="0024496D" w:rsidP="0024496D">
      <w:pPr>
        <w:jc w:val="both"/>
        <w:rPr>
          <w:rFonts w:cs="Arial"/>
          <w:color w:val="FF0000"/>
        </w:rPr>
      </w:pPr>
    </w:p>
    <w:p w14:paraId="360ED890" w14:textId="6EA27321" w:rsidR="0024496D" w:rsidRPr="003B47E4" w:rsidRDefault="0024496D" w:rsidP="0024496D">
      <w:pPr>
        <w:rPr>
          <w:rFonts w:cs="Arial"/>
          <w:bCs/>
        </w:rPr>
      </w:pPr>
      <w:r w:rsidRPr="003B47E4">
        <w:rPr>
          <w:rFonts w:cs="Arial"/>
          <w:bCs/>
        </w:rPr>
        <w:t>Vprašanj</w:t>
      </w:r>
      <w:r w:rsidR="001E4680" w:rsidRPr="003B47E4">
        <w:rPr>
          <w:rFonts w:cs="Arial"/>
          <w:bCs/>
        </w:rPr>
        <w:t>a</w:t>
      </w:r>
      <w:r w:rsidRPr="003B47E4">
        <w:rPr>
          <w:rFonts w:cs="Arial"/>
          <w:bCs/>
        </w:rPr>
        <w:t xml:space="preserve"> </w:t>
      </w:r>
      <w:r w:rsidR="001E4680" w:rsidRPr="003B47E4">
        <w:rPr>
          <w:rFonts w:cs="Arial"/>
          <w:bCs/>
        </w:rPr>
        <w:t>so</w:t>
      </w:r>
      <w:r w:rsidRPr="003B47E4">
        <w:rPr>
          <w:rFonts w:cs="Arial"/>
          <w:bCs/>
        </w:rPr>
        <w:t xml:space="preserve"> postavil</w:t>
      </w:r>
      <w:r w:rsidR="001E4680" w:rsidRPr="003B47E4">
        <w:rPr>
          <w:rFonts w:cs="Arial"/>
          <w:bCs/>
        </w:rPr>
        <w:t>i</w:t>
      </w:r>
      <w:r w:rsidRPr="003B47E4">
        <w:rPr>
          <w:rFonts w:cs="Arial"/>
          <w:bCs/>
        </w:rPr>
        <w:t xml:space="preserve"> </w:t>
      </w:r>
      <w:r w:rsidR="001E4680" w:rsidRPr="003B47E4">
        <w:rPr>
          <w:rFonts w:cs="Arial"/>
          <w:bCs/>
        </w:rPr>
        <w:t xml:space="preserve">Doman Blagojević, </w:t>
      </w:r>
      <w:r w:rsidR="00B8045C" w:rsidRPr="003B47E4">
        <w:rPr>
          <w:rFonts w:cs="Arial"/>
          <w:bCs/>
        </w:rPr>
        <w:t xml:space="preserve">Tomaž Gorišek in </w:t>
      </w:r>
      <w:r w:rsidR="007F0FE7" w:rsidRPr="003B47E4">
        <w:rPr>
          <w:rFonts w:cs="Arial"/>
          <w:bCs/>
        </w:rPr>
        <w:t xml:space="preserve">Anže Grampovčan. </w:t>
      </w:r>
    </w:p>
    <w:p w14:paraId="5423901C" w14:textId="77777777" w:rsidR="0024496D" w:rsidRPr="00C34371" w:rsidRDefault="0024496D" w:rsidP="0024496D">
      <w:pPr>
        <w:rPr>
          <w:rFonts w:cs="Arial"/>
          <w:bCs/>
          <w:color w:val="FF0000"/>
        </w:rPr>
      </w:pPr>
    </w:p>
    <w:p w14:paraId="735C5A49" w14:textId="77777777" w:rsidR="0024496D" w:rsidRPr="0019356D" w:rsidRDefault="0024496D" w:rsidP="0024496D">
      <w:pPr>
        <w:rPr>
          <w:rFonts w:cs="Arial"/>
        </w:rPr>
      </w:pPr>
      <w:r w:rsidRPr="0019356D">
        <w:rPr>
          <w:rFonts w:cs="Arial"/>
        </w:rPr>
        <w:t>V sprejem je bil predlagan naslednji</w:t>
      </w:r>
    </w:p>
    <w:p w14:paraId="390093BD" w14:textId="77777777" w:rsidR="0024496D" w:rsidRPr="00C34371" w:rsidRDefault="0024496D" w:rsidP="0024496D">
      <w:pPr>
        <w:rPr>
          <w:rFonts w:cs="Arial"/>
          <w:b/>
          <w:bCs/>
          <w:color w:val="FF0000"/>
        </w:rPr>
      </w:pPr>
    </w:p>
    <w:p w14:paraId="66307ED1" w14:textId="77777777" w:rsidR="0024496D" w:rsidRPr="000C20EE" w:rsidRDefault="0024496D" w:rsidP="0024496D">
      <w:pPr>
        <w:rPr>
          <w:rFonts w:cs="Arial"/>
          <w:b/>
          <w:bCs/>
          <w:i/>
        </w:rPr>
      </w:pPr>
      <w:r w:rsidRPr="000C20EE">
        <w:rPr>
          <w:rFonts w:cs="Arial"/>
          <w:b/>
          <w:bCs/>
          <w:i/>
        </w:rPr>
        <w:t xml:space="preserve">SKLEP: </w:t>
      </w:r>
    </w:p>
    <w:p w14:paraId="5960A697" w14:textId="77777777" w:rsidR="000C20EE" w:rsidRPr="000C20EE" w:rsidRDefault="000C20EE" w:rsidP="000C20EE">
      <w:pPr>
        <w:jc w:val="both"/>
        <w:rPr>
          <w:rFonts w:cs="Arial"/>
          <w:b/>
          <w:i/>
          <w:iCs/>
        </w:rPr>
      </w:pPr>
      <w:r w:rsidRPr="000C20EE">
        <w:rPr>
          <w:rFonts w:cs="Arial"/>
          <w:b/>
          <w:i/>
          <w:iCs/>
        </w:rPr>
        <w:t>Občinski svet Občine Vrhnika se seznani in sprejme Letno poročilo organa skupne občinske uprave Medobčinski inšpektorat in redarstvo za leto 2023.</w:t>
      </w:r>
    </w:p>
    <w:p w14:paraId="7FE108F6" w14:textId="77777777" w:rsidR="006819B0" w:rsidRDefault="006819B0" w:rsidP="0024496D">
      <w:pPr>
        <w:tabs>
          <w:tab w:val="center" w:pos="7560"/>
        </w:tabs>
        <w:jc w:val="both"/>
        <w:rPr>
          <w:rFonts w:cs="Arial"/>
          <w:b/>
          <w:bCs/>
          <w:color w:val="FF0000"/>
        </w:rPr>
      </w:pPr>
    </w:p>
    <w:p w14:paraId="35EB7ADF" w14:textId="77777777" w:rsidR="006819B0" w:rsidRPr="00C34371" w:rsidRDefault="006819B0" w:rsidP="0024496D">
      <w:pPr>
        <w:tabs>
          <w:tab w:val="center" w:pos="7560"/>
        </w:tabs>
        <w:jc w:val="both"/>
        <w:rPr>
          <w:rFonts w:cs="Arial"/>
          <w:b/>
          <w:bCs/>
          <w:color w:val="FF0000"/>
        </w:rPr>
      </w:pPr>
    </w:p>
    <w:p w14:paraId="4C95A536" w14:textId="77777777" w:rsidR="0024496D" w:rsidRPr="00B561C6" w:rsidRDefault="0024496D" w:rsidP="0024496D">
      <w:pPr>
        <w:pStyle w:val="Telobesedila"/>
        <w:spacing w:after="0"/>
        <w:rPr>
          <w:rFonts w:cs="Arial"/>
          <w:szCs w:val="22"/>
        </w:rPr>
      </w:pPr>
      <w:r w:rsidRPr="00B561C6">
        <w:rPr>
          <w:rFonts w:cs="Arial"/>
          <w:szCs w:val="22"/>
        </w:rPr>
        <w:t>Glasovanje</w:t>
      </w:r>
    </w:p>
    <w:p w14:paraId="23EFE83A" w14:textId="504AFE46" w:rsidR="0024496D" w:rsidRPr="008A0767" w:rsidRDefault="0024496D" w:rsidP="0024496D">
      <w:pPr>
        <w:pStyle w:val="Telobesedila"/>
        <w:spacing w:after="0"/>
        <w:rPr>
          <w:rFonts w:cs="Arial"/>
          <w:szCs w:val="22"/>
        </w:rPr>
      </w:pPr>
      <w:r w:rsidRPr="008A0767">
        <w:rPr>
          <w:rFonts w:cs="Arial"/>
          <w:szCs w:val="22"/>
        </w:rPr>
        <w:t>Navzočih: 2</w:t>
      </w:r>
      <w:r w:rsidR="008A0767" w:rsidRPr="008A0767">
        <w:rPr>
          <w:rFonts w:cs="Arial"/>
          <w:szCs w:val="22"/>
        </w:rPr>
        <w:t>1</w:t>
      </w:r>
    </w:p>
    <w:p w14:paraId="45ACCA38" w14:textId="694F7EC1" w:rsidR="0024496D" w:rsidRPr="00B561C6" w:rsidRDefault="0024496D" w:rsidP="0024496D">
      <w:pPr>
        <w:pStyle w:val="Telobesedila"/>
        <w:spacing w:after="0"/>
        <w:rPr>
          <w:rFonts w:cs="Arial"/>
          <w:szCs w:val="22"/>
        </w:rPr>
      </w:pPr>
      <w:r w:rsidRPr="00B561C6">
        <w:rPr>
          <w:rFonts w:cs="Arial"/>
          <w:szCs w:val="22"/>
        </w:rPr>
        <w:t xml:space="preserve">ZA: </w:t>
      </w:r>
      <w:r w:rsidR="00B561C6" w:rsidRPr="00B561C6">
        <w:rPr>
          <w:rFonts w:cs="Arial"/>
          <w:szCs w:val="22"/>
        </w:rPr>
        <w:t>19</w:t>
      </w:r>
    </w:p>
    <w:p w14:paraId="10D69552" w14:textId="77777777" w:rsidR="0024496D" w:rsidRPr="00B561C6" w:rsidRDefault="0024496D" w:rsidP="0024496D">
      <w:pPr>
        <w:pStyle w:val="Telobesedila"/>
        <w:spacing w:after="0"/>
        <w:rPr>
          <w:rFonts w:cs="Arial"/>
          <w:szCs w:val="22"/>
        </w:rPr>
      </w:pPr>
    </w:p>
    <w:p w14:paraId="132B2F80" w14:textId="77777777" w:rsidR="0024496D" w:rsidRPr="00B561C6" w:rsidRDefault="0024496D" w:rsidP="0024496D">
      <w:pPr>
        <w:pStyle w:val="Telobesedila"/>
        <w:spacing w:after="0"/>
        <w:rPr>
          <w:rFonts w:cs="Arial"/>
          <w:szCs w:val="22"/>
        </w:rPr>
      </w:pPr>
      <w:r w:rsidRPr="00B561C6">
        <w:rPr>
          <w:rFonts w:cs="Arial"/>
          <w:szCs w:val="22"/>
        </w:rPr>
        <w:t xml:space="preserve">Sklep je bil sprejet. </w:t>
      </w:r>
    </w:p>
    <w:p w14:paraId="7ACA0AA0" w14:textId="77777777" w:rsidR="0024496D" w:rsidRPr="00C34371" w:rsidRDefault="0024496D" w:rsidP="0024496D">
      <w:pPr>
        <w:rPr>
          <w:rFonts w:cs="Arial"/>
          <w:b/>
          <w:bCs/>
          <w:color w:val="FF0000"/>
        </w:rPr>
      </w:pPr>
    </w:p>
    <w:p w14:paraId="3406A71E" w14:textId="77777777" w:rsidR="0024496D" w:rsidRPr="00927A70" w:rsidRDefault="0024496D" w:rsidP="0024496D">
      <w:pPr>
        <w:rPr>
          <w:rFonts w:cs="Arial"/>
          <w:b/>
          <w:bCs/>
          <w:color w:val="FF0000"/>
          <w:szCs w:val="22"/>
        </w:rPr>
      </w:pPr>
    </w:p>
    <w:p w14:paraId="2906E430" w14:textId="17E3CB1C" w:rsidR="00927A70" w:rsidRPr="00927A70" w:rsidRDefault="00927A70" w:rsidP="00927A70">
      <w:pPr>
        <w:pStyle w:val="Odstavekseznama"/>
        <w:numPr>
          <w:ilvl w:val="0"/>
          <w:numId w:val="3"/>
        </w:numPr>
        <w:rPr>
          <w:rFonts w:ascii="Arial" w:hAnsi="Arial" w:cs="Arial"/>
          <w:b/>
          <w:bCs/>
          <w:sz w:val="22"/>
          <w:szCs w:val="22"/>
        </w:rPr>
      </w:pPr>
      <w:r w:rsidRPr="00927A70">
        <w:rPr>
          <w:rFonts w:ascii="Arial" w:hAnsi="Arial" w:cs="Arial"/>
          <w:b/>
          <w:bCs/>
          <w:sz w:val="22"/>
          <w:szCs w:val="22"/>
        </w:rPr>
        <w:t>Letni program ljubiteljske kulture Občine Vrhnika za leto 2025</w:t>
      </w:r>
    </w:p>
    <w:p w14:paraId="5EB9BEF4" w14:textId="77777777" w:rsidR="0024496D" w:rsidRPr="00C34371" w:rsidRDefault="0024496D" w:rsidP="0024496D">
      <w:pPr>
        <w:pStyle w:val="Odstavekseznama"/>
        <w:spacing w:line="276" w:lineRule="auto"/>
        <w:ind w:left="1080"/>
        <w:jc w:val="both"/>
        <w:rPr>
          <w:rFonts w:ascii="Arial" w:hAnsi="Arial" w:cs="Arial"/>
          <w:b/>
          <w:color w:val="FF0000"/>
          <w:sz w:val="22"/>
          <w:szCs w:val="22"/>
        </w:rPr>
      </w:pPr>
    </w:p>
    <w:p w14:paraId="64742A78" w14:textId="62384FAC" w:rsidR="00955DC9" w:rsidRDefault="0024496D" w:rsidP="00955DC9">
      <w:pPr>
        <w:autoSpaceDE w:val="0"/>
        <w:autoSpaceDN w:val="0"/>
        <w:adjustRightInd w:val="0"/>
        <w:jc w:val="both"/>
        <w:rPr>
          <w:rFonts w:cs="Arial"/>
          <w:color w:val="000000"/>
          <w:szCs w:val="22"/>
        </w:rPr>
      </w:pPr>
      <w:r w:rsidRPr="00AB54D7">
        <w:rPr>
          <w:rFonts w:cs="Arial"/>
        </w:rPr>
        <w:t>Poročev</w:t>
      </w:r>
      <w:r w:rsidR="00726F4E" w:rsidRPr="00AB54D7">
        <w:rPr>
          <w:rFonts w:cs="Arial"/>
        </w:rPr>
        <w:t>alec</w:t>
      </w:r>
      <w:r w:rsidRPr="00AB54D7">
        <w:rPr>
          <w:rFonts w:cs="Arial"/>
        </w:rPr>
        <w:t xml:space="preserve"> točke je </w:t>
      </w:r>
      <w:r w:rsidR="00DA1844" w:rsidRPr="00AB54D7">
        <w:rPr>
          <w:rFonts w:cs="Arial"/>
        </w:rPr>
        <w:t>bil mag. Matej Černetič</w:t>
      </w:r>
      <w:r w:rsidRPr="00AB54D7">
        <w:rPr>
          <w:rFonts w:cs="Arial"/>
        </w:rPr>
        <w:t xml:space="preserve">, vodja </w:t>
      </w:r>
      <w:r w:rsidR="00DA1844" w:rsidRPr="00AB54D7">
        <w:rPr>
          <w:rFonts w:cs="Arial"/>
        </w:rPr>
        <w:t>Oddelka za družbene dejavnosti in gospodarstvo</w:t>
      </w:r>
      <w:r w:rsidRPr="00AB54D7">
        <w:rPr>
          <w:rFonts w:cs="Arial"/>
        </w:rPr>
        <w:t xml:space="preserve">. </w:t>
      </w:r>
      <w:r w:rsidR="009F06BB">
        <w:rPr>
          <w:rFonts w:cs="Arial"/>
          <w:szCs w:val="22"/>
        </w:rPr>
        <w:t xml:space="preserve">Program </w:t>
      </w:r>
      <w:r w:rsidR="009F06BB" w:rsidRPr="00862D0C">
        <w:rPr>
          <w:rFonts w:cs="Arial"/>
          <w:szCs w:val="22"/>
        </w:rPr>
        <w:t>opredeljuje dejavnost</w:t>
      </w:r>
      <w:r w:rsidR="009F06BB">
        <w:rPr>
          <w:rFonts w:cs="Arial"/>
          <w:szCs w:val="22"/>
        </w:rPr>
        <w:t>i</w:t>
      </w:r>
      <w:r w:rsidR="009F06BB" w:rsidRPr="00862D0C">
        <w:rPr>
          <w:rFonts w:cs="Arial"/>
          <w:szCs w:val="22"/>
        </w:rPr>
        <w:t xml:space="preserve">, ki se sofinancirajo s sredstvi občinskega proračuna </w:t>
      </w:r>
      <w:r w:rsidR="009F06BB">
        <w:rPr>
          <w:rFonts w:cs="Arial"/>
          <w:szCs w:val="22"/>
        </w:rPr>
        <w:t xml:space="preserve">na področju ljubiteljske kulture in v 3. členu določi tudi razmerje sofinanciranja posameznih področij. </w:t>
      </w:r>
      <w:r w:rsidR="005E21F5">
        <w:rPr>
          <w:rFonts w:cs="Arial"/>
          <w:color w:val="000000"/>
          <w:szCs w:val="22"/>
        </w:rPr>
        <w:t>Odbor za družbene dejavnosti je glede na vsebino dokumenta, ki se osredotoča predvsem na ljubiteljsko kulturo, predlagal spremembo imena dokumenta in črtanje 2. člena dokumenta, zato je dokument ustrezno prilagojen.</w:t>
      </w:r>
      <w:r w:rsidR="00955DC9">
        <w:rPr>
          <w:rFonts w:cs="Arial"/>
          <w:color w:val="000000"/>
          <w:szCs w:val="22"/>
        </w:rPr>
        <w:t xml:space="preserve"> V programu so navedeni zneski iz veljavnega </w:t>
      </w:r>
      <w:r w:rsidR="00955DC9" w:rsidRPr="002525FE">
        <w:rPr>
          <w:rFonts w:cs="Arial"/>
          <w:color w:val="000000"/>
          <w:szCs w:val="22"/>
        </w:rPr>
        <w:t>Proračun</w:t>
      </w:r>
      <w:r w:rsidR="00955DC9">
        <w:rPr>
          <w:rFonts w:cs="Arial"/>
          <w:color w:val="000000"/>
          <w:szCs w:val="22"/>
        </w:rPr>
        <w:t>a</w:t>
      </w:r>
      <w:r w:rsidR="00955DC9" w:rsidRPr="002525FE">
        <w:rPr>
          <w:rFonts w:cs="Arial"/>
          <w:color w:val="000000"/>
          <w:szCs w:val="22"/>
        </w:rPr>
        <w:t xml:space="preserve"> Občine Vrhnika za leto 202</w:t>
      </w:r>
      <w:r w:rsidR="00955DC9">
        <w:rPr>
          <w:rFonts w:cs="Arial"/>
          <w:color w:val="000000"/>
          <w:szCs w:val="22"/>
        </w:rPr>
        <w:t>5</w:t>
      </w:r>
      <w:r w:rsidR="00955DC9" w:rsidRPr="002525FE">
        <w:rPr>
          <w:rFonts w:cs="Arial"/>
          <w:color w:val="000000"/>
          <w:szCs w:val="22"/>
        </w:rPr>
        <w:t>.</w:t>
      </w:r>
      <w:r w:rsidR="00B0313C" w:rsidRPr="00B0313C">
        <w:rPr>
          <w:rFonts w:cs="Arial"/>
          <w:color w:val="000000"/>
          <w:szCs w:val="22"/>
        </w:rPr>
        <w:t xml:space="preserve"> </w:t>
      </w:r>
      <w:r w:rsidR="00B0313C" w:rsidRPr="00D6106F">
        <w:rPr>
          <w:rFonts w:cs="Arial"/>
          <w:color w:val="000000"/>
          <w:szCs w:val="22"/>
        </w:rPr>
        <w:t xml:space="preserve">Razmerje sofinanciranja projektov posameznih področij </w:t>
      </w:r>
      <w:r w:rsidR="00B0313C">
        <w:rPr>
          <w:rFonts w:cs="Arial"/>
          <w:color w:val="000000"/>
          <w:szCs w:val="22"/>
        </w:rPr>
        <w:t>delovanja ljubiteljskih kulturnih društev in skupin</w:t>
      </w:r>
      <w:r w:rsidR="00B0313C" w:rsidRPr="00D6106F">
        <w:rPr>
          <w:rFonts w:cs="Arial"/>
          <w:color w:val="000000"/>
          <w:szCs w:val="22"/>
        </w:rPr>
        <w:t xml:space="preserve"> se </w:t>
      </w:r>
      <w:r w:rsidR="00B0313C">
        <w:rPr>
          <w:rFonts w:cs="Arial"/>
          <w:color w:val="000000"/>
          <w:szCs w:val="22"/>
        </w:rPr>
        <w:t>v primerjavi z letom</w:t>
      </w:r>
      <w:r w:rsidR="00B0313C" w:rsidRPr="00D6106F">
        <w:rPr>
          <w:rFonts w:cs="Arial"/>
          <w:color w:val="000000"/>
          <w:szCs w:val="22"/>
        </w:rPr>
        <w:t xml:space="preserve"> 20</w:t>
      </w:r>
      <w:r w:rsidR="00B0313C">
        <w:rPr>
          <w:rFonts w:cs="Arial"/>
          <w:color w:val="000000"/>
          <w:szCs w:val="22"/>
        </w:rPr>
        <w:t>24</w:t>
      </w:r>
      <w:r w:rsidR="00B0313C" w:rsidRPr="00D6106F">
        <w:rPr>
          <w:rFonts w:cs="Arial"/>
          <w:color w:val="000000"/>
          <w:szCs w:val="22"/>
        </w:rPr>
        <w:t xml:space="preserve"> sprem</w:t>
      </w:r>
      <w:r w:rsidR="00B0313C">
        <w:rPr>
          <w:rFonts w:cs="Arial"/>
          <w:color w:val="000000"/>
          <w:szCs w:val="22"/>
        </w:rPr>
        <w:t>inja v manjši meri</w:t>
      </w:r>
      <w:r w:rsidR="00B0313C" w:rsidRPr="00D6106F">
        <w:rPr>
          <w:rFonts w:cs="Arial"/>
          <w:color w:val="000000"/>
          <w:szCs w:val="22"/>
        </w:rPr>
        <w:t>,</w:t>
      </w:r>
      <w:r w:rsidR="00B0313C">
        <w:rPr>
          <w:rFonts w:cs="Arial"/>
          <w:color w:val="000000"/>
          <w:szCs w:val="22"/>
        </w:rPr>
        <w:t xml:space="preserve"> glede na podatke, pridobljene pri zadnjem vrednotenju programov društev (en odstotek več sredstev za 'ostale dejavnosti' zaradi </w:t>
      </w:r>
      <w:r w:rsidR="00B0313C" w:rsidRPr="00101F16">
        <w:rPr>
          <w:rFonts w:cs="Arial"/>
          <w:color w:val="000000"/>
          <w:szCs w:val="22"/>
        </w:rPr>
        <w:t>velikega porasta prijavljenih projektov</w:t>
      </w:r>
      <w:r w:rsidR="00B0313C">
        <w:rPr>
          <w:rFonts w:cs="Arial"/>
          <w:color w:val="000000"/>
          <w:szCs w:val="22"/>
        </w:rPr>
        <w:t xml:space="preserve"> na tem področju). </w:t>
      </w:r>
    </w:p>
    <w:p w14:paraId="03EE31A6" w14:textId="77777777" w:rsidR="00726F4E" w:rsidRPr="00C34371" w:rsidRDefault="00726F4E" w:rsidP="0024496D">
      <w:pPr>
        <w:spacing w:line="276" w:lineRule="auto"/>
        <w:jc w:val="both"/>
        <w:rPr>
          <w:rFonts w:cs="Arial"/>
          <w:color w:val="FF0000"/>
        </w:rPr>
      </w:pPr>
    </w:p>
    <w:p w14:paraId="0AF9D99B" w14:textId="77777777" w:rsidR="00810CDF" w:rsidRPr="006A507D" w:rsidRDefault="00810CDF" w:rsidP="00810CDF">
      <w:pPr>
        <w:jc w:val="both"/>
        <w:rPr>
          <w:rFonts w:cs="Arial"/>
        </w:rPr>
      </w:pPr>
      <w:r w:rsidRPr="006A507D">
        <w:rPr>
          <w:rFonts w:cs="Arial"/>
        </w:rPr>
        <w:t>Točko je obravnaval Odbor za družbene dejavnosti in jo v predlaganem besedilu poslal Občinskemu svetu v obravnavo in sprejem.</w:t>
      </w:r>
    </w:p>
    <w:p w14:paraId="1413AC73" w14:textId="77777777" w:rsidR="0024496D" w:rsidRPr="00C34371" w:rsidRDefault="0024496D" w:rsidP="0024496D">
      <w:pPr>
        <w:jc w:val="both"/>
        <w:rPr>
          <w:rFonts w:cs="Arial"/>
          <w:color w:val="FF0000"/>
        </w:rPr>
      </w:pPr>
    </w:p>
    <w:p w14:paraId="51CB8600" w14:textId="422B46C8" w:rsidR="0024496D" w:rsidRPr="00AB54D7" w:rsidRDefault="0024496D" w:rsidP="0024496D">
      <w:pPr>
        <w:jc w:val="both"/>
        <w:rPr>
          <w:rFonts w:cs="Arial"/>
        </w:rPr>
      </w:pPr>
      <w:r w:rsidRPr="00AB54D7">
        <w:rPr>
          <w:rFonts w:cs="Arial"/>
        </w:rPr>
        <w:t>Vprašanj</w:t>
      </w:r>
      <w:r w:rsidR="001C793F">
        <w:rPr>
          <w:rFonts w:cs="Arial"/>
        </w:rPr>
        <w:t>i</w:t>
      </w:r>
      <w:r w:rsidRPr="00AB54D7">
        <w:rPr>
          <w:rFonts w:cs="Arial"/>
        </w:rPr>
        <w:t xml:space="preserve"> je postavil</w:t>
      </w:r>
      <w:r w:rsidR="003B4B60" w:rsidRPr="00AB54D7">
        <w:rPr>
          <w:rFonts w:cs="Arial"/>
        </w:rPr>
        <w:t xml:space="preserve">a Irena Oblak. </w:t>
      </w:r>
    </w:p>
    <w:p w14:paraId="66EFF441" w14:textId="77777777" w:rsidR="0024496D" w:rsidRPr="00C34371" w:rsidRDefault="0024496D" w:rsidP="0024496D">
      <w:pPr>
        <w:jc w:val="both"/>
        <w:rPr>
          <w:rFonts w:cs="Arial"/>
          <w:color w:val="FF0000"/>
        </w:rPr>
      </w:pPr>
    </w:p>
    <w:p w14:paraId="54725D86" w14:textId="55851FB0" w:rsidR="00406911" w:rsidRPr="005E1D9B" w:rsidRDefault="0024496D" w:rsidP="0024496D">
      <w:pPr>
        <w:rPr>
          <w:rFonts w:cs="Arial"/>
        </w:rPr>
      </w:pPr>
      <w:r w:rsidRPr="005E1D9B">
        <w:rPr>
          <w:rFonts w:cs="Arial"/>
        </w:rPr>
        <w:t>V sprejem so bili predlagani naslednji</w:t>
      </w:r>
    </w:p>
    <w:p w14:paraId="573B49C7" w14:textId="77777777" w:rsidR="0024496D" w:rsidRPr="00C34371" w:rsidRDefault="0024496D" w:rsidP="0024496D">
      <w:pPr>
        <w:rPr>
          <w:rFonts w:cs="Arial"/>
          <w:b/>
          <w:bCs/>
          <w:color w:val="FF0000"/>
        </w:rPr>
      </w:pPr>
    </w:p>
    <w:p w14:paraId="188A48BD" w14:textId="3D9A76E9" w:rsidR="0024496D" w:rsidRPr="002676A8" w:rsidRDefault="0024496D" w:rsidP="0024496D">
      <w:pPr>
        <w:rPr>
          <w:rFonts w:cs="Arial"/>
          <w:b/>
          <w:bCs/>
          <w:i/>
        </w:rPr>
      </w:pPr>
      <w:r w:rsidRPr="002676A8">
        <w:rPr>
          <w:rFonts w:cs="Arial"/>
          <w:b/>
          <w:bCs/>
          <w:i/>
        </w:rPr>
        <w:t xml:space="preserve">SKLEP: </w:t>
      </w:r>
    </w:p>
    <w:p w14:paraId="2DC7B7A1" w14:textId="77777777" w:rsidR="002676A8" w:rsidRPr="002676A8" w:rsidRDefault="002676A8" w:rsidP="002676A8">
      <w:pPr>
        <w:jc w:val="both"/>
        <w:rPr>
          <w:rFonts w:cs="Arial"/>
          <w:b/>
          <w:bCs/>
          <w:i/>
          <w:iCs/>
        </w:rPr>
      </w:pPr>
      <w:r w:rsidRPr="002676A8">
        <w:rPr>
          <w:rFonts w:cs="Arial"/>
          <w:b/>
          <w:bCs/>
          <w:i/>
          <w:iCs/>
        </w:rPr>
        <w:t>Občinski svet Občine Vrhnika sprejme Letni program ljubiteljske kulture Občine Vrhnika za leto 2025</w:t>
      </w:r>
      <w:r w:rsidRPr="002676A8">
        <w:rPr>
          <w:rFonts w:cs="Arial"/>
          <w:b/>
          <w:bCs/>
          <w:i/>
          <w:iCs/>
          <w:color w:val="000000"/>
        </w:rPr>
        <w:t>.</w:t>
      </w:r>
    </w:p>
    <w:p w14:paraId="6A75A4F5" w14:textId="77777777" w:rsidR="0024496D" w:rsidRDefault="0024496D" w:rsidP="0024496D">
      <w:pPr>
        <w:tabs>
          <w:tab w:val="center" w:pos="7020"/>
        </w:tabs>
        <w:jc w:val="both"/>
        <w:rPr>
          <w:rFonts w:cs="Arial"/>
          <w:b/>
          <w:i/>
          <w:color w:val="FF0000"/>
        </w:rPr>
      </w:pPr>
    </w:p>
    <w:p w14:paraId="548734BD" w14:textId="77777777" w:rsidR="007E1DB0" w:rsidRPr="00C34371" w:rsidRDefault="007E1DB0" w:rsidP="0024496D">
      <w:pPr>
        <w:tabs>
          <w:tab w:val="center" w:pos="7020"/>
        </w:tabs>
        <w:jc w:val="both"/>
        <w:rPr>
          <w:rFonts w:cs="Arial"/>
          <w:b/>
          <w:i/>
          <w:color w:val="FF0000"/>
        </w:rPr>
      </w:pPr>
    </w:p>
    <w:p w14:paraId="3E464DC1" w14:textId="77777777" w:rsidR="0024496D" w:rsidRPr="00637CD4" w:rsidRDefault="0024496D" w:rsidP="0024496D">
      <w:pPr>
        <w:pStyle w:val="Telobesedila"/>
        <w:spacing w:after="0"/>
        <w:rPr>
          <w:rFonts w:cs="Arial"/>
          <w:szCs w:val="22"/>
        </w:rPr>
      </w:pPr>
      <w:r w:rsidRPr="00637CD4">
        <w:rPr>
          <w:rFonts w:cs="Arial"/>
          <w:szCs w:val="22"/>
        </w:rPr>
        <w:t>Glasovanje</w:t>
      </w:r>
    </w:p>
    <w:p w14:paraId="2A21BD88" w14:textId="31C99CDD" w:rsidR="0024496D" w:rsidRPr="008A0767" w:rsidRDefault="0024496D" w:rsidP="0024496D">
      <w:pPr>
        <w:pStyle w:val="Telobesedila"/>
        <w:spacing w:after="0"/>
        <w:rPr>
          <w:rFonts w:cs="Arial"/>
          <w:szCs w:val="22"/>
        </w:rPr>
      </w:pPr>
      <w:r w:rsidRPr="008A0767">
        <w:rPr>
          <w:rFonts w:cs="Arial"/>
          <w:szCs w:val="22"/>
        </w:rPr>
        <w:t>Navzočih: 2</w:t>
      </w:r>
      <w:r w:rsidR="008A0767" w:rsidRPr="008A0767">
        <w:rPr>
          <w:rFonts w:cs="Arial"/>
          <w:szCs w:val="22"/>
        </w:rPr>
        <w:t>1</w:t>
      </w:r>
    </w:p>
    <w:p w14:paraId="6B70CAC4" w14:textId="6C54160E" w:rsidR="0024496D" w:rsidRPr="00637CD4" w:rsidRDefault="0024496D" w:rsidP="0024496D">
      <w:pPr>
        <w:pStyle w:val="Telobesedila"/>
        <w:spacing w:after="0"/>
        <w:rPr>
          <w:rFonts w:cs="Arial"/>
          <w:szCs w:val="22"/>
        </w:rPr>
      </w:pPr>
      <w:r w:rsidRPr="00637CD4">
        <w:rPr>
          <w:rFonts w:cs="Arial"/>
          <w:szCs w:val="22"/>
        </w:rPr>
        <w:t xml:space="preserve">ZA: </w:t>
      </w:r>
      <w:r w:rsidR="00637CD4" w:rsidRPr="00637CD4">
        <w:rPr>
          <w:rFonts w:cs="Arial"/>
          <w:szCs w:val="22"/>
        </w:rPr>
        <w:t>20</w:t>
      </w:r>
    </w:p>
    <w:p w14:paraId="611FC287" w14:textId="77777777" w:rsidR="0024496D" w:rsidRPr="00637CD4" w:rsidRDefault="0024496D" w:rsidP="0024496D">
      <w:pPr>
        <w:pStyle w:val="Telobesedila"/>
        <w:spacing w:after="0"/>
        <w:rPr>
          <w:rFonts w:cs="Arial"/>
          <w:szCs w:val="22"/>
        </w:rPr>
      </w:pPr>
    </w:p>
    <w:p w14:paraId="1A76A2AA" w14:textId="77777777" w:rsidR="0024496D" w:rsidRPr="00637CD4" w:rsidRDefault="0024496D" w:rsidP="0024496D">
      <w:pPr>
        <w:pStyle w:val="Telobesedila"/>
        <w:spacing w:after="0"/>
        <w:rPr>
          <w:rFonts w:cs="Arial"/>
          <w:szCs w:val="22"/>
        </w:rPr>
      </w:pPr>
      <w:r w:rsidRPr="00637CD4">
        <w:rPr>
          <w:rFonts w:cs="Arial"/>
          <w:szCs w:val="22"/>
        </w:rPr>
        <w:t xml:space="preserve">Sklepi so bili sprejeti. </w:t>
      </w:r>
    </w:p>
    <w:p w14:paraId="544B23A1" w14:textId="77777777" w:rsidR="0024496D" w:rsidRPr="00637CD4" w:rsidRDefault="0024496D" w:rsidP="0024496D">
      <w:pPr>
        <w:pStyle w:val="Telobesedila"/>
        <w:spacing w:after="0"/>
        <w:rPr>
          <w:rFonts w:cs="Arial"/>
          <w:szCs w:val="22"/>
        </w:rPr>
      </w:pPr>
    </w:p>
    <w:p w14:paraId="61A2C974" w14:textId="77777777" w:rsidR="0024496D" w:rsidRPr="00C34371" w:rsidRDefault="0024496D" w:rsidP="0024496D">
      <w:pPr>
        <w:jc w:val="both"/>
        <w:rPr>
          <w:color w:val="FF0000"/>
        </w:rPr>
      </w:pPr>
    </w:p>
    <w:p w14:paraId="3C34A82E" w14:textId="28FC10B5" w:rsidR="001C4B85" w:rsidRPr="001C4B85" w:rsidRDefault="001C4B85" w:rsidP="001C4B85">
      <w:pPr>
        <w:pStyle w:val="Odstavekseznama"/>
        <w:numPr>
          <w:ilvl w:val="0"/>
          <w:numId w:val="3"/>
        </w:numPr>
        <w:rPr>
          <w:rFonts w:ascii="Arial" w:hAnsi="Arial" w:cs="Arial"/>
          <w:b/>
          <w:bCs/>
          <w:sz w:val="22"/>
          <w:szCs w:val="22"/>
        </w:rPr>
      </w:pPr>
      <w:r w:rsidRPr="001C4B85">
        <w:rPr>
          <w:rFonts w:ascii="Arial" w:hAnsi="Arial" w:cs="Arial"/>
          <w:b/>
          <w:bCs/>
          <w:sz w:val="22"/>
          <w:szCs w:val="22"/>
        </w:rPr>
        <w:t>Letni program športa Občine Vrhnika za leto 2025</w:t>
      </w:r>
    </w:p>
    <w:p w14:paraId="41B9FC9F" w14:textId="77777777" w:rsidR="0024496D" w:rsidRPr="00C34371" w:rsidRDefault="0024496D" w:rsidP="0024496D">
      <w:pPr>
        <w:pStyle w:val="Odstavekseznama"/>
        <w:spacing w:line="276" w:lineRule="auto"/>
        <w:ind w:left="1080"/>
        <w:jc w:val="both"/>
        <w:rPr>
          <w:rFonts w:ascii="Arial" w:hAnsi="Arial" w:cs="Arial"/>
          <w:b/>
          <w:color w:val="FF0000"/>
          <w:sz w:val="22"/>
          <w:szCs w:val="22"/>
        </w:rPr>
      </w:pPr>
    </w:p>
    <w:p w14:paraId="33AD183A" w14:textId="5FA80F44" w:rsidR="009162A3" w:rsidRDefault="00DD2324" w:rsidP="001F2058">
      <w:pPr>
        <w:jc w:val="both"/>
        <w:rPr>
          <w:rFonts w:cs="Arial"/>
          <w:szCs w:val="22"/>
        </w:rPr>
      </w:pPr>
      <w:r w:rsidRPr="00AB54D7">
        <w:rPr>
          <w:rFonts w:cs="Arial"/>
        </w:rPr>
        <w:t>Poročevalec točke je bil mag. Matej Černetič, vodja Oddelka za družbene dejavnosti in gospodarstvo.</w:t>
      </w:r>
      <w:r w:rsidR="00AC1E6B">
        <w:rPr>
          <w:rFonts w:cs="Arial"/>
        </w:rPr>
        <w:t xml:space="preserve"> </w:t>
      </w:r>
      <w:r w:rsidR="001F2058">
        <w:rPr>
          <w:rFonts w:cs="Arial"/>
        </w:rPr>
        <w:t>Povedal je</w:t>
      </w:r>
      <w:r w:rsidR="00D84D49">
        <w:rPr>
          <w:rFonts w:cs="Arial"/>
        </w:rPr>
        <w:t xml:space="preserve">, da je </w:t>
      </w:r>
      <w:r w:rsidR="001F2058">
        <w:rPr>
          <w:rFonts w:cs="Arial"/>
          <w:szCs w:val="22"/>
        </w:rPr>
        <w:t xml:space="preserve">Zavod Ivana Cankarja za kulturo, šport in turizem Vrhnika pripravil predlog Letnega programa športa v občini Vrhnika za leto 2025 in mu priložil analizo izvajanja letnega programa športa v letu 2024. </w:t>
      </w:r>
      <w:r w:rsidR="00782D2F">
        <w:rPr>
          <w:rFonts w:cs="Arial"/>
          <w:szCs w:val="22"/>
        </w:rPr>
        <w:t>V programu so do</w:t>
      </w:r>
      <w:r w:rsidR="00C47CAB">
        <w:rPr>
          <w:rFonts w:cs="Arial"/>
          <w:szCs w:val="22"/>
        </w:rPr>
        <w:t xml:space="preserve">ločene vsebine in programi, ki se sofinancirajo iz proračuna </w:t>
      </w:r>
      <w:r w:rsidR="00913478">
        <w:rPr>
          <w:rFonts w:cs="Arial"/>
          <w:szCs w:val="22"/>
        </w:rPr>
        <w:t xml:space="preserve">in obseg oz. delež sredstev za posamezna področja. </w:t>
      </w:r>
      <w:r w:rsidR="00934B43">
        <w:rPr>
          <w:rFonts w:cs="Arial"/>
          <w:szCs w:val="22"/>
        </w:rPr>
        <w:t xml:space="preserve">V skladu z odlokom in </w:t>
      </w:r>
      <w:r w:rsidR="007621C7">
        <w:rPr>
          <w:rFonts w:cs="Arial"/>
          <w:szCs w:val="22"/>
        </w:rPr>
        <w:t>Zakonom o športu smo za mnenje zaprosili Športno zvezo Vrhnika.</w:t>
      </w:r>
      <w:r w:rsidR="00695AC7">
        <w:rPr>
          <w:rFonts w:cs="Arial"/>
          <w:szCs w:val="22"/>
        </w:rPr>
        <w:t xml:space="preserve"> Na zapis športne zveze je Zavod Ivana Cankarja podal še komentar oz. dodatno obrazložitev.</w:t>
      </w:r>
    </w:p>
    <w:p w14:paraId="6AA5D03C" w14:textId="77777777" w:rsidR="009162A3" w:rsidRDefault="009162A3" w:rsidP="001F2058">
      <w:pPr>
        <w:jc w:val="both"/>
        <w:rPr>
          <w:rFonts w:cs="Arial"/>
          <w:szCs w:val="22"/>
        </w:rPr>
      </w:pPr>
    </w:p>
    <w:p w14:paraId="414936AB" w14:textId="77777777" w:rsidR="00810CDF" w:rsidRPr="006A507D" w:rsidRDefault="00810CDF" w:rsidP="00810CDF">
      <w:pPr>
        <w:jc w:val="both"/>
        <w:rPr>
          <w:rFonts w:cs="Arial"/>
        </w:rPr>
      </w:pPr>
      <w:r w:rsidRPr="006A507D">
        <w:rPr>
          <w:rFonts w:cs="Arial"/>
        </w:rPr>
        <w:t>Točko je obravnaval Odbor za družbene dejavnosti in jo v predlaganem besedilu poslal Občinskemu svetu v obravnavo in sprejem.</w:t>
      </w:r>
    </w:p>
    <w:p w14:paraId="5E727EB9" w14:textId="77777777" w:rsidR="00DD2324" w:rsidRPr="00C34371" w:rsidRDefault="00DD2324" w:rsidP="0024496D">
      <w:pPr>
        <w:jc w:val="both"/>
        <w:rPr>
          <w:rFonts w:cs="Arial"/>
          <w:color w:val="FF0000"/>
        </w:rPr>
      </w:pPr>
    </w:p>
    <w:p w14:paraId="45884B2F" w14:textId="7893FACD" w:rsidR="0024496D" w:rsidRPr="008E30BE" w:rsidRDefault="00F4212A" w:rsidP="0024496D">
      <w:pPr>
        <w:spacing w:line="276" w:lineRule="auto"/>
        <w:jc w:val="both"/>
        <w:rPr>
          <w:rFonts w:cs="Arial"/>
        </w:rPr>
      </w:pPr>
      <w:r w:rsidRPr="008E30BE">
        <w:rPr>
          <w:rFonts w:cs="Arial"/>
        </w:rPr>
        <w:t>Razpravlja</w:t>
      </w:r>
      <w:r w:rsidR="008E30BE" w:rsidRPr="008E30BE">
        <w:rPr>
          <w:rFonts w:cs="Arial"/>
        </w:rPr>
        <w:t xml:space="preserve">la </w:t>
      </w:r>
      <w:r w:rsidR="004A1E6F">
        <w:rPr>
          <w:rFonts w:cs="Arial"/>
        </w:rPr>
        <w:t>sta</w:t>
      </w:r>
      <w:r w:rsidR="008E30BE" w:rsidRPr="008E30BE">
        <w:rPr>
          <w:rFonts w:cs="Arial"/>
        </w:rPr>
        <w:t xml:space="preserve"> Irena Oblak</w:t>
      </w:r>
      <w:r w:rsidR="004A1E6F">
        <w:rPr>
          <w:rFonts w:cs="Arial"/>
        </w:rPr>
        <w:t xml:space="preserve"> in </w:t>
      </w:r>
      <w:r w:rsidR="00147BCB">
        <w:rPr>
          <w:rFonts w:cs="Arial"/>
        </w:rPr>
        <w:t>Boštjan Erčulj.</w:t>
      </w:r>
      <w:r w:rsidR="008E30BE" w:rsidRPr="008E30BE">
        <w:rPr>
          <w:rFonts w:cs="Arial"/>
        </w:rPr>
        <w:t xml:space="preserve"> </w:t>
      </w:r>
    </w:p>
    <w:p w14:paraId="0BA52CC0" w14:textId="77777777" w:rsidR="008E30BE" w:rsidRPr="00C34371" w:rsidRDefault="008E30BE" w:rsidP="0024496D">
      <w:pPr>
        <w:spacing w:line="276" w:lineRule="auto"/>
        <w:jc w:val="both"/>
        <w:rPr>
          <w:rFonts w:cs="Arial"/>
          <w:color w:val="FF0000"/>
        </w:rPr>
      </w:pPr>
    </w:p>
    <w:p w14:paraId="5FEBFBC6" w14:textId="69F15105" w:rsidR="0024496D" w:rsidRPr="008E30BE" w:rsidRDefault="0024496D" w:rsidP="0024496D">
      <w:pPr>
        <w:rPr>
          <w:rFonts w:cs="Arial"/>
        </w:rPr>
      </w:pPr>
      <w:r w:rsidRPr="008E30BE">
        <w:rPr>
          <w:rFonts w:cs="Arial"/>
        </w:rPr>
        <w:t xml:space="preserve">V sprejem </w:t>
      </w:r>
      <w:r w:rsidR="00291CC7">
        <w:rPr>
          <w:rFonts w:cs="Arial"/>
        </w:rPr>
        <w:t>je</w:t>
      </w:r>
      <w:r w:rsidRPr="008E30BE">
        <w:rPr>
          <w:rFonts w:cs="Arial"/>
        </w:rPr>
        <w:t xml:space="preserve"> bil predlagan nasledn</w:t>
      </w:r>
      <w:r w:rsidR="00291CC7">
        <w:rPr>
          <w:rFonts w:cs="Arial"/>
        </w:rPr>
        <w:t>ji</w:t>
      </w:r>
    </w:p>
    <w:p w14:paraId="7B26B644" w14:textId="77777777" w:rsidR="0024496D" w:rsidRPr="00C34371" w:rsidRDefault="0024496D" w:rsidP="0024496D">
      <w:pPr>
        <w:rPr>
          <w:rFonts w:cs="Arial"/>
          <w:color w:val="FF0000"/>
        </w:rPr>
      </w:pPr>
    </w:p>
    <w:p w14:paraId="172B38A8" w14:textId="5E0BABE3" w:rsidR="0024496D" w:rsidRPr="00F4212A" w:rsidRDefault="0024496D" w:rsidP="0024496D">
      <w:pPr>
        <w:rPr>
          <w:rFonts w:cs="Arial"/>
          <w:b/>
          <w:bCs/>
          <w:i/>
        </w:rPr>
      </w:pPr>
      <w:r w:rsidRPr="00F4212A">
        <w:rPr>
          <w:rFonts w:cs="Arial"/>
          <w:b/>
          <w:bCs/>
          <w:i/>
        </w:rPr>
        <w:t xml:space="preserve">SKLEP: </w:t>
      </w:r>
    </w:p>
    <w:p w14:paraId="00CE027A" w14:textId="77777777" w:rsidR="00F4212A" w:rsidRPr="00F4212A" w:rsidRDefault="00F4212A" w:rsidP="00F4212A">
      <w:pPr>
        <w:jc w:val="both"/>
        <w:rPr>
          <w:rFonts w:cs="Arial"/>
          <w:b/>
          <w:bCs/>
          <w:i/>
          <w:iCs/>
        </w:rPr>
      </w:pPr>
      <w:r w:rsidRPr="00F4212A">
        <w:rPr>
          <w:rFonts w:cs="Arial"/>
          <w:b/>
          <w:bCs/>
          <w:i/>
          <w:iCs/>
        </w:rPr>
        <w:t>Občinski svet Občine Vrhnika sprejme Letni program športa Občine Vrhnika za leto 2025.</w:t>
      </w:r>
    </w:p>
    <w:p w14:paraId="11E6CDD8" w14:textId="77777777" w:rsidR="0024496D" w:rsidRPr="00C34371" w:rsidRDefault="0024496D" w:rsidP="0024496D">
      <w:pPr>
        <w:pStyle w:val="Odstavekseznama"/>
        <w:jc w:val="both"/>
        <w:rPr>
          <w:rFonts w:ascii="Arial" w:hAnsi="Arial" w:cs="Arial"/>
          <w:b/>
          <w:i/>
          <w:color w:val="FF0000"/>
        </w:rPr>
      </w:pPr>
    </w:p>
    <w:p w14:paraId="354F74E0" w14:textId="77777777" w:rsidR="0094488A" w:rsidRPr="00637CD4" w:rsidRDefault="0094488A" w:rsidP="0094488A">
      <w:pPr>
        <w:pStyle w:val="Telobesedila"/>
        <w:spacing w:after="0"/>
        <w:rPr>
          <w:rFonts w:cs="Arial"/>
          <w:szCs w:val="22"/>
        </w:rPr>
      </w:pPr>
      <w:r w:rsidRPr="00637CD4">
        <w:rPr>
          <w:rFonts w:cs="Arial"/>
          <w:szCs w:val="22"/>
        </w:rPr>
        <w:t>Glasovanje</w:t>
      </w:r>
    </w:p>
    <w:p w14:paraId="44437C42" w14:textId="1CCDA22F" w:rsidR="0094488A" w:rsidRPr="008A0767" w:rsidRDefault="0094488A" w:rsidP="0094488A">
      <w:pPr>
        <w:pStyle w:val="Telobesedila"/>
        <w:spacing w:after="0"/>
        <w:rPr>
          <w:rFonts w:cs="Arial"/>
          <w:szCs w:val="22"/>
        </w:rPr>
      </w:pPr>
      <w:r w:rsidRPr="008A0767">
        <w:rPr>
          <w:rFonts w:cs="Arial"/>
          <w:szCs w:val="22"/>
        </w:rPr>
        <w:t>Navzočih: 2</w:t>
      </w:r>
      <w:r w:rsidR="008A0767" w:rsidRPr="008A0767">
        <w:rPr>
          <w:rFonts w:cs="Arial"/>
          <w:szCs w:val="22"/>
        </w:rPr>
        <w:t>1</w:t>
      </w:r>
    </w:p>
    <w:p w14:paraId="6C02C35F" w14:textId="36E16202" w:rsidR="0094488A" w:rsidRPr="00637CD4" w:rsidRDefault="0094488A" w:rsidP="0094488A">
      <w:pPr>
        <w:pStyle w:val="Telobesedila"/>
        <w:spacing w:after="0"/>
        <w:rPr>
          <w:rFonts w:cs="Arial"/>
          <w:szCs w:val="22"/>
        </w:rPr>
      </w:pPr>
      <w:r w:rsidRPr="00637CD4">
        <w:rPr>
          <w:rFonts w:cs="Arial"/>
          <w:szCs w:val="22"/>
        </w:rPr>
        <w:t>ZA: 2</w:t>
      </w:r>
      <w:r w:rsidR="0075352A">
        <w:rPr>
          <w:rFonts w:cs="Arial"/>
          <w:szCs w:val="22"/>
        </w:rPr>
        <w:t>1</w:t>
      </w:r>
    </w:p>
    <w:p w14:paraId="7FDE293F" w14:textId="77777777" w:rsidR="0024496D" w:rsidRPr="00C34371" w:rsidRDefault="0024496D" w:rsidP="0024496D">
      <w:pPr>
        <w:pStyle w:val="Telobesedila"/>
        <w:spacing w:after="0"/>
        <w:rPr>
          <w:rFonts w:cs="Arial"/>
          <w:color w:val="FF0000"/>
          <w:szCs w:val="22"/>
        </w:rPr>
      </w:pPr>
    </w:p>
    <w:p w14:paraId="08E15A4A" w14:textId="77777777" w:rsidR="0024496D" w:rsidRPr="00147BCB" w:rsidRDefault="0024496D" w:rsidP="0024496D">
      <w:pPr>
        <w:pStyle w:val="Telobesedila"/>
        <w:spacing w:after="0"/>
        <w:rPr>
          <w:rFonts w:cs="Arial"/>
          <w:szCs w:val="22"/>
        </w:rPr>
      </w:pPr>
      <w:r w:rsidRPr="00147BCB">
        <w:rPr>
          <w:rFonts w:cs="Arial"/>
          <w:szCs w:val="22"/>
        </w:rPr>
        <w:t xml:space="preserve">Sklep je bil sprejet. </w:t>
      </w:r>
    </w:p>
    <w:p w14:paraId="48517ADC" w14:textId="77777777" w:rsidR="0024496D" w:rsidRPr="00C34371" w:rsidRDefault="0024496D" w:rsidP="0024496D">
      <w:pPr>
        <w:jc w:val="both"/>
        <w:rPr>
          <w:rFonts w:cs="Arial"/>
          <w:b/>
          <w:color w:val="FF0000"/>
        </w:rPr>
      </w:pPr>
    </w:p>
    <w:p w14:paraId="78E329AD" w14:textId="77777777" w:rsidR="0024496D" w:rsidRPr="00C34371" w:rsidRDefault="0024496D" w:rsidP="0024496D">
      <w:pPr>
        <w:rPr>
          <w:rFonts w:cs="Arial"/>
          <w:b/>
          <w:bCs/>
          <w:color w:val="FF0000"/>
        </w:rPr>
      </w:pPr>
    </w:p>
    <w:p w14:paraId="3DC2D74C" w14:textId="50E939A4" w:rsidR="0024496D" w:rsidRPr="00C34371" w:rsidRDefault="0024496D" w:rsidP="0024496D">
      <w:pPr>
        <w:pStyle w:val="Glava"/>
        <w:numPr>
          <w:ilvl w:val="0"/>
          <w:numId w:val="3"/>
        </w:numPr>
        <w:tabs>
          <w:tab w:val="clear" w:pos="4536"/>
          <w:tab w:val="clear" w:pos="9072"/>
        </w:tabs>
        <w:jc w:val="both"/>
        <w:rPr>
          <w:rFonts w:cs="Arial"/>
          <w:b/>
          <w:color w:val="FF0000"/>
          <w:szCs w:val="22"/>
        </w:rPr>
      </w:pPr>
      <w:r w:rsidRPr="00C34371">
        <w:rPr>
          <w:rFonts w:cs="Arial"/>
          <w:b/>
          <w:color w:val="FF0000"/>
          <w:szCs w:val="22"/>
        </w:rPr>
        <w:t xml:space="preserve"> </w:t>
      </w:r>
      <w:r w:rsidR="00943B19" w:rsidRPr="003126BB">
        <w:rPr>
          <w:rFonts w:cs="Arial"/>
          <w:b/>
          <w:bCs/>
        </w:rPr>
        <w:t>Predlog Pravilnika o spremembah Pravilnika o enkratni denarni pomoči za novorojence v občini Vrhnika</w:t>
      </w:r>
    </w:p>
    <w:p w14:paraId="76CA456A" w14:textId="77777777" w:rsidR="0024496D" w:rsidRPr="00C34371" w:rsidRDefault="0024496D" w:rsidP="0024496D">
      <w:pPr>
        <w:spacing w:line="264" w:lineRule="auto"/>
        <w:jc w:val="both"/>
        <w:rPr>
          <w:rFonts w:cs="Arial"/>
          <w:b/>
          <w:color w:val="FF0000"/>
        </w:rPr>
      </w:pPr>
    </w:p>
    <w:p w14:paraId="46566DCE" w14:textId="7B415DA6" w:rsidR="00943B19" w:rsidRDefault="00943B19" w:rsidP="00205B50">
      <w:pPr>
        <w:jc w:val="both"/>
        <w:rPr>
          <w:rFonts w:cs="Arial"/>
          <w:szCs w:val="22"/>
        </w:rPr>
      </w:pPr>
      <w:r w:rsidRPr="00AB54D7">
        <w:rPr>
          <w:rFonts w:cs="Arial"/>
        </w:rPr>
        <w:t>Poročevalec točke je bil mag. Matej Černetič, vodja Oddelka za družbene dejavnosti in gospodarstvo.</w:t>
      </w:r>
      <w:r w:rsidR="00F34C95">
        <w:rPr>
          <w:rFonts w:cs="Arial"/>
        </w:rPr>
        <w:t xml:space="preserve"> </w:t>
      </w:r>
      <w:r w:rsidR="000C222D">
        <w:rPr>
          <w:rFonts w:cs="Arial"/>
          <w:szCs w:val="22"/>
        </w:rPr>
        <w:t>Starši novorojencev v občini Vrhnika</w:t>
      </w:r>
      <w:r w:rsidR="00205B50">
        <w:rPr>
          <w:rFonts w:cs="Arial"/>
          <w:szCs w:val="22"/>
        </w:rPr>
        <w:t xml:space="preserve"> lahko</w:t>
      </w:r>
      <w:r w:rsidR="000C222D">
        <w:rPr>
          <w:rFonts w:cs="Arial"/>
          <w:szCs w:val="22"/>
        </w:rPr>
        <w:t xml:space="preserve"> v skladu </w:t>
      </w:r>
      <w:bookmarkStart w:id="4" w:name="_Hlk494115672"/>
      <w:r w:rsidR="000C222D">
        <w:rPr>
          <w:rFonts w:cs="Arial"/>
          <w:szCs w:val="22"/>
        </w:rPr>
        <w:t xml:space="preserve">s Pravilnikom o enkratni denarni pomoči za novorojence v občini Vrhnika </w:t>
      </w:r>
      <w:bookmarkEnd w:id="4"/>
      <w:r w:rsidR="000C222D">
        <w:rPr>
          <w:rFonts w:cs="Arial"/>
          <w:szCs w:val="22"/>
        </w:rPr>
        <w:t>zaprosijo za enkratno denarno pomoč.</w:t>
      </w:r>
      <w:r w:rsidR="00205B50">
        <w:rPr>
          <w:rFonts w:cs="Arial"/>
          <w:szCs w:val="22"/>
        </w:rPr>
        <w:t xml:space="preserve"> Predlaga se povečanje zneska pomoči, in sicer iz sedanjih 300 EUR na 350 EUR </w:t>
      </w:r>
      <w:r w:rsidR="00B53C5C">
        <w:rPr>
          <w:rFonts w:cs="Arial"/>
          <w:szCs w:val="22"/>
        </w:rPr>
        <w:t xml:space="preserve">na otroka. </w:t>
      </w:r>
    </w:p>
    <w:p w14:paraId="203CCDC1" w14:textId="7E32033A" w:rsidR="0073281C" w:rsidRDefault="0073281C" w:rsidP="0073281C">
      <w:pPr>
        <w:jc w:val="both"/>
      </w:pPr>
      <w:r>
        <w:t xml:space="preserve">V lanskem letu je bilo dodeljenih 144 pomoči. V proračunu za leto 2025 je za pomoči namenjeno 48.000 EUR. </w:t>
      </w:r>
    </w:p>
    <w:p w14:paraId="3F4C97A6" w14:textId="77777777" w:rsidR="001D7594" w:rsidRDefault="001D7594" w:rsidP="0073281C">
      <w:pPr>
        <w:jc w:val="both"/>
      </w:pPr>
    </w:p>
    <w:p w14:paraId="79091DB9" w14:textId="684C7AC8" w:rsidR="001D7594" w:rsidRPr="001D7594" w:rsidRDefault="001D7594" w:rsidP="0073281C">
      <w:pPr>
        <w:jc w:val="both"/>
        <w:rPr>
          <w:rFonts w:cs="Arial"/>
        </w:rPr>
      </w:pPr>
      <w:r w:rsidRPr="006A507D">
        <w:rPr>
          <w:rFonts w:cs="Arial"/>
        </w:rPr>
        <w:t>Točko je obravnaval Odbor za družbene dejavnosti in jo v predlaganem besedilu poslal Občinskemu svetu v obravnavo in sprejem.</w:t>
      </w:r>
    </w:p>
    <w:p w14:paraId="551A0F96" w14:textId="77777777" w:rsidR="00943B19" w:rsidRPr="00C34371" w:rsidRDefault="00943B19" w:rsidP="0024496D">
      <w:pPr>
        <w:autoSpaceDE w:val="0"/>
        <w:autoSpaceDN w:val="0"/>
        <w:adjustRightInd w:val="0"/>
        <w:spacing w:line="240" w:lineRule="atLeast"/>
        <w:jc w:val="both"/>
        <w:rPr>
          <w:rFonts w:cs="Arial"/>
          <w:color w:val="FF0000"/>
        </w:rPr>
      </w:pPr>
    </w:p>
    <w:p w14:paraId="016719DD" w14:textId="0DA858A3" w:rsidR="0024496D" w:rsidRPr="00123795" w:rsidRDefault="0024496D" w:rsidP="0024496D">
      <w:pPr>
        <w:autoSpaceDE w:val="0"/>
        <w:autoSpaceDN w:val="0"/>
        <w:adjustRightInd w:val="0"/>
        <w:spacing w:line="240" w:lineRule="atLeast"/>
        <w:jc w:val="both"/>
        <w:rPr>
          <w:rFonts w:cs="Arial"/>
        </w:rPr>
      </w:pPr>
      <w:r w:rsidRPr="00123795">
        <w:rPr>
          <w:rFonts w:cs="Arial"/>
        </w:rPr>
        <w:t>Vprašanje je postavil</w:t>
      </w:r>
      <w:r w:rsidR="00901B2B" w:rsidRPr="00123795">
        <w:rPr>
          <w:rFonts w:cs="Arial"/>
        </w:rPr>
        <w:t xml:space="preserve">a Ana Skledar. </w:t>
      </w:r>
    </w:p>
    <w:p w14:paraId="34C764FC" w14:textId="77777777" w:rsidR="0024496D" w:rsidRPr="00123795" w:rsidRDefault="0024496D" w:rsidP="0024496D">
      <w:pPr>
        <w:pStyle w:val="Navadensplet"/>
        <w:spacing w:before="0" w:beforeAutospacing="0" w:after="0" w:afterAutospacing="0"/>
        <w:rPr>
          <w:rFonts w:ascii="Arial" w:hAnsi="Arial" w:cs="Arial"/>
          <w:sz w:val="22"/>
          <w:szCs w:val="22"/>
        </w:rPr>
      </w:pPr>
    </w:p>
    <w:p w14:paraId="6079F80E" w14:textId="77777777" w:rsidR="0024496D" w:rsidRPr="00123795" w:rsidRDefault="0024496D" w:rsidP="0024496D">
      <w:pPr>
        <w:pStyle w:val="Navadensplet"/>
        <w:spacing w:before="0" w:beforeAutospacing="0" w:after="0" w:afterAutospacing="0"/>
        <w:rPr>
          <w:rFonts w:ascii="Arial" w:hAnsi="Arial" w:cs="Arial"/>
          <w:sz w:val="22"/>
          <w:szCs w:val="22"/>
        </w:rPr>
      </w:pPr>
      <w:r w:rsidRPr="00123795">
        <w:rPr>
          <w:rFonts w:ascii="Arial" w:hAnsi="Arial" w:cs="Arial"/>
          <w:sz w:val="22"/>
          <w:szCs w:val="22"/>
        </w:rPr>
        <w:t>V sprejem je bil predlagan naslednji</w:t>
      </w:r>
    </w:p>
    <w:p w14:paraId="422E0920" w14:textId="77777777" w:rsidR="0024496D" w:rsidRPr="00C34371" w:rsidRDefault="0024496D" w:rsidP="0024496D">
      <w:pPr>
        <w:pStyle w:val="Navadensplet"/>
        <w:spacing w:before="0" w:beforeAutospacing="0" w:after="0" w:afterAutospacing="0"/>
        <w:rPr>
          <w:rFonts w:ascii="Arial" w:hAnsi="Arial" w:cs="Arial"/>
          <w:color w:val="FF0000"/>
          <w:sz w:val="22"/>
          <w:szCs w:val="22"/>
        </w:rPr>
      </w:pPr>
    </w:p>
    <w:p w14:paraId="3B452C95" w14:textId="6DAEC3BF" w:rsidR="0024496D" w:rsidRPr="00284BA2" w:rsidRDefault="0024496D" w:rsidP="0024496D">
      <w:pPr>
        <w:pStyle w:val="Navadensplet"/>
        <w:spacing w:before="0" w:beforeAutospacing="0" w:after="0" w:afterAutospacing="0"/>
        <w:rPr>
          <w:rFonts w:ascii="Arial" w:hAnsi="Arial" w:cs="Arial"/>
          <w:b/>
          <w:i/>
          <w:iCs/>
          <w:sz w:val="22"/>
          <w:szCs w:val="22"/>
        </w:rPr>
      </w:pPr>
      <w:r w:rsidRPr="00284BA2">
        <w:rPr>
          <w:rFonts w:ascii="Arial" w:hAnsi="Arial" w:cs="Arial"/>
          <w:b/>
          <w:i/>
          <w:iCs/>
          <w:sz w:val="22"/>
          <w:szCs w:val="22"/>
        </w:rPr>
        <w:t>SKLEP:</w:t>
      </w:r>
    </w:p>
    <w:p w14:paraId="1E51E8DF" w14:textId="77777777" w:rsidR="00123795" w:rsidRPr="00284BA2" w:rsidRDefault="00123795" w:rsidP="00123795">
      <w:pPr>
        <w:jc w:val="both"/>
        <w:rPr>
          <w:rFonts w:cs="Arial"/>
          <w:b/>
          <w:i/>
          <w:iCs/>
        </w:rPr>
      </w:pPr>
      <w:r w:rsidRPr="00284BA2">
        <w:rPr>
          <w:rFonts w:cs="Arial"/>
          <w:b/>
          <w:i/>
          <w:iCs/>
        </w:rPr>
        <w:t>Občinski svet Občine Vrhnika sprejme Pravilnik o spremembah Pravilnika o enkratni denarni pomoči za novorojence v občini Vrhnika.</w:t>
      </w:r>
    </w:p>
    <w:p w14:paraId="627EF724" w14:textId="77777777" w:rsidR="0024496D" w:rsidRPr="00C34371" w:rsidRDefault="0024496D" w:rsidP="0024496D">
      <w:pPr>
        <w:pStyle w:val="Navadensplet"/>
        <w:spacing w:before="0" w:beforeAutospacing="0" w:after="0" w:afterAutospacing="0"/>
        <w:ind w:firstLine="708"/>
        <w:rPr>
          <w:rFonts w:ascii="Arial" w:hAnsi="Arial" w:cs="Arial"/>
          <w:b/>
          <w:color w:val="FF0000"/>
          <w:sz w:val="22"/>
          <w:szCs w:val="22"/>
        </w:rPr>
      </w:pPr>
    </w:p>
    <w:p w14:paraId="3BDC11D2" w14:textId="77777777" w:rsidR="0024496D" w:rsidRPr="00C34371" w:rsidRDefault="0024496D" w:rsidP="0024496D">
      <w:pPr>
        <w:pStyle w:val="Navadensplet"/>
        <w:spacing w:before="0" w:beforeAutospacing="0" w:after="0" w:afterAutospacing="0"/>
        <w:ind w:firstLine="708"/>
        <w:rPr>
          <w:rFonts w:ascii="Arial" w:hAnsi="Arial" w:cs="Arial"/>
          <w:b/>
          <w:color w:val="FF0000"/>
          <w:sz w:val="22"/>
          <w:szCs w:val="22"/>
        </w:rPr>
      </w:pPr>
    </w:p>
    <w:p w14:paraId="04A474CB" w14:textId="77777777" w:rsidR="0024496D" w:rsidRPr="00CF790D" w:rsidRDefault="0024496D" w:rsidP="0024496D">
      <w:pPr>
        <w:pStyle w:val="Navadensplet"/>
        <w:spacing w:before="0" w:beforeAutospacing="0" w:after="0" w:afterAutospacing="0"/>
        <w:rPr>
          <w:rFonts w:ascii="Arial" w:hAnsi="Arial" w:cs="Arial"/>
          <w:sz w:val="22"/>
          <w:szCs w:val="22"/>
        </w:rPr>
      </w:pPr>
      <w:r w:rsidRPr="00CF790D">
        <w:rPr>
          <w:rFonts w:ascii="Arial" w:hAnsi="Arial" w:cs="Arial"/>
          <w:sz w:val="22"/>
          <w:szCs w:val="22"/>
        </w:rPr>
        <w:t>Glasovanje</w:t>
      </w:r>
    </w:p>
    <w:p w14:paraId="34213882" w14:textId="77DDC5B8" w:rsidR="0024496D" w:rsidRPr="00E27CA5" w:rsidRDefault="0024496D" w:rsidP="0024496D">
      <w:pPr>
        <w:pStyle w:val="Navadensplet"/>
        <w:spacing w:before="0" w:beforeAutospacing="0" w:after="0" w:afterAutospacing="0"/>
        <w:rPr>
          <w:rFonts w:ascii="Arial" w:hAnsi="Arial" w:cs="Arial"/>
          <w:color w:val="C00000"/>
          <w:sz w:val="22"/>
          <w:szCs w:val="22"/>
        </w:rPr>
      </w:pPr>
      <w:r w:rsidRPr="008A0767">
        <w:rPr>
          <w:rFonts w:ascii="Arial" w:hAnsi="Arial" w:cs="Arial"/>
          <w:sz w:val="22"/>
          <w:szCs w:val="22"/>
        </w:rPr>
        <w:t>Navzočih: 2</w:t>
      </w:r>
      <w:r w:rsidR="008A0767" w:rsidRPr="008A0767">
        <w:rPr>
          <w:rFonts w:ascii="Arial" w:hAnsi="Arial" w:cs="Arial"/>
          <w:sz w:val="22"/>
          <w:szCs w:val="22"/>
        </w:rPr>
        <w:t>1</w:t>
      </w:r>
    </w:p>
    <w:p w14:paraId="7981A5DF" w14:textId="298906AD" w:rsidR="0024496D" w:rsidRPr="00CF790D" w:rsidRDefault="0024496D" w:rsidP="0024496D">
      <w:pPr>
        <w:pStyle w:val="Navadensplet"/>
        <w:spacing w:before="0" w:beforeAutospacing="0" w:after="0" w:afterAutospacing="0"/>
        <w:rPr>
          <w:rFonts w:ascii="Arial" w:hAnsi="Arial" w:cs="Arial"/>
          <w:sz w:val="22"/>
          <w:szCs w:val="22"/>
        </w:rPr>
      </w:pPr>
      <w:r w:rsidRPr="00CF790D">
        <w:rPr>
          <w:rFonts w:ascii="Arial" w:hAnsi="Arial" w:cs="Arial"/>
          <w:sz w:val="22"/>
          <w:szCs w:val="22"/>
        </w:rPr>
        <w:t xml:space="preserve">ZA: </w:t>
      </w:r>
      <w:r w:rsidR="007B0EE3" w:rsidRPr="00CF790D">
        <w:rPr>
          <w:rFonts w:ascii="Arial" w:hAnsi="Arial" w:cs="Arial"/>
          <w:sz w:val="22"/>
          <w:szCs w:val="22"/>
        </w:rPr>
        <w:t>21</w:t>
      </w:r>
    </w:p>
    <w:p w14:paraId="7DC54342" w14:textId="77777777" w:rsidR="0024496D" w:rsidRPr="00CF790D" w:rsidRDefault="0024496D" w:rsidP="0024496D">
      <w:pPr>
        <w:pStyle w:val="Navadensplet"/>
        <w:spacing w:before="0" w:beforeAutospacing="0" w:after="0" w:afterAutospacing="0"/>
        <w:rPr>
          <w:rFonts w:ascii="Arial" w:hAnsi="Arial" w:cs="Arial"/>
          <w:sz w:val="22"/>
          <w:szCs w:val="22"/>
        </w:rPr>
      </w:pPr>
    </w:p>
    <w:p w14:paraId="4DEBEC8E" w14:textId="2EF40E4A" w:rsidR="0024496D" w:rsidRPr="00CF790D" w:rsidRDefault="0024496D" w:rsidP="00011DA3">
      <w:pPr>
        <w:pStyle w:val="Navadensplet"/>
        <w:spacing w:before="0" w:beforeAutospacing="0" w:after="0" w:afterAutospacing="0"/>
        <w:rPr>
          <w:rFonts w:ascii="Arial" w:hAnsi="Arial" w:cs="Arial"/>
          <w:sz w:val="22"/>
          <w:szCs w:val="22"/>
        </w:rPr>
      </w:pPr>
      <w:r w:rsidRPr="00CF790D">
        <w:rPr>
          <w:rFonts w:ascii="Arial" w:hAnsi="Arial" w:cs="Arial"/>
          <w:sz w:val="22"/>
          <w:szCs w:val="22"/>
        </w:rPr>
        <w:t>Sklep je bil sprejet.</w:t>
      </w:r>
    </w:p>
    <w:p w14:paraId="09A3ECA9" w14:textId="77777777" w:rsidR="00011DA3" w:rsidRDefault="00011DA3" w:rsidP="00011DA3">
      <w:pPr>
        <w:numPr>
          <w:ilvl w:val="0"/>
          <w:numId w:val="3"/>
        </w:numPr>
        <w:rPr>
          <w:rFonts w:cs="Arial"/>
          <w:b/>
          <w:bCs/>
        </w:rPr>
      </w:pPr>
      <w:r w:rsidRPr="004C35AD">
        <w:rPr>
          <w:rFonts w:cs="Arial"/>
          <w:b/>
          <w:bCs/>
        </w:rPr>
        <w:t>Sprememba Odloka o kategorizaciji občinskih cest zaradi gradnje južne obvoznice S2</w:t>
      </w:r>
    </w:p>
    <w:p w14:paraId="1E827D04" w14:textId="77777777" w:rsidR="00424486" w:rsidRDefault="00424486" w:rsidP="00424486">
      <w:pPr>
        <w:ind w:left="1080"/>
        <w:rPr>
          <w:rFonts w:cs="Arial"/>
          <w:b/>
          <w:bCs/>
        </w:rPr>
      </w:pPr>
    </w:p>
    <w:p w14:paraId="3BD2246A" w14:textId="77777777" w:rsidR="00AB30AA" w:rsidRDefault="00232D47" w:rsidP="00AB30AA">
      <w:pPr>
        <w:jc w:val="both"/>
        <w:rPr>
          <w:rFonts w:cs="Arial"/>
          <w:szCs w:val="22"/>
        </w:rPr>
      </w:pPr>
      <w:r>
        <w:rPr>
          <w:rFonts w:cs="Arial"/>
        </w:rPr>
        <w:t>Poročevalec točke je bil Janez Jelovšek, vodja Oddelka za okolje in komunalo</w:t>
      </w:r>
      <w:r w:rsidR="004122D7">
        <w:rPr>
          <w:rFonts w:cs="Arial"/>
        </w:rPr>
        <w:t>. Povedal je, da se o</w:t>
      </w:r>
      <w:r>
        <w:rPr>
          <w:rFonts w:cs="Arial"/>
          <w:szCs w:val="22"/>
        </w:rPr>
        <w:t>bstoječa državna cesta, ki je potekala skozi Vrhniko proti Borovnici prenese med občinske ceste. Na območju izgradnje južne obvoznice S2 se obstoječa občinska cesta (Cesta k opekarni), prekategorizira med državne ceste. Skladno z navedenim je potrebno urediti in prilagoditi obstoječ odlok o kategorizaciji občinskih cest na dejansko stanje v naravi.</w:t>
      </w:r>
      <w:r w:rsidR="00AB30AA">
        <w:rPr>
          <w:rFonts w:cs="Arial"/>
          <w:szCs w:val="22"/>
        </w:rPr>
        <w:t xml:space="preserve"> </w:t>
      </w:r>
      <w:r w:rsidR="00AB30AA" w:rsidRPr="005366FD">
        <w:rPr>
          <w:rFonts w:cs="Arial"/>
          <w:szCs w:val="22"/>
        </w:rPr>
        <w:t>Finančne posledice bodo vključene v strošek rednega vzdrževanja občinskih cest v okviru gospodarske javne službe.</w:t>
      </w:r>
    </w:p>
    <w:p w14:paraId="3B62FD43" w14:textId="07CBCE8D" w:rsidR="00232D47" w:rsidRPr="004122D7" w:rsidRDefault="00232D47" w:rsidP="001C638D">
      <w:pPr>
        <w:jc w:val="both"/>
        <w:rPr>
          <w:rFonts w:cs="Arial"/>
        </w:rPr>
      </w:pPr>
    </w:p>
    <w:p w14:paraId="020CF005" w14:textId="092F84B1" w:rsidR="00EF045D" w:rsidRDefault="00EF045D" w:rsidP="00EF045D">
      <w:pPr>
        <w:jc w:val="both"/>
        <w:rPr>
          <w:rFonts w:cs="Arial"/>
        </w:rPr>
      </w:pPr>
      <w:r w:rsidRPr="006A507D">
        <w:rPr>
          <w:rFonts w:cs="Arial"/>
        </w:rPr>
        <w:t xml:space="preserve">Točko je obravnaval Odbor </w:t>
      </w:r>
      <w:r>
        <w:rPr>
          <w:rFonts w:cs="Arial"/>
        </w:rPr>
        <w:t>za ekologijo in infrastrukturo</w:t>
      </w:r>
      <w:r w:rsidRPr="006A507D">
        <w:rPr>
          <w:rFonts w:cs="Arial"/>
        </w:rPr>
        <w:t xml:space="preserve"> in jo v predlaganem besedilu poslal Občinskemu svetu v obravnavo in sprejem.</w:t>
      </w:r>
    </w:p>
    <w:p w14:paraId="641D552F" w14:textId="77777777" w:rsidR="00AA52E9" w:rsidRDefault="00AA52E9" w:rsidP="00EF045D">
      <w:pPr>
        <w:jc w:val="both"/>
        <w:rPr>
          <w:rFonts w:cs="Arial"/>
        </w:rPr>
      </w:pPr>
    </w:p>
    <w:p w14:paraId="141E6744" w14:textId="5EBC884B" w:rsidR="00AA52E9" w:rsidRDefault="00AA52E9" w:rsidP="00EF045D">
      <w:pPr>
        <w:jc w:val="both"/>
        <w:rPr>
          <w:rFonts w:cs="Arial"/>
        </w:rPr>
      </w:pPr>
      <w:r>
        <w:rPr>
          <w:rFonts w:cs="Arial"/>
        </w:rPr>
        <w:t>V</w:t>
      </w:r>
      <w:r w:rsidR="0036263D">
        <w:rPr>
          <w:rFonts w:cs="Arial"/>
        </w:rPr>
        <w:t xml:space="preserve">prašanje je postavil Edin </w:t>
      </w:r>
      <w:proofErr w:type="spellStart"/>
      <w:r w:rsidR="0036263D">
        <w:rPr>
          <w:rFonts w:cs="Arial"/>
        </w:rPr>
        <w:t>Behrić</w:t>
      </w:r>
      <w:proofErr w:type="spellEnd"/>
      <w:r w:rsidR="0036263D">
        <w:rPr>
          <w:rFonts w:cs="Arial"/>
        </w:rPr>
        <w:t xml:space="preserve">. </w:t>
      </w:r>
    </w:p>
    <w:p w14:paraId="7BB8EB71" w14:textId="77777777" w:rsidR="00982F9C" w:rsidRDefault="00982F9C" w:rsidP="00EF045D">
      <w:pPr>
        <w:jc w:val="both"/>
        <w:rPr>
          <w:rFonts w:cs="Arial"/>
        </w:rPr>
      </w:pPr>
    </w:p>
    <w:p w14:paraId="3F4E2E4A" w14:textId="206A4749" w:rsidR="0077360D" w:rsidRDefault="00982F9C" w:rsidP="00EF045D">
      <w:pPr>
        <w:jc w:val="both"/>
        <w:rPr>
          <w:rFonts w:cs="Arial"/>
        </w:rPr>
      </w:pPr>
      <w:r>
        <w:rPr>
          <w:rFonts w:cs="Arial"/>
        </w:rPr>
        <w:t xml:space="preserve">Razpravljal je Tomaž Gorišek. </w:t>
      </w:r>
    </w:p>
    <w:p w14:paraId="405127AE" w14:textId="77777777" w:rsidR="0077360D" w:rsidRPr="001D7594" w:rsidRDefault="0077360D" w:rsidP="00EF045D">
      <w:pPr>
        <w:jc w:val="both"/>
        <w:rPr>
          <w:rFonts w:cs="Arial"/>
        </w:rPr>
      </w:pPr>
    </w:p>
    <w:p w14:paraId="4E009AB0" w14:textId="77777777" w:rsidR="0077360D" w:rsidRPr="00123795" w:rsidRDefault="0077360D" w:rsidP="0077360D">
      <w:pPr>
        <w:pStyle w:val="Navadensplet"/>
        <w:spacing w:before="0" w:beforeAutospacing="0" w:after="0" w:afterAutospacing="0"/>
        <w:rPr>
          <w:rFonts w:ascii="Arial" w:hAnsi="Arial" w:cs="Arial"/>
          <w:sz w:val="22"/>
          <w:szCs w:val="22"/>
        </w:rPr>
      </w:pPr>
      <w:r w:rsidRPr="00123795">
        <w:rPr>
          <w:rFonts w:ascii="Arial" w:hAnsi="Arial" w:cs="Arial"/>
          <w:sz w:val="22"/>
          <w:szCs w:val="22"/>
        </w:rPr>
        <w:t>V sprejem je bil predlagan naslednji</w:t>
      </w:r>
    </w:p>
    <w:p w14:paraId="083B2C14" w14:textId="77777777" w:rsidR="0077360D" w:rsidRPr="00C34371" w:rsidRDefault="0077360D" w:rsidP="0077360D">
      <w:pPr>
        <w:pStyle w:val="Navadensplet"/>
        <w:spacing w:before="0" w:beforeAutospacing="0" w:after="0" w:afterAutospacing="0"/>
        <w:rPr>
          <w:rFonts w:ascii="Arial" w:hAnsi="Arial" w:cs="Arial"/>
          <w:color w:val="FF0000"/>
          <w:sz w:val="22"/>
          <w:szCs w:val="22"/>
        </w:rPr>
      </w:pPr>
    </w:p>
    <w:p w14:paraId="3F250317" w14:textId="12C2CEBC" w:rsidR="00F0727B" w:rsidRPr="00AD7EA8" w:rsidRDefault="0077360D" w:rsidP="0077360D">
      <w:pPr>
        <w:pStyle w:val="Navadensplet"/>
        <w:spacing w:before="0" w:beforeAutospacing="0" w:after="0" w:afterAutospacing="0"/>
        <w:rPr>
          <w:rFonts w:ascii="Arial" w:hAnsi="Arial" w:cs="Arial"/>
          <w:b/>
          <w:i/>
          <w:iCs/>
          <w:sz w:val="22"/>
          <w:szCs w:val="22"/>
        </w:rPr>
      </w:pPr>
      <w:r w:rsidRPr="00AD7EA8">
        <w:rPr>
          <w:rFonts w:ascii="Arial" w:hAnsi="Arial" w:cs="Arial"/>
          <w:b/>
          <w:i/>
          <w:iCs/>
          <w:sz w:val="22"/>
          <w:szCs w:val="22"/>
        </w:rPr>
        <w:t>SKLEP:</w:t>
      </w:r>
    </w:p>
    <w:p w14:paraId="5E7A6AE7" w14:textId="77777777" w:rsidR="002A44A7" w:rsidRPr="002A44A7" w:rsidRDefault="002A44A7" w:rsidP="002A44A7">
      <w:pPr>
        <w:autoSpaceDE w:val="0"/>
        <w:autoSpaceDN w:val="0"/>
        <w:adjustRightInd w:val="0"/>
        <w:jc w:val="both"/>
        <w:rPr>
          <w:rFonts w:cs="Arial"/>
          <w:b/>
          <w:bCs/>
          <w:i/>
          <w:iCs/>
        </w:rPr>
      </w:pPr>
      <w:r w:rsidRPr="002A44A7">
        <w:rPr>
          <w:rFonts w:cs="Arial"/>
          <w:b/>
          <w:bCs/>
          <w:i/>
          <w:iCs/>
          <w:color w:val="000000"/>
        </w:rPr>
        <w:t xml:space="preserve">Občinski svet sprejme </w:t>
      </w:r>
      <w:r w:rsidRPr="002A44A7">
        <w:rPr>
          <w:rFonts w:cs="Arial"/>
          <w:b/>
          <w:bCs/>
          <w:i/>
          <w:iCs/>
        </w:rPr>
        <w:t>Odlok o spremembah in dopolnitvah Odloka o kategorizaciji občinskih javnih cest in kolesarskih poti v občini Vrhnika</w:t>
      </w:r>
      <w:r w:rsidRPr="002A44A7">
        <w:rPr>
          <w:rFonts w:cs="Arial"/>
          <w:b/>
          <w:bCs/>
          <w:i/>
          <w:iCs/>
          <w:color w:val="000000"/>
        </w:rPr>
        <w:t>.</w:t>
      </w:r>
    </w:p>
    <w:p w14:paraId="2FBECF4D" w14:textId="77777777" w:rsidR="0077360D" w:rsidRPr="00C34371" w:rsidRDefault="0077360D" w:rsidP="0077360D">
      <w:pPr>
        <w:pStyle w:val="Navadensplet"/>
        <w:spacing w:before="0" w:beforeAutospacing="0" w:after="0" w:afterAutospacing="0"/>
        <w:ind w:firstLine="708"/>
        <w:rPr>
          <w:rFonts w:ascii="Arial" w:hAnsi="Arial" w:cs="Arial"/>
          <w:b/>
          <w:color w:val="FF0000"/>
          <w:sz w:val="22"/>
          <w:szCs w:val="22"/>
        </w:rPr>
      </w:pPr>
    </w:p>
    <w:p w14:paraId="46237AA3" w14:textId="77777777" w:rsidR="0077360D" w:rsidRPr="00C34371" w:rsidRDefault="0077360D" w:rsidP="0077360D">
      <w:pPr>
        <w:pStyle w:val="Navadensplet"/>
        <w:spacing w:before="0" w:beforeAutospacing="0" w:after="0" w:afterAutospacing="0"/>
        <w:ind w:firstLine="708"/>
        <w:rPr>
          <w:rFonts w:ascii="Arial" w:hAnsi="Arial" w:cs="Arial"/>
          <w:b/>
          <w:color w:val="FF0000"/>
          <w:sz w:val="22"/>
          <w:szCs w:val="22"/>
        </w:rPr>
      </w:pPr>
    </w:p>
    <w:p w14:paraId="5A24ABDC" w14:textId="77777777" w:rsidR="0077360D" w:rsidRPr="00CF790D" w:rsidRDefault="0077360D" w:rsidP="0077360D">
      <w:pPr>
        <w:pStyle w:val="Navadensplet"/>
        <w:spacing w:before="0" w:beforeAutospacing="0" w:after="0" w:afterAutospacing="0"/>
        <w:rPr>
          <w:rFonts w:ascii="Arial" w:hAnsi="Arial" w:cs="Arial"/>
          <w:sz w:val="22"/>
          <w:szCs w:val="22"/>
        </w:rPr>
      </w:pPr>
      <w:r w:rsidRPr="00CF790D">
        <w:rPr>
          <w:rFonts w:ascii="Arial" w:hAnsi="Arial" w:cs="Arial"/>
          <w:sz w:val="22"/>
          <w:szCs w:val="22"/>
        </w:rPr>
        <w:t>Glasovanje</w:t>
      </w:r>
    </w:p>
    <w:p w14:paraId="4BE1FF4C" w14:textId="0240FD33" w:rsidR="0077360D" w:rsidRPr="008A0767" w:rsidRDefault="0077360D" w:rsidP="0077360D">
      <w:pPr>
        <w:pStyle w:val="Navadensplet"/>
        <w:spacing w:before="0" w:beforeAutospacing="0" w:after="0" w:afterAutospacing="0"/>
        <w:rPr>
          <w:rFonts w:ascii="Arial" w:hAnsi="Arial" w:cs="Arial"/>
          <w:sz w:val="22"/>
          <w:szCs w:val="22"/>
        </w:rPr>
      </w:pPr>
      <w:r w:rsidRPr="008A0767">
        <w:rPr>
          <w:rFonts w:ascii="Arial" w:hAnsi="Arial" w:cs="Arial"/>
          <w:sz w:val="22"/>
          <w:szCs w:val="22"/>
        </w:rPr>
        <w:t>Navzočih: 2</w:t>
      </w:r>
      <w:r w:rsidR="008A0767" w:rsidRPr="008A0767">
        <w:rPr>
          <w:rFonts w:ascii="Arial" w:hAnsi="Arial" w:cs="Arial"/>
          <w:sz w:val="22"/>
          <w:szCs w:val="22"/>
        </w:rPr>
        <w:t>1</w:t>
      </w:r>
    </w:p>
    <w:p w14:paraId="380BE16C" w14:textId="77777777" w:rsidR="0077360D" w:rsidRPr="00CF790D" w:rsidRDefault="0077360D" w:rsidP="0077360D">
      <w:pPr>
        <w:pStyle w:val="Navadensplet"/>
        <w:spacing w:before="0" w:beforeAutospacing="0" w:after="0" w:afterAutospacing="0"/>
        <w:rPr>
          <w:rFonts w:ascii="Arial" w:hAnsi="Arial" w:cs="Arial"/>
          <w:sz w:val="22"/>
          <w:szCs w:val="22"/>
        </w:rPr>
      </w:pPr>
      <w:r w:rsidRPr="00CF790D">
        <w:rPr>
          <w:rFonts w:ascii="Arial" w:hAnsi="Arial" w:cs="Arial"/>
          <w:sz w:val="22"/>
          <w:szCs w:val="22"/>
        </w:rPr>
        <w:t>ZA: 21</w:t>
      </w:r>
    </w:p>
    <w:p w14:paraId="3AD3CBC5" w14:textId="77777777" w:rsidR="0077360D" w:rsidRPr="00CF790D" w:rsidRDefault="0077360D" w:rsidP="0077360D">
      <w:pPr>
        <w:pStyle w:val="Navadensplet"/>
        <w:spacing w:before="0" w:beforeAutospacing="0" w:after="0" w:afterAutospacing="0"/>
        <w:rPr>
          <w:rFonts w:ascii="Arial" w:hAnsi="Arial" w:cs="Arial"/>
          <w:sz w:val="22"/>
          <w:szCs w:val="22"/>
        </w:rPr>
      </w:pPr>
    </w:p>
    <w:p w14:paraId="6A3D0EBE" w14:textId="77777777" w:rsidR="0077360D" w:rsidRPr="00CF790D" w:rsidRDefault="0077360D" w:rsidP="0077360D">
      <w:pPr>
        <w:pStyle w:val="Navadensplet"/>
        <w:spacing w:before="0" w:beforeAutospacing="0" w:after="0" w:afterAutospacing="0"/>
        <w:rPr>
          <w:rFonts w:ascii="Arial" w:hAnsi="Arial" w:cs="Arial"/>
          <w:sz w:val="22"/>
          <w:szCs w:val="22"/>
        </w:rPr>
      </w:pPr>
      <w:r w:rsidRPr="00CF790D">
        <w:rPr>
          <w:rFonts w:ascii="Arial" w:hAnsi="Arial" w:cs="Arial"/>
          <w:sz w:val="22"/>
          <w:szCs w:val="22"/>
        </w:rPr>
        <w:t>Sklep je bil sprejet.</w:t>
      </w:r>
    </w:p>
    <w:p w14:paraId="1506A7E0" w14:textId="77777777" w:rsidR="00232D47" w:rsidRDefault="00232D47" w:rsidP="001C638D">
      <w:pPr>
        <w:ind w:left="1080"/>
        <w:jc w:val="both"/>
        <w:rPr>
          <w:rFonts w:cs="Arial"/>
          <w:b/>
          <w:bCs/>
        </w:rPr>
      </w:pPr>
    </w:p>
    <w:p w14:paraId="46CA1C40" w14:textId="77777777" w:rsidR="00011DA3" w:rsidRDefault="00011DA3" w:rsidP="00011DA3">
      <w:pPr>
        <w:ind w:left="1080"/>
        <w:rPr>
          <w:rFonts w:cs="Arial"/>
          <w:b/>
          <w:bCs/>
        </w:rPr>
      </w:pPr>
    </w:p>
    <w:p w14:paraId="0E4C7A5A" w14:textId="77777777" w:rsidR="00011DA3" w:rsidRDefault="00011DA3" w:rsidP="00011DA3">
      <w:pPr>
        <w:numPr>
          <w:ilvl w:val="0"/>
          <w:numId w:val="3"/>
        </w:numPr>
        <w:jc w:val="both"/>
        <w:rPr>
          <w:rFonts w:cs="Arial"/>
          <w:b/>
          <w:bCs/>
        </w:rPr>
      </w:pPr>
      <w:r w:rsidRPr="009D4D8D">
        <w:rPr>
          <w:rFonts w:cs="Arial"/>
          <w:b/>
          <w:bCs/>
        </w:rPr>
        <w:t xml:space="preserve">Izbris statusa javnega dobra pri nepremičninah </w:t>
      </w:r>
      <w:proofErr w:type="spellStart"/>
      <w:r w:rsidRPr="009D4D8D">
        <w:rPr>
          <w:rFonts w:cs="Arial"/>
          <w:b/>
          <w:bCs/>
        </w:rPr>
        <w:t>parc</w:t>
      </w:r>
      <w:proofErr w:type="spellEnd"/>
      <w:r w:rsidRPr="009D4D8D">
        <w:rPr>
          <w:rFonts w:cs="Arial"/>
          <w:b/>
          <w:bCs/>
        </w:rPr>
        <w:t xml:space="preserve">. št. 1802/6, 1802/15 in 1802/16, vse </w:t>
      </w:r>
      <w:proofErr w:type="spellStart"/>
      <w:r w:rsidRPr="009D4D8D">
        <w:rPr>
          <w:rFonts w:cs="Arial"/>
          <w:b/>
          <w:bCs/>
        </w:rPr>
        <w:t>k.o</w:t>
      </w:r>
      <w:proofErr w:type="spellEnd"/>
      <w:r w:rsidRPr="009D4D8D">
        <w:rPr>
          <w:rFonts w:cs="Arial"/>
          <w:b/>
          <w:bCs/>
        </w:rPr>
        <w:t xml:space="preserve">. Verd (2003) in  pri nepremičninah </w:t>
      </w:r>
      <w:proofErr w:type="spellStart"/>
      <w:r w:rsidRPr="009D4D8D">
        <w:rPr>
          <w:rFonts w:cs="Arial"/>
          <w:b/>
          <w:bCs/>
        </w:rPr>
        <w:t>parc</w:t>
      </w:r>
      <w:proofErr w:type="spellEnd"/>
      <w:r w:rsidRPr="009D4D8D">
        <w:rPr>
          <w:rFonts w:cs="Arial"/>
          <w:b/>
          <w:bCs/>
        </w:rPr>
        <w:t xml:space="preserve">. št. 2444/2 in 2444/11, obe </w:t>
      </w:r>
      <w:proofErr w:type="spellStart"/>
      <w:r w:rsidRPr="009D4D8D">
        <w:rPr>
          <w:rFonts w:cs="Arial"/>
          <w:b/>
          <w:bCs/>
        </w:rPr>
        <w:t>k.o</w:t>
      </w:r>
      <w:proofErr w:type="spellEnd"/>
      <w:r w:rsidRPr="009D4D8D">
        <w:rPr>
          <w:rFonts w:cs="Arial"/>
          <w:b/>
          <w:bCs/>
        </w:rPr>
        <w:t>. Stara Vrhnika (2001)</w:t>
      </w:r>
    </w:p>
    <w:p w14:paraId="3758CDCD" w14:textId="77777777" w:rsidR="00890635" w:rsidRDefault="00890635" w:rsidP="00890635">
      <w:pPr>
        <w:ind w:left="1080"/>
        <w:jc w:val="both"/>
        <w:rPr>
          <w:rFonts w:cs="Arial"/>
          <w:b/>
          <w:bCs/>
        </w:rPr>
      </w:pPr>
    </w:p>
    <w:p w14:paraId="4434B6ED" w14:textId="7FD767D8" w:rsidR="00C7698F" w:rsidRDefault="00890635" w:rsidP="00C7698F">
      <w:pPr>
        <w:jc w:val="both"/>
        <w:rPr>
          <w:rFonts w:cs="Arial"/>
          <w:bCs/>
          <w:szCs w:val="22"/>
        </w:rPr>
      </w:pPr>
      <w:r>
        <w:rPr>
          <w:rFonts w:cs="Arial"/>
        </w:rPr>
        <w:t xml:space="preserve">Poročevalec točke je bil Janez Jelovšek, vodja Oddelka za okolje in komunalo. </w:t>
      </w:r>
      <w:r w:rsidR="00C7698F">
        <w:rPr>
          <w:rFonts w:cs="Arial"/>
        </w:rPr>
        <w:t>Pri z</w:t>
      </w:r>
      <w:r w:rsidRPr="00890635">
        <w:t>emljiš</w:t>
      </w:r>
      <w:r w:rsidR="00C7698F">
        <w:t>čih</w:t>
      </w:r>
      <w:r w:rsidRPr="00890635">
        <w:t xml:space="preserve"> </w:t>
      </w:r>
      <w:proofErr w:type="spellStart"/>
      <w:r w:rsidRPr="00890635">
        <w:t>parc</w:t>
      </w:r>
      <w:proofErr w:type="spellEnd"/>
      <w:r w:rsidRPr="00890635">
        <w:t xml:space="preserve">. </w:t>
      </w:r>
      <w:r w:rsidRPr="00890635">
        <w:rPr>
          <w:rFonts w:cs="Arial"/>
          <w:szCs w:val="22"/>
        </w:rPr>
        <w:t xml:space="preserve">št. 1802/6, 1802/15 in 1802/16, vse </w:t>
      </w:r>
      <w:proofErr w:type="spellStart"/>
      <w:r w:rsidRPr="00890635">
        <w:rPr>
          <w:rFonts w:cs="Arial"/>
          <w:szCs w:val="22"/>
        </w:rPr>
        <w:t>k.o</w:t>
      </w:r>
      <w:proofErr w:type="spellEnd"/>
      <w:r w:rsidRPr="00890635">
        <w:rPr>
          <w:rFonts w:cs="Arial"/>
          <w:szCs w:val="22"/>
        </w:rPr>
        <w:t xml:space="preserve">. Verd </w:t>
      </w:r>
      <w:r w:rsidR="00C7698F">
        <w:rPr>
          <w:rFonts w:cs="Arial"/>
          <w:szCs w:val="22"/>
        </w:rPr>
        <w:t xml:space="preserve">je bil </w:t>
      </w:r>
      <w:r>
        <w:t xml:space="preserve">na predmetnih nepremičninah z Odločbo Občinske uprave Občine Vrhnika ustanovljen status grajenega javnega dobra. Občina Vrhnika predmetne nepremičnine izvzema iz javnega dobra, saj jih bo prodala lastniku sosednjega zemljišča, kot funkcionalna zemljišča k njegovim objektom. </w:t>
      </w:r>
      <w:r w:rsidR="00C7698F">
        <w:t>Pri z</w:t>
      </w:r>
      <w:r w:rsidR="00C91348" w:rsidRPr="00C91348">
        <w:t>emljišči</w:t>
      </w:r>
      <w:r w:rsidR="00C7698F">
        <w:t>h</w:t>
      </w:r>
      <w:r w:rsidR="00C91348" w:rsidRPr="00C91348">
        <w:t xml:space="preserve"> </w:t>
      </w:r>
      <w:proofErr w:type="spellStart"/>
      <w:r w:rsidR="00C91348" w:rsidRPr="00C91348">
        <w:rPr>
          <w:rFonts w:eastAsiaTheme="minorHAnsi" w:cs="Arial"/>
          <w:color w:val="000000"/>
          <w:szCs w:val="22"/>
          <w:lang w:eastAsia="en-US"/>
        </w:rPr>
        <w:t>parc</w:t>
      </w:r>
      <w:proofErr w:type="spellEnd"/>
      <w:r w:rsidR="00C91348" w:rsidRPr="00C91348">
        <w:rPr>
          <w:rFonts w:eastAsiaTheme="minorHAnsi" w:cs="Arial"/>
          <w:color w:val="000000"/>
          <w:szCs w:val="22"/>
          <w:lang w:eastAsia="en-US"/>
        </w:rPr>
        <w:t xml:space="preserve"> št.</w:t>
      </w:r>
      <w:r w:rsidR="00C91348" w:rsidRPr="00C91348">
        <w:rPr>
          <w:rFonts w:cs="Arial"/>
          <w:szCs w:val="22"/>
        </w:rPr>
        <w:t xml:space="preserve"> 2444/2 in 2444/11, obe </w:t>
      </w:r>
      <w:proofErr w:type="spellStart"/>
      <w:r w:rsidR="00C91348" w:rsidRPr="00C91348">
        <w:rPr>
          <w:rFonts w:cs="Arial"/>
          <w:szCs w:val="22"/>
        </w:rPr>
        <w:t>k.o</w:t>
      </w:r>
      <w:proofErr w:type="spellEnd"/>
      <w:r w:rsidR="00C91348" w:rsidRPr="00C91348">
        <w:rPr>
          <w:rFonts w:cs="Arial"/>
          <w:szCs w:val="22"/>
        </w:rPr>
        <w:t xml:space="preserve">. Stara Vrhnika </w:t>
      </w:r>
      <w:r w:rsidR="00C7698F" w:rsidRPr="00017654">
        <w:rPr>
          <w:rFonts w:cs="Arial"/>
          <w:bCs/>
          <w:szCs w:val="22"/>
        </w:rPr>
        <w:t>je bilo ustanovljeno</w:t>
      </w:r>
      <w:r w:rsidR="00C7698F">
        <w:rPr>
          <w:rFonts w:cs="Arial"/>
          <w:bCs/>
          <w:szCs w:val="22"/>
        </w:rPr>
        <w:t xml:space="preserve"> </w:t>
      </w:r>
      <w:r w:rsidR="00C7698F" w:rsidRPr="00017654">
        <w:rPr>
          <w:rFonts w:cs="Arial"/>
          <w:bCs/>
          <w:szCs w:val="22"/>
        </w:rPr>
        <w:t>javno dobro</w:t>
      </w:r>
      <w:r w:rsidR="00C7698F">
        <w:rPr>
          <w:rFonts w:cs="Arial"/>
          <w:bCs/>
          <w:szCs w:val="22"/>
        </w:rPr>
        <w:t xml:space="preserve"> </w:t>
      </w:r>
      <w:r w:rsidR="00C7698F" w:rsidRPr="00017654">
        <w:rPr>
          <w:rFonts w:cs="Arial"/>
          <w:bCs/>
          <w:szCs w:val="22"/>
        </w:rPr>
        <w:t>v skladu</w:t>
      </w:r>
      <w:r w:rsidR="00C7698F">
        <w:rPr>
          <w:rFonts w:cs="Arial"/>
          <w:bCs/>
          <w:szCs w:val="22"/>
        </w:rPr>
        <w:t xml:space="preserve"> </w:t>
      </w:r>
      <w:r w:rsidR="00C7698F" w:rsidRPr="00017654">
        <w:rPr>
          <w:rFonts w:cs="Arial"/>
          <w:bCs/>
          <w:szCs w:val="22"/>
        </w:rPr>
        <w:t>z</w:t>
      </w:r>
      <w:r w:rsidR="00C7698F">
        <w:rPr>
          <w:rFonts w:cs="Arial"/>
          <w:bCs/>
          <w:szCs w:val="22"/>
        </w:rPr>
        <w:t xml:space="preserve"> </w:t>
      </w:r>
      <w:r w:rsidR="00C7698F" w:rsidRPr="00017654">
        <w:rPr>
          <w:rFonts w:cs="Arial"/>
          <w:bCs/>
          <w:szCs w:val="22"/>
        </w:rPr>
        <w:t>obstojem</w:t>
      </w:r>
      <w:r w:rsidR="00C7698F">
        <w:rPr>
          <w:rFonts w:cs="Arial"/>
          <w:bCs/>
          <w:szCs w:val="22"/>
        </w:rPr>
        <w:t xml:space="preserve"> </w:t>
      </w:r>
      <w:r w:rsidR="00C7698F" w:rsidRPr="00017654">
        <w:rPr>
          <w:rFonts w:cs="Arial"/>
          <w:bCs/>
          <w:szCs w:val="22"/>
        </w:rPr>
        <w:t>kategoriziran</w:t>
      </w:r>
      <w:r w:rsidR="00C7698F">
        <w:rPr>
          <w:rFonts w:cs="Arial"/>
          <w:bCs/>
          <w:szCs w:val="22"/>
        </w:rPr>
        <w:t>ih</w:t>
      </w:r>
      <w:r w:rsidR="00C7698F" w:rsidRPr="00017654">
        <w:rPr>
          <w:rFonts w:cs="Arial"/>
          <w:bCs/>
          <w:szCs w:val="22"/>
        </w:rPr>
        <w:t xml:space="preserve"> občinsk</w:t>
      </w:r>
      <w:r w:rsidR="00C7698F">
        <w:rPr>
          <w:rFonts w:cs="Arial"/>
          <w:bCs/>
          <w:szCs w:val="22"/>
        </w:rPr>
        <w:t xml:space="preserve">ih </w:t>
      </w:r>
      <w:r w:rsidR="00C7698F" w:rsidRPr="00017654">
        <w:rPr>
          <w:rFonts w:cs="Arial"/>
          <w:bCs/>
          <w:szCs w:val="22"/>
        </w:rPr>
        <w:t>cest</w:t>
      </w:r>
      <w:r w:rsidR="00A42BAA">
        <w:rPr>
          <w:rFonts w:cs="Arial"/>
          <w:bCs/>
          <w:szCs w:val="22"/>
        </w:rPr>
        <w:t xml:space="preserve">. </w:t>
      </w:r>
      <w:r w:rsidR="00C7698F">
        <w:rPr>
          <w:rFonts w:cs="Arial"/>
          <w:bCs/>
          <w:szCs w:val="22"/>
        </w:rPr>
        <w:t>Občan je izrazil željo po zaprtju prehoda in odkupu tega dela, ki nekako predstavlja njegovo dvorišče. KS je podala mnenje, da se z odkupom strinja.</w:t>
      </w:r>
    </w:p>
    <w:p w14:paraId="748776D6" w14:textId="77777777" w:rsidR="00A42BAA" w:rsidRDefault="00A42BAA" w:rsidP="00C7698F">
      <w:pPr>
        <w:jc w:val="both"/>
        <w:rPr>
          <w:rFonts w:cs="Arial"/>
          <w:bCs/>
          <w:szCs w:val="22"/>
        </w:rPr>
      </w:pPr>
    </w:p>
    <w:p w14:paraId="670D1121" w14:textId="77777777" w:rsidR="00A42BAA" w:rsidRDefault="00A42BAA" w:rsidP="00A42BAA">
      <w:pPr>
        <w:jc w:val="both"/>
        <w:rPr>
          <w:rFonts w:cs="Arial"/>
        </w:rPr>
      </w:pPr>
      <w:r w:rsidRPr="00C02C95">
        <w:rPr>
          <w:rFonts w:cs="Arial"/>
        </w:rPr>
        <w:t>Točko je obravnaval Odbor za urejanje prostora ter varstvo naravne in kulturne dediščine ter jo v predlaganem besedilu poslal Občinskemu svetu v obravnavo in sprejem.</w:t>
      </w:r>
    </w:p>
    <w:p w14:paraId="47E8CB7F" w14:textId="77777777" w:rsidR="009E3194" w:rsidRPr="00C02C95" w:rsidRDefault="009E3194" w:rsidP="00A42BAA">
      <w:pPr>
        <w:jc w:val="both"/>
        <w:rPr>
          <w:rFonts w:cs="Arial"/>
        </w:rPr>
      </w:pPr>
    </w:p>
    <w:p w14:paraId="7AB078AB" w14:textId="232E5192" w:rsidR="005C6C67" w:rsidRDefault="007B24FB" w:rsidP="00C7698F">
      <w:pPr>
        <w:jc w:val="both"/>
        <w:rPr>
          <w:rFonts w:cs="Arial"/>
          <w:bCs/>
          <w:szCs w:val="22"/>
        </w:rPr>
      </w:pPr>
      <w:r>
        <w:rPr>
          <w:rFonts w:cs="Arial"/>
          <w:bCs/>
          <w:szCs w:val="22"/>
        </w:rPr>
        <w:t>Vprašanje je postavil Doman Blagojević</w:t>
      </w:r>
      <w:r w:rsidR="005C6C67">
        <w:rPr>
          <w:rFonts w:cs="Arial"/>
          <w:bCs/>
          <w:szCs w:val="22"/>
        </w:rPr>
        <w:t xml:space="preserve"> in predlagal, da se sklepa sprejme ločeno. </w:t>
      </w:r>
    </w:p>
    <w:p w14:paraId="56F31D99" w14:textId="77777777" w:rsidR="007B24FB" w:rsidRDefault="007B24FB" w:rsidP="00C7698F">
      <w:pPr>
        <w:jc w:val="both"/>
        <w:rPr>
          <w:rFonts w:cs="Arial"/>
          <w:bCs/>
          <w:szCs w:val="22"/>
        </w:rPr>
      </w:pPr>
    </w:p>
    <w:p w14:paraId="6F6EF72F" w14:textId="4C5A5697" w:rsidR="009E3194" w:rsidRDefault="009E3194" w:rsidP="009E3194">
      <w:pPr>
        <w:pStyle w:val="Navadensplet"/>
        <w:spacing w:before="0" w:beforeAutospacing="0" w:after="0" w:afterAutospacing="0"/>
        <w:rPr>
          <w:rFonts w:ascii="Arial" w:hAnsi="Arial" w:cs="Arial"/>
          <w:sz w:val="22"/>
          <w:szCs w:val="22"/>
        </w:rPr>
      </w:pPr>
      <w:r w:rsidRPr="00123795">
        <w:rPr>
          <w:rFonts w:ascii="Arial" w:hAnsi="Arial" w:cs="Arial"/>
          <w:sz w:val="22"/>
          <w:szCs w:val="22"/>
        </w:rPr>
        <w:t xml:space="preserve">V sprejem </w:t>
      </w:r>
      <w:r w:rsidR="00600186">
        <w:rPr>
          <w:rFonts w:ascii="Arial" w:hAnsi="Arial" w:cs="Arial"/>
          <w:sz w:val="22"/>
          <w:szCs w:val="22"/>
        </w:rPr>
        <w:t>sta bila</w:t>
      </w:r>
      <w:r w:rsidR="006728EF">
        <w:rPr>
          <w:rFonts w:ascii="Arial" w:hAnsi="Arial" w:cs="Arial"/>
          <w:sz w:val="22"/>
          <w:szCs w:val="22"/>
        </w:rPr>
        <w:t xml:space="preserve"> </w:t>
      </w:r>
      <w:r w:rsidRPr="00123795">
        <w:rPr>
          <w:rFonts w:ascii="Arial" w:hAnsi="Arial" w:cs="Arial"/>
          <w:sz w:val="22"/>
          <w:szCs w:val="22"/>
        </w:rPr>
        <w:t>predlagan</w:t>
      </w:r>
      <w:r w:rsidR="00600186">
        <w:rPr>
          <w:rFonts w:ascii="Arial" w:hAnsi="Arial" w:cs="Arial"/>
          <w:sz w:val="22"/>
          <w:szCs w:val="22"/>
        </w:rPr>
        <w:t>a</w:t>
      </w:r>
      <w:r w:rsidRPr="00123795">
        <w:rPr>
          <w:rFonts w:ascii="Arial" w:hAnsi="Arial" w:cs="Arial"/>
          <w:sz w:val="22"/>
          <w:szCs w:val="22"/>
        </w:rPr>
        <w:t xml:space="preserve"> naslednj</w:t>
      </w:r>
      <w:r w:rsidR="00600186">
        <w:rPr>
          <w:rFonts w:ascii="Arial" w:hAnsi="Arial" w:cs="Arial"/>
          <w:sz w:val="22"/>
          <w:szCs w:val="22"/>
        </w:rPr>
        <w:t>a</w:t>
      </w:r>
    </w:p>
    <w:p w14:paraId="556E5755" w14:textId="77777777" w:rsidR="00960E2F" w:rsidRDefault="00960E2F" w:rsidP="009E3194">
      <w:pPr>
        <w:pStyle w:val="Navadensplet"/>
        <w:spacing w:before="0" w:beforeAutospacing="0" w:after="0" w:afterAutospacing="0"/>
        <w:rPr>
          <w:rFonts w:ascii="Arial" w:hAnsi="Arial" w:cs="Arial"/>
          <w:sz w:val="22"/>
          <w:szCs w:val="22"/>
        </w:rPr>
      </w:pPr>
    </w:p>
    <w:p w14:paraId="654B76A5" w14:textId="77777777" w:rsidR="00960E2F" w:rsidRDefault="00960E2F" w:rsidP="009E3194">
      <w:pPr>
        <w:pStyle w:val="Navadensplet"/>
        <w:spacing w:before="0" w:beforeAutospacing="0" w:after="0" w:afterAutospacing="0"/>
        <w:rPr>
          <w:rFonts w:ascii="Arial" w:hAnsi="Arial" w:cs="Arial"/>
          <w:sz w:val="22"/>
          <w:szCs w:val="22"/>
        </w:rPr>
      </w:pPr>
    </w:p>
    <w:p w14:paraId="559BE4D5" w14:textId="77777777" w:rsidR="00960E2F" w:rsidRPr="00123795" w:rsidRDefault="00960E2F" w:rsidP="009E3194">
      <w:pPr>
        <w:pStyle w:val="Navadensplet"/>
        <w:spacing w:before="0" w:beforeAutospacing="0" w:after="0" w:afterAutospacing="0"/>
        <w:rPr>
          <w:rFonts w:ascii="Arial" w:hAnsi="Arial" w:cs="Arial"/>
          <w:sz w:val="22"/>
          <w:szCs w:val="22"/>
        </w:rPr>
      </w:pPr>
    </w:p>
    <w:p w14:paraId="0F0DC023" w14:textId="77777777" w:rsidR="009E3194" w:rsidRPr="00C34371" w:rsidRDefault="009E3194" w:rsidP="009E3194">
      <w:pPr>
        <w:pStyle w:val="Navadensplet"/>
        <w:spacing w:before="0" w:beforeAutospacing="0" w:after="0" w:afterAutospacing="0"/>
        <w:rPr>
          <w:rFonts w:ascii="Arial" w:hAnsi="Arial" w:cs="Arial"/>
          <w:color w:val="FF0000"/>
          <w:sz w:val="22"/>
          <w:szCs w:val="22"/>
        </w:rPr>
      </w:pPr>
    </w:p>
    <w:p w14:paraId="2E244572" w14:textId="1DC2DBE4" w:rsidR="00890635" w:rsidRPr="00284BA2" w:rsidRDefault="009E3194" w:rsidP="00284BA2">
      <w:pPr>
        <w:pStyle w:val="Navadensplet"/>
        <w:spacing w:before="0" w:beforeAutospacing="0" w:after="0" w:afterAutospacing="0"/>
        <w:rPr>
          <w:rFonts w:ascii="Arial" w:hAnsi="Arial" w:cs="Arial"/>
          <w:b/>
          <w:i/>
          <w:iCs/>
          <w:sz w:val="22"/>
          <w:szCs w:val="22"/>
        </w:rPr>
      </w:pPr>
      <w:r w:rsidRPr="00960E2F">
        <w:rPr>
          <w:rFonts w:ascii="Arial" w:hAnsi="Arial" w:cs="Arial"/>
          <w:b/>
          <w:i/>
          <w:iCs/>
          <w:sz w:val="22"/>
          <w:szCs w:val="22"/>
        </w:rPr>
        <w:t>SKLEP:</w:t>
      </w:r>
    </w:p>
    <w:p w14:paraId="7843DA77" w14:textId="3DBCFA96" w:rsidR="009E3194" w:rsidRDefault="004F2CCD" w:rsidP="00890635">
      <w:pPr>
        <w:jc w:val="both"/>
        <w:rPr>
          <w:rFonts w:cs="Arial"/>
          <w:b/>
          <w:i/>
          <w:iCs/>
        </w:rPr>
      </w:pPr>
      <w:r w:rsidRPr="00960E2F">
        <w:rPr>
          <w:rFonts w:cs="Arial"/>
          <w:b/>
          <w:i/>
          <w:iCs/>
        </w:rPr>
        <w:t xml:space="preserve">Občinski svet Občine Vrhnika sprejme Sklep o izbrisu javnega dobra pri nepremičninah </w:t>
      </w:r>
      <w:proofErr w:type="spellStart"/>
      <w:r w:rsidRPr="00960E2F">
        <w:rPr>
          <w:rFonts w:cs="Arial"/>
          <w:b/>
          <w:i/>
          <w:iCs/>
        </w:rPr>
        <w:t>parc</w:t>
      </w:r>
      <w:proofErr w:type="spellEnd"/>
      <w:r w:rsidRPr="00960E2F">
        <w:rPr>
          <w:rFonts w:cs="Arial"/>
          <w:b/>
          <w:i/>
          <w:iCs/>
        </w:rPr>
        <w:t xml:space="preserve">. št. 1802/6, 1802/15 in 1802/16, vse </w:t>
      </w:r>
      <w:proofErr w:type="spellStart"/>
      <w:r w:rsidRPr="00960E2F">
        <w:rPr>
          <w:rFonts w:cs="Arial"/>
          <w:b/>
          <w:i/>
          <w:iCs/>
        </w:rPr>
        <w:t>k.o</w:t>
      </w:r>
      <w:proofErr w:type="spellEnd"/>
      <w:r w:rsidRPr="00960E2F">
        <w:rPr>
          <w:rFonts w:cs="Arial"/>
          <w:b/>
          <w:i/>
          <w:iCs/>
        </w:rPr>
        <w:t>. Verd (2003)</w:t>
      </w:r>
      <w:r w:rsidR="00960E2F" w:rsidRPr="00960E2F">
        <w:rPr>
          <w:rFonts w:cs="Arial"/>
          <w:b/>
          <w:i/>
          <w:iCs/>
        </w:rPr>
        <w:t>, v predloženi vsebini.</w:t>
      </w:r>
    </w:p>
    <w:p w14:paraId="0DEB8181" w14:textId="77777777" w:rsidR="00960E2F" w:rsidRDefault="00960E2F" w:rsidP="00890635">
      <w:pPr>
        <w:jc w:val="both"/>
        <w:rPr>
          <w:rFonts w:cs="Arial"/>
          <w:b/>
          <w:i/>
          <w:iCs/>
        </w:rPr>
      </w:pPr>
    </w:p>
    <w:p w14:paraId="44FA8AC8" w14:textId="77777777" w:rsidR="00960E2F" w:rsidRPr="00960E2F" w:rsidRDefault="00960E2F" w:rsidP="00890635">
      <w:pPr>
        <w:jc w:val="both"/>
        <w:rPr>
          <w:b/>
          <w:i/>
          <w:iCs/>
        </w:rPr>
      </w:pPr>
    </w:p>
    <w:p w14:paraId="5912457C" w14:textId="77777777" w:rsidR="00960E2F" w:rsidRPr="00CF790D" w:rsidRDefault="00960E2F" w:rsidP="00960E2F">
      <w:pPr>
        <w:pStyle w:val="Navadensplet"/>
        <w:spacing w:before="0" w:beforeAutospacing="0" w:after="0" w:afterAutospacing="0"/>
        <w:rPr>
          <w:rFonts w:ascii="Arial" w:hAnsi="Arial" w:cs="Arial"/>
          <w:sz w:val="22"/>
          <w:szCs w:val="22"/>
        </w:rPr>
      </w:pPr>
      <w:r w:rsidRPr="00CF790D">
        <w:rPr>
          <w:rFonts w:ascii="Arial" w:hAnsi="Arial" w:cs="Arial"/>
          <w:sz w:val="22"/>
          <w:szCs w:val="22"/>
        </w:rPr>
        <w:t>Glasovanje</w:t>
      </w:r>
    </w:p>
    <w:p w14:paraId="2D009D69" w14:textId="3C8A52AB" w:rsidR="00960E2F" w:rsidRPr="008A0767" w:rsidRDefault="00960E2F" w:rsidP="00960E2F">
      <w:pPr>
        <w:pStyle w:val="Navadensplet"/>
        <w:spacing w:before="0" w:beforeAutospacing="0" w:after="0" w:afterAutospacing="0"/>
        <w:rPr>
          <w:rFonts w:ascii="Arial" w:hAnsi="Arial" w:cs="Arial"/>
          <w:sz w:val="22"/>
          <w:szCs w:val="22"/>
        </w:rPr>
      </w:pPr>
      <w:r w:rsidRPr="008A0767">
        <w:rPr>
          <w:rFonts w:ascii="Arial" w:hAnsi="Arial" w:cs="Arial"/>
          <w:sz w:val="22"/>
          <w:szCs w:val="22"/>
        </w:rPr>
        <w:t>Navzočih: 2</w:t>
      </w:r>
      <w:r w:rsidR="008A0767" w:rsidRPr="008A0767">
        <w:rPr>
          <w:rFonts w:ascii="Arial" w:hAnsi="Arial" w:cs="Arial"/>
          <w:sz w:val="22"/>
          <w:szCs w:val="22"/>
        </w:rPr>
        <w:t>1</w:t>
      </w:r>
    </w:p>
    <w:p w14:paraId="0BA38630" w14:textId="154EEBE3" w:rsidR="00960E2F" w:rsidRDefault="00960E2F" w:rsidP="00960E2F">
      <w:pPr>
        <w:pStyle w:val="Navadensplet"/>
        <w:spacing w:before="0" w:beforeAutospacing="0" w:after="0" w:afterAutospacing="0"/>
        <w:rPr>
          <w:rFonts w:ascii="Arial" w:hAnsi="Arial" w:cs="Arial"/>
          <w:sz w:val="22"/>
          <w:szCs w:val="22"/>
        </w:rPr>
      </w:pPr>
      <w:r w:rsidRPr="00CF790D">
        <w:rPr>
          <w:rFonts w:ascii="Arial" w:hAnsi="Arial" w:cs="Arial"/>
          <w:sz w:val="22"/>
          <w:szCs w:val="22"/>
        </w:rPr>
        <w:t xml:space="preserve">ZA: </w:t>
      </w:r>
      <w:r w:rsidR="00476670">
        <w:rPr>
          <w:rFonts w:ascii="Arial" w:hAnsi="Arial" w:cs="Arial"/>
          <w:sz w:val="22"/>
          <w:szCs w:val="22"/>
        </w:rPr>
        <w:t>16</w:t>
      </w:r>
    </w:p>
    <w:p w14:paraId="3CC918BC" w14:textId="2A7971F3" w:rsidR="00476670" w:rsidRDefault="00476670" w:rsidP="00960E2F">
      <w:pPr>
        <w:pStyle w:val="Navadensplet"/>
        <w:spacing w:before="0" w:beforeAutospacing="0" w:after="0" w:afterAutospacing="0"/>
        <w:rPr>
          <w:rFonts w:ascii="Arial" w:hAnsi="Arial" w:cs="Arial"/>
          <w:sz w:val="22"/>
          <w:szCs w:val="22"/>
        </w:rPr>
      </w:pPr>
      <w:r>
        <w:rPr>
          <w:rFonts w:ascii="Arial" w:hAnsi="Arial" w:cs="Arial"/>
          <w:sz w:val="22"/>
          <w:szCs w:val="22"/>
        </w:rPr>
        <w:t>Proti: 2</w:t>
      </w:r>
    </w:p>
    <w:p w14:paraId="5E5CB44F" w14:textId="77777777" w:rsidR="00BD2442" w:rsidRDefault="00BD2442" w:rsidP="00960E2F">
      <w:pPr>
        <w:pStyle w:val="Navadensplet"/>
        <w:spacing w:before="0" w:beforeAutospacing="0" w:after="0" w:afterAutospacing="0"/>
        <w:rPr>
          <w:rFonts w:ascii="Arial" w:hAnsi="Arial" w:cs="Arial"/>
          <w:sz w:val="22"/>
          <w:szCs w:val="22"/>
        </w:rPr>
      </w:pPr>
    </w:p>
    <w:p w14:paraId="1E4BDE43" w14:textId="77777777" w:rsidR="00057118" w:rsidRPr="00CF790D" w:rsidRDefault="00057118" w:rsidP="00057118">
      <w:pPr>
        <w:pStyle w:val="Navadensplet"/>
        <w:spacing w:before="0" w:beforeAutospacing="0" w:after="0" w:afterAutospacing="0"/>
        <w:rPr>
          <w:rFonts w:ascii="Arial" w:hAnsi="Arial" w:cs="Arial"/>
          <w:sz w:val="22"/>
          <w:szCs w:val="22"/>
        </w:rPr>
      </w:pPr>
      <w:r w:rsidRPr="00CF790D">
        <w:rPr>
          <w:rFonts w:ascii="Arial" w:hAnsi="Arial" w:cs="Arial"/>
          <w:sz w:val="22"/>
          <w:szCs w:val="22"/>
        </w:rPr>
        <w:t>Sklep je bil sprejet.</w:t>
      </w:r>
    </w:p>
    <w:p w14:paraId="17D69720" w14:textId="77777777" w:rsidR="00476670" w:rsidRPr="00CF790D" w:rsidRDefault="00476670" w:rsidP="00960E2F">
      <w:pPr>
        <w:pStyle w:val="Navadensplet"/>
        <w:spacing w:before="0" w:beforeAutospacing="0" w:after="0" w:afterAutospacing="0"/>
        <w:rPr>
          <w:rFonts w:ascii="Arial" w:hAnsi="Arial" w:cs="Arial"/>
          <w:sz w:val="22"/>
          <w:szCs w:val="22"/>
        </w:rPr>
      </w:pPr>
    </w:p>
    <w:p w14:paraId="563015E3" w14:textId="124CC10D" w:rsidR="00BD2442" w:rsidRPr="00906AE1" w:rsidRDefault="00BD2442" w:rsidP="00906AE1">
      <w:pPr>
        <w:pStyle w:val="Navadensplet"/>
        <w:spacing w:before="0" w:beforeAutospacing="0" w:after="0" w:afterAutospacing="0"/>
        <w:rPr>
          <w:rFonts w:ascii="Arial" w:hAnsi="Arial" w:cs="Arial"/>
          <w:b/>
          <w:i/>
          <w:iCs/>
          <w:sz w:val="22"/>
          <w:szCs w:val="22"/>
        </w:rPr>
      </w:pPr>
      <w:r w:rsidRPr="00960E2F">
        <w:rPr>
          <w:rFonts w:ascii="Arial" w:hAnsi="Arial" w:cs="Arial"/>
          <w:b/>
          <w:i/>
          <w:iCs/>
          <w:sz w:val="22"/>
          <w:szCs w:val="22"/>
        </w:rPr>
        <w:t>SKLEP:</w:t>
      </w:r>
    </w:p>
    <w:p w14:paraId="1280896E" w14:textId="071F92D1" w:rsidR="00FE3B26" w:rsidRDefault="00BD2442" w:rsidP="00BD2442">
      <w:pPr>
        <w:jc w:val="both"/>
        <w:rPr>
          <w:rFonts w:cs="Arial"/>
          <w:b/>
          <w:bCs/>
          <w:i/>
          <w:iCs/>
        </w:rPr>
      </w:pPr>
      <w:r w:rsidRPr="00960E2F">
        <w:rPr>
          <w:rFonts w:cs="Arial"/>
          <w:b/>
          <w:i/>
          <w:iCs/>
        </w:rPr>
        <w:t>Občinski svet Občine Vrhnika sprejme Sklep o izbrisu javnega dobra pri nepremičninah</w:t>
      </w:r>
      <w:r>
        <w:rPr>
          <w:rFonts w:cs="Arial"/>
          <w:b/>
          <w:i/>
          <w:iCs/>
        </w:rPr>
        <w:t xml:space="preserve"> </w:t>
      </w:r>
      <w:proofErr w:type="spellStart"/>
      <w:r w:rsidRPr="00BD2442">
        <w:rPr>
          <w:rFonts w:cs="Arial"/>
          <w:b/>
          <w:bCs/>
          <w:i/>
          <w:iCs/>
        </w:rPr>
        <w:t>parc</w:t>
      </w:r>
      <w:proofErr w:type="spellEnd"/>
      <w:r w:rsidRPr="00BD2442">
        <w:rPr>
          <w:rFonts w:cs="Arial"/>
          <w:b/>
          <w:bCs/>
          <w:i/>
          <w:iCs/>
        </w:rPr>
        <w:t xml:space="preserve">. št. 2444/2 in 2444/11, obe </w:t>
      </w:r>
      <w:proofErr w:type="spellStart"/>
      <w:r w:rsidRPr="00BD2442">
        <w:rPr>
          <w:rFonts w:cs="Arial"/>
          <w:b/>
          <w:bCs/>
          <w:i/>
          <w:iCs/>
        </w:rPr>
        <w:t>k.o</w:t>
      </w:r>
      <w:proofErr w:type="spellEnd"/>
      <w:r w:rsidRPr="00BD2442">
        <w:rPr>
          <w:rFonts w:cs="Arial"/>
          <w:b/>
          <w:bCs/>
          <w:i/>
          <w:iCs/>
        </w:rPr>
        <w:t>. Stara Vrhnika (2001), v predloženi vsebini.</w:t>
      </w:r>
    </w:p>
    <w:p w14:paraId="7D155394" w14:textId="77777777" w:rsidR="005C6C67" w:rsidRDefault="005C6C67" w:rsidP="00BD2442">
      <w:pPr>
        <w:jc w:val="both"/>
        <w:rPr>
          <w:rFonts w:cs="Arial"/>
          <w:b/>
          <w:bCs/>
          <w:i/>
          <w:iCs/>
        </w:rPr>
      </w:pPr>
    </w:p>
    <w:p w14:paraId="69EF0E82" w14:textId="77777777" w:rsidR="005C6C67" w:rsidRPr="00CF790D" w:rsidRDefault="005C6C67" w:rsidP="005C6C67">
      <w:pPr>
        <w:pStyle w:val="Navadensplet"/>
        <w:spacing w:before="0" w:beforeAutospacing="0" w:after="0" w:afterAutospacing="0"/>
        <w:rPr>
          <w:rFonts w:ascii="Arial" w:hAnsi="Arial" w:cs="Arial"/>
          <w:sz w:val="22"/>
          <w:szCs w:val="22"/>
        </w:rPr>
      </w:pPr>
      <w:r w:rsidRPr="00CF790D">
        <w:rPr>
          <w:rFonts w:ascii="Arial" w:hAnsi="Arial" w:cs="Arial"/>
          <w:sz w:val="22"/>
          <w:szCs w:val="22"/>
        </w:rPr>
        <w:t>Glasovanje</w:t>
      </w:r>
    </w:p>
    <w:p w14:paraId="130C7C4D" w14:textId="0511F15A" w:rsidR="005C6C67" w:rsidRPr="008A0767" w:rsidRDefault="005C6C67" w:rsidP="005C6C67">
      <w:pPr>
        <w:pStyle w:val="Navadensplet"/>
        <w:spacing w:before="0" w:beforeAutospacing="0" w:after="0" w:afterAutospacing="0"/>
        <w:rPr>
          <w:rFonts w:ascii="Arial" w:hAnsi="Arial" w:cs="Arial"/>
          <w:sz w:val="22"/>
          <w:szCs w:val="22"/>
        </w:rPr>
      </w:pPr>
      <w:r w:rsidRPr="008A0767">
        <w:rPr>
          <w:rFonts w:ascii="Arial" w:hAnsi="Arial" w:cs="Arial"/>
          <w:sz w:val="22"/>
          <w:szCs w:val="22"/>
        </w:rPr>
        <w:t>Navzočih: 2</w:t>
      </w:r>
      <w:r w:rsidR="008A0767" w:rsidRPr="008A0767">
        <w:rPr>
          <w:rFonts w:ascii="Arial" w:hAnsi="Arial" w:cs="Arial"/>
          <w:sz w:val="22"/>
          <w:szCs w:val="22"/>
        </w:rPr>
        <w:t>1</w:t>
      </w:r>
    </w:p>
    <w:p w14:paraId="61095F1A" w14:textId="7CFC8D5F" w:rsidR="005C6C67" w:rsidRDefault="005C6C67" w:rsidP="005C6C67">
      <w:pPr>
        <w:pStyle w:val="Navadensplet"/>
        <w:spacing w:before="0" w:beforeAutospacing="0" w:after="0" w:afterAutospacing="0"/>
        <w:rPr>
          <w:rFonts w:ascii="Arial" w:hAnsi="Arial" w:cs="Arial"/>
          <w:sz w:val="22"/>
          <w:szCs w:val="22"/>
        </w:rPr>
      </w:pPr>
      <w:r w:rsidRPr="00CF790D">
        <w:rPr>
          <w:rFonts w:ascii="Arial" w:hAnsi="Arial" w:cs="Arial"/>
          <w:sz w:val="22"/>
          <w:szCs w:val="22"/>
        </w:rPr>
        <w:t xml:space="preserve">ZA: </w:t>
      </w:r>
      <w:r w:rsidR="006441B0">
        <w:rPr>
          <w:rFonts w:ascii="Arial" w:hAnsi="Arial" w:cs="Arial"/>
          <w:sz w:val="22"/>
          <w:szCs w:val="22"/>
        </w:rPr>
        <w:t>20</w:t>
      </w:r>
    </w:p>
    <w:p w14:paraId="11C9131E" w14:textId="77777777" w:rsidR="005C6C67" w:rsidRPr="00C91348" w:rsidRDefault="005C6C67" w:rsidP="00BD2442">
      <w:pPr>
        <w:jc w:val="both"/>
        <w:rPr>
          <w:rFonts w:cs="Arial"/>
        </w:rPr>
      </w:pPr>
    </w:p>
    <w:p w14:paraId="4124F866" w14:textId="77777777" w:rsidR="00057118" w:rsidRPr="00CF790D" w:rsidRDefault="00057118" w:rsidP="00057118">
      <w:pPr>
        <w:pStyle w:val="Navadensplet"/>
        <w:spacing w:before="0" w:beforeAutospacing="0" w:after="0" w:afterAutospacing="0"/>
        <w:rPr>
          <w:rFonts w:ascii="Arial" w:hAnsi="Arial" w:cs="Arial"/>
          <w:sz w:val="22"/>
          <w:szCs w:val="22"/>
        </w:rPr>
      </w:pPr>
      <w:r w:rsidRPr="00CF790D">
        <w:rPr>
          <w:rFonts w:ascii="Arial" w:hAnsi="Arial" w:cs="Arial"/>
          <w:sz w:val="22"/>
          <w:szCs w:val="22"/>
        </w:rPr>
        <w:t>Sklep je bil sprejet.</w:t>
      </w:r>
    </w:p>
    <w:p w14:paraId="6E298E31" w14:textId="77777777" w:rsidR="00FE3B26" w:rsidRPr="00890635" w:rsidRDefault="00FE3B26" w:rsidP="00FE3B26">
      <w:pPr>
        <w:jc w:val="both"/>
        <w:rPr>
          <w:rFonts w:cs="Arial"/>
        </w:rPr>
      </w:pPr>
    </w:p>
    <w:p w14:paraId="06CCF74F" w14:textId="77777777" w:rsidR="00AA5559" w:rsidRDefault="00AA5559" w:rsidP="00AA5559">
      <w:pPr>
        <w:ind w:left="1080"/>
        <w:jc w:val="both"/>
        <w:rPr>
          <w:rFonts w:cs="Arial"/>
          <w:b/>
          <w:bCs/>
        </w:rPr>
      </w:pPr>
    </w:p>
    <w:p w14:paraId="36D7309A" w14:textId="77777777" w:rsidR="00057118" w:rsidRDefault="00057118" w:rsidP="00057118">
      <w:pPr>
        <w:pStyle w:val="Odstavekseznama"/>
        <w:numPr>
          <w:ilvl w:val="0"/>
          <w:numId w:val="3"/>
        </w:numPr>
        <w:rPr>
          <w:rFonts w:ascii="Arial" w:hAnsi="Arial" w:cs="Arial"/>
          <w:b/>
          <w:bCs/>
          <w:sz w:val="22"/>
          <w:szCs w:val="22"/>
        </w:rPr>
      </w:pPr>
      <w:r w:rsidRPr="00057118">
        <w:rPr>
          <w:rFonts w:ascii="Arial" w:hAnsi="Arial" w:cs="Arial"/>
          <w:b/>
          <w:bCs/>
          <w:sz w:val="22"/>
          <w:szCs w:val="22"/>
        </w:rPr>
        <w:t>Imenovanje nadomestnega člana Nadzornega odbora Občine Vrhnika</w:t>
      </w:r>
    </w:p>
    <w:p w14:paraId="232B33EE" w14:textId="77777777" w:rsidR="005D414E" w:rsidRPr="005D414E" w:rsidRDefault="005D414E" w:rsidP="005D414E">
      <w:pPr>
        <w:rPr>
          <w:rFonts w:cs="Arial"/>
          <w:b/>
          <w:bCs/>
          <w:szCs w:val="22"/>
        </w:rPr>
      </w:pPr>
    </w:p>
    <w:p w14:paraId="40AD41F0" w14:textId="677C7F2F" w:rsidR="00F151CD" w:rsidRDefault="00C60157" w:rsidP="00C60157">
      <w:pPr>
        <w:spacing w:line="264" w:lineRule="auto"/>
        <w:jc w:val="both"/>
        <w:rPr>
          <w:rFonts w:cs="Arial"/>
        </w:rPr>
      </w:pPr>
      <w:r w:rsidRPr="00577E72">
        <w:rPr>
          <w:rFonts w:cs="Arial"/>
        </w:rPr>
        <w:t xml:space="preserve">Poročevalec točke je bil Mirko Antolović, predsednik KMVI. </w:t>
      </w:r>
      <w:r w:rsidR="00F151CD">
        <w:rPr>
          <w:szCs w:val="20"/>
        </w:rPr>
        <w:t xml:space="preserve">Občinski svet je na 10. seji dne, 25. 4. 2024, razrešil g. Tadeja </w:t>
      </w:r>
      <w:proofErr w:type="spellStart"/>
      <w:r w:rsidR="00F151CD">
        <w:rPr>
          <w:szCs w:val="20"/>
        </w:rPr>
        <w:t>Grampovčana</w:t>
      </w:r>
      <w:proofErr w:type="spellEnd"/>
      <w:r w:rsidR="00F151CD" w:rsidRPr="00EC0174">
        <w:rPr>
          <w:szCs w:val="20"/>
        </w:rPr>
        <w:t xml:space="preserve"> z</w:t>
      </w:r>
      <w:r w:rsidR="00F151CD">
        <w:rPr>
          <w:szCs w:val="20"/>
        </w:rPr>
        <w:t xml:space="preserve"> mesta člana</w:t>
      </w:r>
      <w:r w:rsidR="00F151CD" w:rsidRPr="00EC0174">
        <w:rPr>
          <w:szCs w:val="20"/>
        </w:rPr>
        <w:t xml:space="preserve"> Nadzornega odbora Občine V</w:t>
      </w:r>
      <w:r w:rsidR="00F151CD">
        <w:rPr>
          <w:szCs w:val="20"/>
        </w:rPr>
        <w:t>rhnika</w:t>
      </w:r>
      <w:r w:rsidR="00557C95">
        <w:rPr>
          <w:szCs w:val="20"/>
        </w:rPr>
        <w:t>, zato je potrebno imenovati nadomestnega člana.</w:t>
      </w:r>
      <w:r w:rsidR="008D411B">
        <w:rPr>
          <w:szCs w:val="20"/>
        </w:rPr>
        <w:t xml:space="preserve"> </w:t>
      </w:r>
      <w:r w:rsidR="008D411B" w:rsidRPr="00577E72">
        <w:rPr>
          <w:rFonts w:cs="Arial"/>
        </w:rPr>
        <w:t>KMVI je že trikrat objavila poziv za predlaganje nadomestnega člana Nadzornega odbora na spletni strani Občine Vrhnika.</w:t>
      </w:r>
      <w:r w:rsidR="004A3A68">
        <w:rPr>
          <w:rFonts w:cs="Arial"/>
        </w:rPr>
        <w:t xml:space="preserve"> Občinski svet Občine Vrhnika na 11. redni seji kandidata Marjana Riharja ni potrdil, zato je KMVI ponovno objavila </w:t>
      </w:r>
      <w:r w:rsidR="00257971">
        <w:rPr>
          <w:rFonts w:cs="Arial"/>
        </w:rPr>
        <w:t xml:space="preserve">poziv. Pravočasno je prispela 1 vloga. KMVI je na svoji 11 seji, dne </w:t>
      </w:r>
      <w:r w:rsidR="00E536E2">
        <w:rPr>
          <w:rFonts w:cs="Arial"/>
        </w:rPr>
        <w:t xml:space="preserve">30. 9. 2024 odprla vlogo in ugotovila, da je pravočasno prispela vloga Klemna Krašovca. </w:t>
      </w:r>
    </w:p>
    <w:p w14:paraId="39964E63" w14:textId="77777777" w:rsidR="00482DA1" w:rsidRDefault="00482DA1" w:rsidP="00C60157">
      <w:pPr>
        <w:autoSpaceDE w:val="0"/>
        <w:autoSpaceDN w:val="0"/>
        <w:adjustRightInd w:val="0"/>
        <w:spacing w:line="240" w:lineRule="atLeast"/>
        <w:jc w:val="both"/>
        <w:rPr>
          <w:rFonts w:cs="Arial"/>
        </w:rPr>
      </w:pPr>
    </w:p>
    <w:p w14:paraId="47DD7962" w14:textId="22AF4928" w:rsidR="00C60157" w:rsidRPr="00577E72" w:rsidRDefault="00C60157" w:rsidP="00C60157">
      <w:pPr>
        <w:autoSpaceDE w:val="0"/>
        <w:autoSpaceDN w:val="0"/>
        <w:adjustRightInd w:val="0"/>
        <w:spacing w:line="240" w:lineRule="atLeast"/>
        <w:jc w:val="both"/>
        <w:rPr>
          <w:rFonts w:cs="Arial"/>
        </w:rPr>
      </w:pPr>
      <w:r w:rsidRPr="00577E72">
        <w:rPr>
          <w:rFonts w:cs="Arial"/>
        </w:rPr>
        <w:t xml:space="preserve">Komisija za mandatna vprašanja, volitve in imenovanja predlaga Občinskemu svetu Občine Vrhnika v sprejem sklep v predlagani vsebini. </w:t>
      </w:r>
    </w:p>
    <w:p w14:paraId="04B5766C" w14:textId="77777777" w:rsidR="007C38AA" w:rsidRDefault="007C38AA" w:rsidP="00057118">
      <w:pPr>
        <w:rPr>
          <w:rFonts w:cs="Arial"/>
          <w:szCs w:val="22"/>
        </w:rPr>
      </w:pPr>
    </w:p>
    <w:p w14:paraId="45A3DE30" w14:textId="4061D858" w:rsidR="00057118" w:rsidRDefault="005D414E" w:rsidP="00057118">
      <w:pPr>
        <w:rPr>
          <w:rFonts w:cs="Arial"/>
          <w:szCs w:val="22"/>
        </w:rPr>
      </w:pPr>
      <w:r>
        <w:rPr>
          <w:rFonts w:cs="Arial"/>
          <w:szCs w:val="22"/>
        </w:rPr>
        <w:t>Obrazložitev glasu je podala Irena Oblak.</w:t>
      </w:r>
    </w:p>
    <w:p w14:paraId="1964FB8E" w14:textId="77777777" w:rsidR="003B7685" w:rsidRDefault="003B7685" w:rsidP="00057118">
      <w:pPr>
        <w:rPr>
          <w:rFonts w:cs="Arial"/>
          <w:szCs w:val="22"/>
        </w:rPr>
      </w:pPr>
    </w:p>
    <w:p w14:paraId="45358C71" w14:textId="77777777" w:rsidR="00AD7EA8" w:rsidRPr="00123795" w:rsidRDefault="00AD7EA8" w:rsidP="00AD7EA8">
      <w:pPr>
        <w:pStyle w:val="Navadensplet"/>
        <w:spacing w:before="0" w:beforeAutospacing="0" w:after="0" w:afterAutospacing="0"/>
        <w:rPr>
          <w:rFonts w:ascii="Arial" w:hAnsi="Arial" w:cs="Arial"/>
          <w:sz w:val="22"/>
          <w:szCs w:val="22"/>
        </w:rPr>
      </w:pPr>
      <w:r w:rsidRPr="00123795">
        <w:rPr>
          <w:rFonts w:ascii="Arial" w:hAnsi="Arial" w:cs="Arial"/>
          <w:sz w:val="22"/>
          <w:szCs w:val="22"/>
        </w:rPr>
        <w:t>V sprejem je bil predlagan naslednji</w:t>
      </w:r>
    </w:p>
    <w:p w14:paraId="325992C2" w14:textId="77777777" w:rsidR="00AD7EA8" w:rsidRPr="00C34371" w:rsidRDefault="00AD7EA8" w:rsidP="00AD7EA8">
      <w:pPr>
        <w:pStyle w:val="Navadensplet"/>
        <w:spacing w:before="0" w:beforeAutospacing="0" w:after="0" w:afterAutospacing="0"/>
        <w:rPr>
          <w:rFonts w:ascii="Arial" w:hAnsi="Arial" w:cs="Arial"/>
          <w:color w:val="FF0000"/>
          <w:sz w:val="22"/>
          <w:szCs w:val="22"/>
        </w:rPr>
      </w:pPr>
    </w:p>
    <w:p w14:paraId="315FEFCC" w14:textId="77777777" w:rsidR="00AD7EA8" w:rsidRPr="00AD7EA8" w:rsidRDefault="00AD7EA8" w:rsidP="00AD7EA8">
      <w:pPr>
        <w:pStyle w:val="Navadensplet"/>
        <w:spacing w:before="0" w:beforeAutospacing="0" w:after="0" w:afterAutospacing="0"/>
        <w:rPr>
          <w:rFonts w:ascii="Arial" w:hAnsi="Arial" w:cs="Arial"/>
          <w:b/>
          <w:i/>
          <w:iCs/>
          <w:sz w:val="22"/>
          <w:szCs w:val="22"/>
        </w:rPr>
      </w:pPr>
      <w:r w:rsidRPr="00AD7EA8">
        <w:rPr>
          <w:rFonts w:ascii="Arial" w:hAnsi="Arial" w:cs="Arial"/>
          <w:b/>
          <w:i/>
          <w:iCs/>
          <w:sz w:val="22"/>
          <w:szCs w:val="22"/>
        </w:rPr>
        <w:t>SKLEP:</w:t>
      </w:r>
    </w:p>
    <w:p w14:paraId="450210D2" w14:textId="7A316E13" w:rsidR="003B7685" w:rsidRPr="002A1D3B" w:rsidRDefault="002A1D3B" w:rsidP="00057118">
      <w:pPr>
        <w:rPr>
          <w:rFonts w:cs="Arial"/>
          <w:b/>
          <w:bCs/>
          <w:i/>
          <w:iCs/>
          <w:szCs w:val="22"/>
        </w:rPr>
      </w:pPr>
      <w:r>
        <w:rPr>
          <w:rFonts w:cs="Arial"/>
          <w:b/>
          <w:bCs/>
          <w:i/>
          <w:iCs/>
          <w:szCs w:val="22"/>
        </w:rPr>
        <w:t>Občinski svet Občine Vrhnika</w:t>
      </w:r>
      <w:r w:rsidR="0003243F">
        <w:rPr>
          <w:rFonts w:cs="Arial"/>
          <w:b/>
          <w:bCs/>
          <w:i/>
          <w:iCs/>
          <w:szCs w:val="22"/>
        </w:rPr>
        <w:t xml:space="preserve"> imenuje Klemna Krašovca za nadomestnega člana Nadzornega odbora Občine Vrhnika do konca mandatne dobe 2022-2026.</w:t>
      </w:r>
    </w:p>
    <w:p w14:paraId="31928B80" w14:textId="77777777" w:rsidR="003B7685" w:rsidRDefault="003B7685" w:rsidP="00057118">
      <w:pPr>
        <w:rPr>
          <w:rFonts w:cs="Arial"/>
          <w:szCs w:val="22"/>
        </w:rPr>
      </w:pPr>
    </w:p>
    <w:p w14:paraId="3D27EFF2" w14:textId="77777777" w:rsidR="005D414E" w:rsidRDefault="005D414E" w:rsidP="00057118">
      <w:pPr>
        <w:rPr>
          <w:rFonts w:cs="Arial"/>
          <w:szCs w:val="22"/>
        </w:rPr>
      </w:pPr>
    </w:p>
    <w:p w14:paraId="63255884" w14:textId="77777777" w:rsidR="003B7685" w:rsidRPr="00CF790D" w:rsidRDefault="003B7685" w:rsidP="003B7685">
      <w:pPr>
        <w:pStyle w:val="Navadensplet"/>
        <w:spacing w:before="0" w:beforeAutospacing="0" w:after="0" w:afterAutospacing="0"/>
        <w:rPr>
          <w:rFonts w:ascii="Arial" w:hAnsi="Arial" w:cs="Arial"/>
          <w:sz w:val="22"/>
          <w:szCs w:val="22"/>
        </w:rPr>
      </w:pPr>
      <w:r w:rsidRPr="00CF790D">
        <w:rPr>
          <w:rFonts w:ascii="Arial" w:hAnsi="Arial" w:cs="Arial"/>
          <w:sz w:val="22"/>
          <w:szCs w:val="22"/>
        </w:rPr>
        <w:t>Glasovanje</w:t>
      </w:r>
    </w:p>
    <w:p w14:paraId="2AC1B67E" w14:textId="42CB58C7" w:rsidR="003B7685" w:rsidRPr="008A0767" w:rsidRDefault="003B7685" w:rsidP="003B7685">
      <w:pPr>
        <w:pStyle w:val="Navadensplet"/>
        <w:spacing w:before="0" w:beforeAutospacing="0" w:after="0" w:afterAutospacing="0"/>
        <w:rPr>
          <w:rFonts w:ascii="Arial" w:hAnsi="Arial" w:cs="Arial"/>
          <w:sz w:val="22"/>
          <w:szCs w:val="22"/>
        </w:rPr>
      </w:pPr>
      <w:r w:rsidRPr="008A0767">
        <w:rPr>
          <w:rFonts w:ascii="Arial" w:hAnsi="Arial" w:cs="Arial"/>
          <w:sz w:val="22"/>
          <w:szCs w:val="22"/>
        </w:rPr>
        <w:t>Navzočih: 2</w:t>
      </w:r>
      <w:r w:rsidR="008A0767" w:rsidRPr="008A0767">
        <w:rPr>
          <w:rFonts w:ascii="Arial" w:hAnsi="Arial" w:cs="Arial"/>
          <w:sz w:val="22"/>
          <w:szCs w:val="22"/>
        </w:rPr>
        <w:t>1</w:t>
      </w:r>
    </w:p>
    <w:p w14:paraId="6482C0E2" w14:textId="3FE422C5" w:rsidR="003B7685" w:rsidRDefault="003B7685" w:rsidP="003B7685">
      <w:pPr>
        <w:pStyle w:val="Navadensplet"/>
        <w:spacing w:before="0" w:beforeAutospacing="0" w:after="0" w:afterAutospacing="0"/>
        <w:rPr>
          <w:rFonts w:ascii="Arial" w:hAnsi="Arial" w:cs="Arial"/>
          <w:sz w:val="22"/>
          <w:szCs w:val="22"/>
        </w:rPr>
      </w:pPr>
      <w:r w:rsidRPr="00CF790D">
        <w:rPr>
          <w:rFonts w:ascii="Arial" w:hAnsi="Arial" w:cs="Arial"/>
          <w:sz w:val="22"/>
          <w:szCs w:val="22"/>
        </w:rPr>
        <w:t xml:space="preserve">ZA: </w:t>
      </w:r>
      <w:r>
        <w:rPr>
          <w:rFonts w:ascii="Arial" w:hAnsi="Arial" w:cs="Arial"/>
          <w:sz w:val="22"/>
          <w:szCs w:val="22"/>
        </w:rPr>
        <w:t>17</w:t>
      </w:r>
    </w:p>
    <w:p w14:paraId="381030B6" w14:textId="77777777" w:rsidR="003B7685" w:rsidRDefault="003B7685" w:rsidP="003B7685">
      <w:pPr>
        <w:pStyle w:val="Navadensplet"/>
        <w:spacing w:before="0" w:beforeAutospacing="0" w:after="0" w:afterAutospacing="0"/>
        <w:rPr>
          <w:rFonts w:ascii="Arial" w:hAnsi="Arial" w:cs="Arial"/>
          <w:sz w:val="22"/>
          <w:szCs w:val="22"/>
        </w:rPr>
      </w:pPr>
    </w:p>
    <w:p w14:paraId="477692DA" w14:textId="77777777" w:rsidR="00906AE1" w:rsidRPr="00CF790D" w:rsidRDefault="00906AE1" w:rsidP="00906AE1">
      <w:pPr>
        <w:pStyle w:val="Navadensplet"/>
        <w:spacing w:before="0" w:beforeAutospacing="0" w:after="0" w:afterAutospacing="0"/>
        <w:rPr>
          <w:rFonts w:ascii="Arial" w:hAnsi="Arial" w:cs="Arial"/>
          <w:sz w:val="22"/>
          <w:szCs w:val="22"/>
        </w:rPr>
      </w:pPr>
      <w:r w:rsidRPr="00CF790D">
        <w:rPr>
          <w:rFonts w:ascii="Arial" w:hAnsi="Arial" w:cs="Arial"/>
          <w:sz w:val="22"/>
          <w:szCs w:val="22"/>
        </w:rPr>
        <w:t>Sklep je bil sprejet.</w:t>
      </w:r>
    </w:p>
    <w:p w14:paraId="2AEC9C4C" w14:textId="77777777" w:rsidR="00906AE1" w:rsidRDefault="00906AE1" w:rsidP="00906AE1">
      <w:pPr>
        <w:jc w:val="both"/>
        <w:rPr>
          <w:rFonts w:cs="Arial"/>
        </w:rPr>
      </w:pPr>
    </w:p>
    <w:p w14:paraId="63EDB06B" w14:textId="77777777" w:rsidR="00075CE4" w:rsidRDefault="00075CE4" w:rsidP="00906AE1">
      <w:pPr>
        <w:jc w:val="both"/>
        <w:rPr>
          <w:rFonts w:cs="Arial"/>
        </w:rPr>
      </w:pPr>
    </w:p>
    <w:p w14:paraId="00DC5995" w14:textId="77777777" w:rsidR="00075CE4" w:rsidRPr="00890635" w:rsidRDefault="00075CE4" w:rsidP="00906AE1">
      <w:pPr>
        <w:jc w:val="both"/>
        <w:rPr>
          <w:rFonts w:cs="Arial"/>
        </w:rPr>
      </w:pPr>
    </w:p>
    <w:p w14:paraId="1608FA34" w14:textId="77777777" w:rsidR="005D414E" w:rsidRPr="005D414E" w:rsidRDefault="005D414E" w:rsidP="00057118">
      <w:pPr>
        <w:rPr>
          <w:rFonts w:cs="Arial"/>
          <w:szCs w:val="22"/>
        </w:rPr>
      </w:pPr>
    </w:p>
    <w:p w14:paraId="7CAD6A88" w14:textId="2E203AD3" w:rsidR="00075CE4" w:rsidRPr="00075CE4" w:rsidRDefault="00075CE4" w:rsidP="00075CE4">
      <w:pPr>
        <w:pStyle w:val="Odstavekseznama"/>
        <w:numPr>
          <w:ilvl w:val="0"/>
          <w:numId w:val="3"/>
        </w:numPr>
        <w:rPr>
          <w:rFonts w:ascii="Arial" w:hAnsi="Arial" w:cs="Arial"/>
          <w:b/>
          <w:bCs/>
          <w:sz w:val="22"/>
          <w:szCs w:val="22"/>
        </w:rPr>
      </w:pPr>
      <w:r w:rsidRPr="00075CE4">
        <w:rPr>
          <w:rFonts w:ascii="Arial" w:hAnsi="Arial" w:cs="Arial"/>
          <w:b/>
          <w:bCs/>
          <w:sz w:val="22"/>
          <w:szCs w:val="22"/>
        </w:rPr>
        <w:t>Imenovanje članov v Svet javnega sklada RS za kulturne dejavnosti območne izpostave Vrhnika</w:t>
      </w:r>
    </w:p>
    <w:p w14:paraId="1234E568" w14:textId="77777777" w:rsidR="00267CA1" w:rsidRDefault="00267CA1" w:rsidP="00075CE4">
      <w:pPr>
        <w:jc w:val="both"/>
        <w:rPr>
          <w:rFonts w:cs="Arial"/>
          <w:b/>
          <w:bCs/>
        </w:rPr>
      </w:pPr>
    </w:p>
    <w:p w14:paraId="45B16D78" w14:textId="4B1EA3B2" w:rsidR="00C8283B" w:rsidRDefault="00330FB0" w:rsidP="001627CD">
      <w:pPr>
        <w:jc w:val="both"/>
        <w:rPr>
          <w:rFonts w:cs="Arial"/>
          <w:szCs w:val="22"/>
        </w:rPr>
      </w:pPr>
      <w:r w:rsidRPr="00330FB0">
        <w:rPr>
          <w:rFonts w:cs="Arial"/>
          <w:szCs w:val="22"/>
        </w:rPr>
        <w:t>Poročevalec točke je bil Mirko Antolović, predsednik KMVI.</w:t>
      </w:r>
      <w:r w:rsidR="009B0969">
        <w:rPr>
          <w:rFonts w:cs="Arial"/>
          <w:szCs w:val="22"/>
        </w:rPr>
        <w:t xml:space="preserve"> </w:t>
      </w:r>
      <w:r w:rsidR="00D97452">
        <w:rPr>
          <w:rFonts w:cs="Arial"/>
          <w:szCs w:val="22"/>
        </w:rPr>
        <w:t>V mesecu novembru 2024 bo potekel mandat članom sveta Javnega sklada Republike Slovenije za kulturne dejavnosti območne izpostave Vrhnika</w:t>
      </w:r>
      <w:r w:rsidR="00D97452" w:rsidRPr="00897AFB">
        <w:rPr>
          <w:rFonts w:cs="Arial"/>
          <w:szCs w:val="22"/>
        </w:rPr>
        <w:t>.</w:t>
      </w:r>
      <w:r w:rsidR="00D97452">
        <w:rPr>
          <w:rFonts w:cs="Arial"/>
          <w:szCs w:val="22"/>
        </w:rPr>
        <w:t xml:space="preserve"> Glede na navedeno in v skladu s pristojnostmi</w:t>
      </w:r>
      <w:r w:rsidR="00781A94">
        <w:rPr>
          <w:rFonts w:cs="Arial"/>
          <w:szCs w:val="22"/>
        </w:rPr>
        <w:t xml:space="preserve"> KMVI</w:t>
      </w:r>
      <w:r w:rsidR="00D97452">
        <w:rPr>
          <w:rFonts w:cs="Arial"/>
          <w:szCs w:val="22"/>
        </w:rPr>
        <w:t>, je potrebno imenovati 3 člane JSKD območne izpostave Vrhnika.</w:t>
      </w:r>
      <w:r w:rsidR="00781A94">
        <w:rPr>
          <w:rFonts w:cs="Arial"/>
          <w:szCs w:val="22"/>
        </w:rPr>
        <w:t xml:space="preserve"> </w:t>
      </w:r>
      <w:r w:rsidR="00781A94">
        <w:rPr>
          <w:szCs w:val="20"/>
        </w:rPr>
        <w:t xml:space="preserve">Občinska uprava je objavila  poziv za </w:t>
      </w:r>
      <w:r w:rsidR="00781A94">
        <w:rPr>
          <w:rFonts w:cs="Arial"/>
          <w:szCs w:val="22"/>
        </w:rPr>
        <w:t>imenovanje članov sveta Javnega sklada Republike Slovenije za kulturne dejavnosti območne izpostave Vrhnika na spletni strani občine Vrhnika in poziv posredovala še na JSKD Območni izpostavi Vrhnika. Poziv je bil namenjen kulturnim društvom, zvezam in posameznikom s področja kulture na območju Občine Vrhnika. Vloge za kandidate so morale prispeti na Občino Vrhnika do 30. 9. 2024 do 10.00 ure</w:t>
      </w:r>
      <w:r w:rsidR="00C8283B">
        <w:rPr>
          <w:rFonts w:cs="Arial"/>
          <w:szCs w:val="22"/>
        </w:rPr>
        <w:t>. KMVI</w:t>
      </w:r>
      <w:r w:rsidR="00C8283B" w:rsidRPr="00DA62A4">
        <w:rPr>
          <w:rFonts w:cs="Arial"/>
          <w:szCs w:val="22"/>
        </w:rPr>
        <w:t xml:space="preserve"> je pravočasno prispel</w:t>
      </w:r>
      <w:r w:rsidR="00C8283B">
        <w:rPr>
          <w:rFonts w:cs="Arial"/>
          <w:szCs w:val="22"/>
        </w:rPr>
        <w:t>e</w:t>
      </w:r>
      <w:r w:rsidR="00C8283B" w:rsidRPr="00DA62A4">
        <w:rPr>
          <w:rFonts w:cs="Arial"/>
          <w:szCs w:val="22"/>
        </w:rPr>
        <w:t xml:space="preserve"> predlog</w:t>
      </w:r>
      <w:r w:rsidR="00C8283B">
        <w:rPr>
          <w:rFonts w:cs="Arial"/>
          <w:szCs w:val="22"/>
        </w:rPr>
        <w:t>e</w:t>
      </w:r>
      <w:r w:rsidR="00C8283B" w:rsidRPr="00DA62A4">
        <w:rPr>
          <w:rFonts w:cs="Arial"/>
          <w:szCs w:val="22"/>
        </w:rPr>
        <w:t xml:space="preserve"> odprla </w:t>
      </w:r>
      <w:r w:rsidR="00C8283B">
        <w:rPr>
          <w:rFonts w:cs="Arial"/>
          <w:szCs w:val="22"/>
        </w:rPr>
        <w:t>in ugotovila, da</w:t>
      </w:r>
      <w:r w:rsidR="001627CD">
        <w:rPr>
          <w:rFonts w:cs="Arial"/>
          <w:szCs w:val="22"/>
        </w:rPr>
        <w:t xml:space="preserve"> so</w:t>
      </w:r>
      <w:r w:rsidR="00C8283B">
        <w:rPr>
          <w:rFonts w:cs="Arial"/>
          <w:szCs w:val="22"/>
        </w:rPr>
        <w:t xml:space="preserve"> </w:t>
      </w:r>
      <w:r w:rsidR="001627CD">
        <w:rPr>
          <w:rFonts w:cs="Arial"/>
          <w:szCs w:val="22"/>
        </w:rPr>
        <w:t>prispeli naslednji predlogi: 1</w:t>
      </w:r>
      <w:r w:rsidR="001627CD" w:rsidRPr="001627CD">
        <w:rPr>
          <w:rFonts w:cs="Arial"/>
          <w:szCs w:val="22"/>
        </w:rPr>
        <w:t xml:space="preserve">. </w:t>
      </w:r>
      <w:r w:rsidR="00C8283B" w:rsidRPr="001627CD">
        <w:rPr>
          <w:rFonts w:cs="Arial"/>
          <w:szCs w:val="22"/>
        </w:rPr>
        <w:t>Lilijana Podlesnik</w:t>
      </w:r>
      <w:r w:rsidR="001627CD" w:rsidRPr="001627CD">
        <w:rPr>
          <w:rFonts w:cs="Arial"/>
          <w:szCs w:val="22"/>
        </w:rPr>
        <w:t xml:space="preserve"> </w:t>
      </w:r>
      <w:r w:rsidR="00C8283B" w:rsidRPr="001627CD">
        <w:rPr>
          <w:rFonts w:cs="Arial"/>
          <w:szCs w:val="22"/>
        </w:rPr>
        <w:t>(Pevsko društvo Ivana Cankarja Vrhnika)</w:t>
      </w:r>
      <w:r w:rsidR="001627CD" w:rsidRPr="001627CD">
        <w:rPr>
          <w:rFonts w:cs="Arial"/>
          <w:szCs w:val="22"/>
        </w:rPr>
        <w:t xml:space="preserve">, 2. </w:t>
      </w:r>
      <w:r w:rsidR="00C8283B" w:rsidRPr="001627CD">
        <w:rPr>
          <w:rFonts w:cs="Arial"/>
          <w:szCs w:val="22"/>
        </w:rPr>
        <w:t>Marinka Kupec,</w:t>
      </w:r>
      <w:r w:rsidR="001627CD">
        <w:rPr>
          <w:rFonts w:cs="Arial"/>
          <w:szCs w:val="22"/>
        </w:rPr>
        <w:t xml:space="preserve"> </w:t>
      </w:r>
      <w:r w:rsidR="00C8283B" w:rsidRPr="001627CD">
        <w:rPr>
          <w:rFonts w:cs="Arial"/>
          <w:szCs w:val="22"/>
        </w:rPr>
        <w:t>(Kulturno umetniško društvo Ligojna)</w:t>
      </w:r>
      <w:r w:rsidR="001627CD">
        <w:rPr>
          <w:rFonts w:cs="Arial"/>
          <w:szCs w:val="22"/>
        </w:rPr>
        <w:t xml:space="preserve">, 3. </w:t>
      </w:r>
      <w:r w:rsidR="00C8283B" w:rsidRPr="001627CD">
        <w:rPr>
          <w:rFonts w:cs="Arial"/>
          <w:szCs w:val="22"/>
        </w:rPr>
        <w:t>Venčeslava Šmajdek, (Mešani pevski zbor Mavrica)</w:t>
      </w:r>
    </w:p>
    <w:p w14:paraId="39B0C63D" w14:textId="77777777" w:rsidR="009C4D5C" w:rsidRDefault="009C4D5C" w:rsidP="001627CD">
      <w:pPr>
        <w:jc w:val="both"/>
        <w:rPr>
          <w:rFonts w:cs="Arial"/>
          <w:szCs w:val="22"/>
        </w:rPr>
      </w:pPr>
    </w:p>
    <w:p w14:paraId="26B90652" w14:textId="77777777" w:rsidR="009C4D5C" w:rsidRPr="00577E72" w:rsidRDefault="009C4D5C" w:rsidP="009C4D5C">
      <w:pPr>
        <w:autoSpaceDE w:val="0"/>
        <w:autoSpaceDN w:val="0"/>
        <w:adjustRightInd w:val="0"/>
        <w:spacing w:line="240" w:lineRule="atLeast"/>
        <w:jc w:val="both"/>
        <w:rPr>
          <w:rFonts w:cs="Arial"/>
        </w:rPr>
      </w:pPr>
      <w:r w:rsidRPr="00577E72">
        <w:rPr>
          <w:rFonts w:cs="Arial"/>
        </w:rPr>
        <w:t xml:space="preserve">Komisija za mandatna vprašanja, volitve in imenovanja predlaga Občinskemu svetu Občine Vrhnika v sprejem sklep v predlagani vsebini. </w:t>
      </w:r>
    </w:p>
    <w:p w14:paraId="1AB1BF6F" w14:textId="77777777" w:rsidR="009C4D5C" w:rsidRPr="001627CD" w:rsidRDefault="009C4D5C" w:rsidP="001627CD">
      <w:pPr>
        <w:jc w:val="both"/>
        <w:rPr>
          <w:rFonts w:cs="Arial"/>
          <w:szCs w:val="22"/>
        </w:rPr>
      </w:pPr>
    </w:p>
    <w:p w14:paraId="4EE1EBBB" w14:textId="77777777" w:rsidR="009C4D5C" w:rsidRPr="00123795" w:rsidRDefault="009C4D5C" w:rsidP="009C4D5C">
      <w:pPr>
        <w:pStyle w:val="Navadensplet"/>
        <w:spacing w:before="0" w:beforeAutospacing="0" w:after="0" w:afterAutospacing="0"/>
        <w:rPr>
          <w:rFonts w:ascii="Arial" w:hAnsi="Arial" w:cs="Arial"/>
          <w:sz w:val="22"/>
          <w:szCs w:val="22"/>
        </w:rPr>
      </w:pPr>
      <w:r w:rsidRPr="00123795">
        <w:rPr>
          <w:rFonts w:ascii="Arial" w:hAnsi="Arial" w:cs="Arial"/>
          <w:sz w:val="22"/>
          <w:szCs w:val="22"/>
        </w:rPr>
        <w:t>V sprejem je bil predlagan naslednji</w:t>
      </w:r>
    </w:p>
    <w:p w14:paraId="4C1D45E4" w14:textId="77777777" w:rsidR="009C4D5C" w:rsidRPr="00C34371" w:rsidRDefault="009C4D5C" w:rsidP="009C4D5C">
      <w:pPr>
        <w:pStyle w:val="Navadensplet"/>
        <w:spacing w:before="0" w:beforeAutospacing="0" w:after="0" w:afterAutospacing="0"/>
        <w:rPr>
          <w:rFonts w:ascii="Arial" w:hAnsi="Arial" w:cs="Arial"/>
          <w:color w:val="FF0000"/>
          <w:sz w:val="22"/>
          <w:szCs w:val="22"/>
        </w:rPr>
      </w:pPr>
    </w:p>
    <w:p w14:paraId="29B91664" w14:textId="77777777" w:rsidR="009C4D5C" w:rsidRDefault="009C4D5C" w:rsidP="00D4360B">
      <w:pPr>
        <w:pStyle w:val="Telobesedila2"/>
        <w:spacing w:after="0" w:line="240" w:lineRule="auto"/>
        <w:jc w:val="both"/>
        <w:rPr>
          <w:rFonts w:cs="Arial"/>
          <w:b/>
          <w:szCs w:val="22"/>
        </w:rPr>
      </w:pPr>
      <w:r w:rsidRPr="00AD7EA8">
        <w:rPr>
          <w:rFonts w:ascii="Arial" w:hAnsi="Arial" w:cs="Arial"/>
          <w:b/>
          <w:i/>
          <w:iCs/>
          <w:sz w:val="22"/>
          <w:szCs w:val="22"/>
        </w:rPr>
        <w:t>SKLEP:</w:t>
      </w:r>
      <w:r w:rsidRPr="009C4D5C">
        <w:rPr>
          <w:rFonts w:cs="Arial"/>
          <w:b/>
          <w:szCs w:val="22"/>
        </w:rPr>
        <w:t xml:space="preserve"> </w:t>
      </w:r>
    </w:p>
    <w:p w14:paraId="49AD94DE" w14:textId="28965149" w:rsidR="009C4D5C" w:rsidRPr="009C4D5C" w:rsidRDefault="009C4D5C" w:rsidP="00D4360B">
      <w:pPr>
        <w:pStyle w:val="Telobesedila2"/>
        <w:spacing w:after="0" w:line="240" w:lineRule="auto"/>
        <w:jc w:val="both"/>
        <w:rPr>
          <w:rFonts w:ascii="Arial" w:hAnsi="Arial" w:cs="Arial"/>
          <w:b/>
          <w:i/>
          <w:iCs/>
          <w:sz w:val="22"/>
          <w:szCs w:val="22"/>
        </w:rPr>
      </w:pPr>
      <w:r w:rsidRPr="009C4D5C">
        <w:rPr>
          <w:rFonts w:ascii="Arial" w:hAnsi="Arial" w:cs="Arial"/>
          <w:b/>
          <w:i/>
          <w:iCs/>
          <w:sz w:val="22"/>
          <w:szCs w:val="22"/>
        </w:rPr>
        <w:t>Občinski svet Občine Vrhnika za člane sveta Javnega sklada Republike Slovenije Območne izpostave Vrhnika na predlog kulturnih društev,</w:t>
      </w:r>
      <w:r w:rsidRPr="009C4D5C">
        <w:rPr>
          <w:rFonts w:ascii="Arial" w:hAnsi="Arial" w:cs="Arial"/>
          <w:b/>
          <w:i/>
          <w:iCs/>
          <w:color w:val="000000"/>
          <w:sz w:val="22"/>
          <w:szCs w:val="22"/>
        </w:rPr>
        <w:t xml:space="preserve"> zvez kulturnih društev ter posameznikov s področja kulturnih dejavnosti, ki </w:t>
      </w:r>
      <w:r w:rsidRPr="009C4D5C">
        <w:rPr>
          <w:rFonts w:ascii="Arial" w:hAnsi="Arial" w:cs="Arial"/>
          <w:b/>
          <w:i/>
          <w:iCs/>
          <w:sz w:val="22"/>
          <w:szCs w:val="22"/>
        </w:rPr>
        <w:t>delujejo v Občini Vrhnika imenuje naslednje člane :</w:t>
      </w:r>
    </w:p>
    <w:p w14:paraId="2334EEB4" w14:textId="7169C4E8" w:rsidR="009C4D5C" w:rsidRPr="009C4D5C" w:rsidRDefault="009C4D5C" w:rsidP="00D4360B">
      <w:pPr>
        <w:numPr>
          <w:ilvl w:val="0"/>
          <w:numId w:val="22"/>
        </w:numPr>
        <w:jc w:val="both"/>
        <w:rPr>
          <w:rFonts w:cs="Arial"/>
          <w:i/>
          <w:iCs/>
          <w:szCs w:val="22"/>
        </w:rPr>
      </w:pPr>
      <w:r w:rsidRPr="009C4D5C">
        <w:rPr>
          <w:rFonts w:cs="Arial"/>
          <w:b/>
          <w:i/>
          <w:iCs/>
          <w:szCs w:val="22"/>
        </w:rPr>
        <w:t xml:space="preserve">Lilijana Podlesnik </w:t>
      </w:r>
    </w:p>
    <w:p w14:paraId="40B63201" w14:textId="01B3E023" w:rsidR="009C4D5C" w:rsidRPr="009C4D5C" w:rsidRDefault="009C4D5C" w:rsidP="00D4360B">
      <w:pPr>
        <w:numPr>
          <w:ilvl w:val="0"/>
          <w:numId w:val="22"/>
        </w:numPr>
        <w:jc w:val="both"/>
        <w:rPr>
          <w:rFonts w:cs="Arial"/>
          <w:i/>
          <w:iCs/>
          <w:szCs w:val="22"/>
        </w:rPr>
      </w:pPr>
      <w:r w:rsidRPr="009C4D5C">
        <w:rPr>
          <w:rFonts w:cs="Arial"/>
          <w:b/>
          <w:i/>
          <w:iCs/>
          <w:szCs w:val="22"/>
        </w:rPr>
        <w:t xml:space="preserve">Marinka Kupec </w:t>
      </w:r>
    </w:p>
    <w:p w14:paraId="28A91633" w14:textId="6CAA48E6" w:rsidR="009C4D5C" w:rsidRPr="009C4D5C" w:rsidRDefault="009C4D5C" w:rsidP="00D4360B">
      <w:pPr>
        <w:numPr>
          <w:ilvl w:val="0"/>
          <w:numId w:val="22"/>
        </w:numPr>
        <w:jc w:val="both"/>
        <w:rPr>
          <w:rFonts w:cs="Arial"/>
          <w:b/>
          <w:i/>
          <w:iCs/>
          <w:szCs w:val="22"/>
        </w:rPr>
      </w:pPr>
      <w:r w:rsidRPr="009C4D5C">
        <w:rPr>
          <w:rFonts w:cs="Arial"/>
          <w:b/>
          <w:i/>
          <w:iCs/>
          <w:szCs w:val="22"/>
        </w:rPr>
        <w:t xml:space="preserve">Venčeslava Šmajdek </w:t>
      </w:r>
    </w:p>
    <w:p w14:paraId="242AA2E6" w14:textId="77777777" w:rsidR="009C4D5C" w:rsidRPr="003054A0" w:rsidRDefault="009C4D5C" w:rsidP="00D4360B">
      <w:pPr>
        <w:jc w:val="both"/>
        <w:rPr>
          <w:rFonts w:cs="Arial"/>
          <w:i/>
          <w:iCs/>
          <w:szCs w:val="22"/>
        </w:rPr>
      </w:pPr>
    </w:p>
    <w:p w14:paraId="12B808A1" w14:textId="77777777" w:rsidR="009C4D5C" w:rsidRPr="003054A0" w:rsidRDefault="009C4D5C" w:rsidP="00D4360B">
      <w:pPr>
        <w:jc w:val="both"/>
        <w:rPr>
          <w:rFonts w:cs="Arial"/>
          <w:b/>
          <w:i/>
          <w:iCs/>
          <w:szCs w:val="22"/>
        </w:rPr>
      </w:pPr>
      <w:r w:rsidRPr="003054A0">
        <w:rPr>
          <w:rFonts w:cs="Arial"/>
          <w:b/>
          <w:i/>
          <w:iCs/>
          <w:szCs w:val="22"/>
        </w:rPr>
        <w:t>Članom sveta Javnega sklada Republike Slovenije Območne izpostave Vrhnika traja mandat štiri leta.</w:t>
      </w:r>
    </w:p>
    <w:p w14:paraId="1A0F1751" w14:textId="7A3342E7" w:rsidR="009C4D5C" w:rsidRPr="00AD7EA8" w:rsidRDefault="009C4D5C" w:rsidP="009C4D5C">
      <w:pPr>
        <w:pStyle w:val="Navadensplet"/>
        <w:spacing w:before="0" w:beforeAutospacing="0" w:after="0" w:afterAutospacing="0"/>
        <w:rPr>
          <w:rFonts w:ascii="Arial" w:hAnsi="Arial" w:cs="Arial"/>
          <w:b/>
          <w:i/>
          <w:iCs/>
          <w:sz w:val="22"/>
          <w:szCs w:val="22"/>
        </w:rPr>
      </w:pPr>
    </w:p>
    <w:p w14:paraId="32B6F98C" w14:textId="77777777" w:rsidR="003054A0" w:rsidRPr="00CF790D" w:rsidRDefault="003054A0" w:rsidP="003054A0">
      <w:pPr>
        <w:pStyle w:val="Navadensplet"/>
        <w:spacing w:before="0" w:beforeAutospacing="0" w:after="0" w:afterAutospacing="0"/>
        <w:rPr>
          <w:rFonts w:ascii="Arial" w:hAnsi="Arial" w:cs="Arial"/>
          <w:sz w:val="22"/>
          <w:szCs w:val="22"/>
        </w:rPr>
      </w:pPr>
      <w:r w:rsidRPr="00CF790D">
        <w:rPr>
          <w:rFonts w:ascii="Arial" w:hAnsi="Arial" w:cs="Arial"/>
          <w:sz w:val="22"/>
          <w:szCs w:val="22"/>
        </w:rPr>
        <w:t>Glasovanje</w:t>
      </w:r>
    </w:p>
    <w:p w14:paraId="30902F06" w14:textId="5E94DFD9" w:rsidR="003054A0" w:rsidRPr="008A0767" w:rsidRDefault="003054A0" w:rsidP="003054A0">
      <w:pPr>
        <w:pStyle w:val="Navadensplet"/>
        <w:spacing w:before="0" w:beforeAutospacing="0" w:after="0" w:afterAutospacing="0"/>
        <w:rPr>
          <w:rFonts w:ascii="Arial" w:hAnsi="Arial" w:cs="Arial"/>
          <w:sz w:val="22"/>
          <w:szCs w:val="22"/>
        </w:rPr>
      </w:pPr>
      <w:r w:rsidRPr="008A0767">
        <w:rPr>
          <w:rFonts w:ascii="Arial" w:hAnsi="Arial" w:cs="Arial"/>
          <w:sz w:val="22"/>
          <w:szCs w:val="22"/>
        </w:rPr>
        <w:t>Navzočih: 2</w:t>
      </w:r>
      <w:r w:rsidR="008A0767" w:rsidRPr="008A0767">
        <w:rPr>
          <w:rFonts w:ascii="Arial" w:hAnsi="Arial" w:cs="Arial"/>
          <w:sz w:val="22"/>
          <w:szCs w:val="22"/>
        </w:rPr>
        <w:t>1</w:t>
      </w:r>
    </w:p>
    <w:p w14:paraId="2668D7BE" w14:textId="77777777" w:rsidR="003054A0" w:rsidRDefault="003054A0" w:rsidP="003054A0">
      <w:pPr>
        <w:pStyle w:val="Navadensplet"/>
        <w:spacing w:before="0" w:beforeAutospacing="0" w:after="0" w:afterAutospacing="0"/>
        <w:rPr>
          <w:rFonts w:ascii="Arial" w:hAnsi="Arial" w:cs="Arial"/>
          <w:sz w:val="22"/>
          <w:szCs w:val="22"/>
        </w:rPr>
      </w:pPr>
      <w:r w:rsidRPr="00CF790D">
        <w:rPr>
          <w:rFonts w:ascii="Arial" w:hAnsi="Arial" w:cs="Arial"/>
          <w:sz w:val="22"/>
          <w:szCs w:val="22"/>
        </w:rPr>
        <w:t xml:space="preserve">ZA: </w:t>
      </w:r>
      <w:r>
        <w:rPr>
          <w:rFonts w:ascii="Arial" w:hAnsi="Arial" w:cs="Arial"/>
          <w:sz w:val="22"/>
          <w:szCs w:val="22"/>
        </w:rPr>
        <w:t>20</w:t>
      </w:r>
    </w:p>
    <w:p w14:paraId="1F295058" w14:textId="77777777" w:rsidR="003054A0" w:rsidRPr="00C91348" w:rsidRDefault="003054A0" w:rsidP="003054A0">
      <w:pPr>
        <w:jc w:val="both"/>
        <w:rPr>
          <w:rFonts w:cs="Arial"/>
        </w:rPr>
      </w:pPr>
    </w:p>
    <w:p w14:paraId="0EFBFBEA" w14:textId="77777777" w:rsidR="003054A0" w:rsidRPr="00CF790D" w:rsidRDefault="003054A0" w:rsidP="003054A0">
      <w:pPr>
        <w:pStyle w:val="Navadensplet"/>
        <w:spacing w:before="0" w:beforeAutospacing="0" w:after="0" w:afterAutospacing="0"/>
        <w:rPr>
          <w:rFonts w:ascii="Arial" w:hAnsi="Arial" w:cs="Arial"/>
          <w:sz w:val="22"/>
          <w:szCs w:val="22"/>
        </w:rPr>
      </w:pPr>
      <w:r w:rsidRPr="00CF790D">
        <w:rPr>
          <w:rFonts w:ascii="Arial" w:hAnsi="Arial" w:cs="Arial"/>
          <w:sz w:val="22"/>
          <w:szCs w:val="22"/>
        </w:rPr>
        <w:t>Sklep je bil sprejet.</w:t>
      </w:r>
    </w:p>
    <w:p w14:paraId="6B427C1E" w14:textId="77777777" w:rsidR="00075CE4" w:rsidRPr="009C2AE5" w:rsidRDefault="00075CE4" w:rsidP="009C2AE5">
      <w:pPr>
        <w:rPr>
          <w:rFonts w:cs="Arial"/>
          <w:b/>
          <w:bCs/>
        </w:rPr>
      </w:pPr>
    </w:p>
    <w:p w14:paraId="58715866" w14:textId="77777777" w:rsidR="00075CE4" w:rsidRDefault="00075CE4" w:rsidP="00011DA3">
      <w:pPr>
        <w:pStyle w:val="Odstavekseznama"/>
        <w:rPr>
          <w:rFonts w:cs="Arial"/>
          <w:b/>
          <w:bCs/>
        </w:rPr>
      </w:pPr>
    </w:p>
    <w:p w14:paraId="1002D276" w14:textId="7D09ABD8" w:rsidR="00011DA3" w:rsidRPr="00874648" w:rsidRDefault="00874648" w:rsidP="00011DA3">
      <w:pPr>
        <w:numPr>
          <w:ilvl w:val="0"/>
          <w:numId w:val="3"/>
        </w:numPr>
        <w:jc w:val="both"/>
        <w:rPr>
          <w:rFonts w:cs="Arial"/>
          <w:b/>
          <w:bCs/>
        </w:rPr>
      </w:pPr>
      <w:r>
        <w:rPr>
          <w:rFonts w:cs="Arial"/>
          <w:b/>
          <w:bCs/>
        </w:rPr>
        <w:t xml:space="preserve"> </w:t>
      </w:r>
      <w:r w:rsidRPr="00A56B94">
        <w:rPr>
          <w:rFonts w:cs="Arial"/>
          <w:b/>
        </w:rPr>
        <w:t>Letno poročilo Našega časopisa za leto 2023</w:t>
      </w:r>
    </w:p>
    <w:p w14:paraId="1BEA4AB1" w14:textId="77777777" w:rsidR="00874648" w:rsidRPr="00843326" w:rsidRDefault="00874648" w:rsidP="00874648">
      <w:pPr>
        <w:ind w:left="1080"/>
        <w:jc w:val="both"/>
        <w:rPr>
          <w:rFonts w:cs="Arial"/>
          <w:b/>
          <w:color w:val="ED0000"/>
        </w:rPr>
      </w:pPr>
    </w:p>
    <w:p w14:paraId="20005AE7" w14:textId="6663DAEA" w:rsidR="00011DA3" w:rsidRPr="00E61255" w:rsidRDefault="00BF4763" w:rsidP="00011DA3">
      <w:pPr>
        <w:rPr>
          <w:rFonts w:cs="Arial"/>
        </w:rPr>
      </w:pPr>
      <w:r w:rsidRPr="00E61255">
        <w:rPr>
          <w:rFonts w:cs="Arial"/>
        </w:rPr>
        <w:t>Poročevalec točke je bil Peter Perše, urednik Našega časopisa</w:t>
      </w:r>
      <w:r w:rsidR="005D129E" w:rsidRPr="00E61255">
        <w:rPr>
          <w:rFonts w:cs="Arial"/>
        </w:rPr>
        <w:t xml:space="preserve">, ki je na kratko </w:t>
      </w:r>
      <w:r w:rsidR="00A65215" w:rsidRPr="00E61255">
        <w:rPr>
          <w:rFonts w:cs="Arial"/>
        </w:rPr>
        <w:t>predstavil in podal</w:t>
      </w:r>
      <w:r w:rsidR="005D129E" w:rsidRPr="00E61255">
        <w:rPr>
          <w:rFonts w:cs="Arial"/>
        </w:rPr>
        <w:t xml:space="preserve"> poročilo </w:t>
      </w:r>
      <w:r w:rsidR="00422416" w:rsidRPr="00E61255">
        <w:rPr>
          <w:rFonts w:cs="Arial"/>
        </w:rPr>
        <w:t>Našega časopisa</w:t>
      </w:r>
      <w:r w:rsidR="0078004F" w:rsidRPr="00E61255">
        <w:rPr>
          <w:rFonts w:cs="Arial"/>
        </w:rPr>
        <w:t xml:space="preserve">. </w:t>
      </w:r>
    </w:p>
    <w:p w14:paraId="19872A62" w14:textId="77777777" w:rsidR="00077B02" w:rsidRDefault="00077B02" w:rsidP="00011DA3">
      <w:pPr>
        <w:rPr>
          <w:rFonts w:cs="Arial"/>
        </w:rPr>
      </w:pPr>
    </w:p>
    <w:p w14:paraId="32D63F69" w14:textId="35C0B14D" w:rsidR="00077B02" w:rsidRDefault="00077B02" w:rsidP="00011DA3">
      <w:pPr>
        <w:rPr>
          <w:rFonts w:cs="Arial"/>
        </w:rPr>
      </w:pPr>
      <w:r>
        <w:rPr>
          <w:rFonts w:cs="Arial"/>
        </w:rPr>
        <w:t xml:space="preserve">Vprašanje je postavila Irena Oblak. </w:t>
      </w:r>
    </w:p>
    <w:p w14:paraId="016ACFAD" w14:textId="77777777" w:rsidR="00494C89" w:rsidRDefault="00494C89" w:rsidP="00011DA3">
      <w:pPr>
        <w:rPr>
          <w:rFonts w:cs="Arial"/>
        </w:rPr>
      </w:pPr>
    </w:p>
    <w:p w14:paraId="1C3AACB5" w14:textId="6BC1AD45" w:rsidR="00494C89" w:rsidRDefault="00494C89" w:rsidP="00011DA3">
      <w:pPr>
        <w:rPr>
          <w:rFonts w:cs="Arial"/>
        </w:rPr>
      </w:pPr>
      <w:r>
        <w:rPr>
          <w:rFonts w:cs="Arial"/>
        </w:rPr>
        <w:t xml:space="preserve">Razpravljala sta Peter Pikl </w:t>
      </w:r>
      <w:r w:rsidR="0016415D">
        <w:rPr>
          <w:rFonts w:cs="Arial"/>
        </w:rPr>
        <w:t xml:space="preserve">in Irena Oblak. </w:t>
      </w:r>
    </w:p>
    <w:p w14:paraId="611FFC05" w14:textId="77777777" w:rsidR="00AA2908" w:rsidRDefault="00AA2908" w:rsidP="00011DA3">
      <w:pPr>
        <w:rPr>
          <w:rFonts w:cs="Arial"/>
        </w:rPr>
      </w:pPr>
    </w:p>
    <w:p w14:paraId="4383A35C" w14:textId="77777777" w:rsidR="00AA2908" w:rsidRPr="00123795" w:rsidRDefault="00AA2908" w:rsidP="00AA2908">
      <w:pPr>
        <w:pStyle w:val="Navadensplet"/>
        <w:spacing w:before="0" w:beforeAutospacing="0" w:after="0" w:afterAutospacing="0"/>
        <w:rPr>
          <w:rFonts w:ascii="Arial" w:hAnsi="Arial" w:cs="Arial"/>
          <w:sz w:val="22"/>
          <w:szCs w:val="22"/>
        </w:rPr>
      </w:pPr>
      <w:r w:rsidRPr="00123795">
        <w:rPr>
          <w:rFonts w:ascii="Arial" w:hAnsi="Arial" w:cs="Arial"/>
          <w:sz w:val="22"/>
          <w:szCs w:val="22"/>
        </w:rPr>
        <w:t>V sprejem je bil predlagan naslednji</w:t>
      </w:r>
    </w:p>
    <w:p w14:paraId="5B50BD86" w14:textId="77777777" w:rsidR="00AA2908" w:rsidRDefault="00AA2908" w:rsidP="00011DA3">
      <w:pPr>
        <w:rPr>
          <w:rFonts w:cs="Arial"/>
        </w:rPr>
      </w:pPr>
    </w:p>
    <w:p w14:paraId="57C2707B" w14:textId="52B0546C" w:rsidR="00AA2908" w:rsidRPr="00AA2908" w:rsidRDefault="00AA2908" w:rsidP="00D4360B">
      <w:pPr>
        <w:pStyle w:val="Telobesedila2"/>
        <w:spacing w:after="0" w:line="240" w:lineRule="auto"/>
        <w:jc w:val="both"/>
        <w:rPr>
          <w:rFonts w:cs="Arial"/>
          <w:b/>
          <w:i/>
          <w:iCs/>
          <w:szCs w:val="22"/>
        </w:rPr>
      </w:pPr>
      <w:r w:rsidRPr="00AA2908">
        <w:rPr>
          <w:rFonts w:ascii="Arial" w:hAnsi="Arial" w:cs="Arial"/>
          <w:b/>
          <w:i/>
          <w:iCs/>
          <w:sz w:val="22"/>
          <w:szCs w:val="22"/>
        </w:rPr>
        <w:t>SKLEP:</w:t>
      </w:r>
      <w:r w:rsidRPr="00AA2908">
        <w:rPr>
          <w:rFonts w:cs="Arial"/>
          <w:b/>
          <w:i/>
          <w:iCs/>
          <w:szCs w:val="22"/>
        </w:rPr>
        <w:t xml:space="preserve"> </w:t>
      </w:r>
    </w:p>
    <w:p w14:paraId="731E7194" w14:textId="3324C846" w:rsidR="00AA2908" w:rsidRPr="00AA2908" w:rsidRDefault="00AA2908" w:rsidP="00AA2908">
      <w:pPr>
        <w:jc w:val="both"/>
        <w:rPr>
          <w:rFonts w:cs="Arial"/>
          <w:b/>
          <w:i/>
          <w:iCs/>
        </w:rPr>
      </w:pPr>
      <w:r w:rsidRPr="00AA2908">
        <w:rPr>
          <w:rFonts w:cs="Arial"/>
          <w:b/>
          <w:i/>
          <w:iCs/>
        </w:rPr>
        <w:t xml:space="preserve">Občinski svet Občine Vrhnika </w:t>
      </w:r>
      <w:r w:rsidR="00D4360B">
        <w:rPr>
          <w:rFonts w:cs="Arial"/>
          <w:b/>
          <w:i/>
          <w:iCs/>
        </w:rPr>
        <w:t>se seznani z</w:t>
      </w:r>
      <w:r w:rsidRPr="00AA2908">
        <w:rPr>
          <w:rFonts w:cs="Arial"/>
          <w:b/>
          <w:i/>
          <w:iCs/>
        </w:rPr>
        <w:t xml:space="preserve"> Letn</w:t>
      </w:r>
      <w:r w:rsidR="00D4360B">
        <w:rPr>
          <w:rFonts w:cs="Arial"/>
          <w:b/>
          <w:i/>
          <w:iCs/>
        </w:rPr>
        <w:t>im</w:t>
      </w:r>
      <w:r w:rsidRPr="00AA2908">
        <w:rPr>
          <w:rFonts w:cs="Arial"/>
          <w:b/>
          <w:i/>
          <w:iCs/>
        </w:rPr>
        <w:t xml:space="preserve"> poročilo</w:t>
      </w:r>
      <w:r w:rsidR="00D4360B">
        <w:rPr>
          <w:rFonts w:cs="Arial"/>
          <w:b/>
          <w:i/>
          <w:iCs/>
        </w:rPr>
        <w:t>m</w:t>
      </w:r>
      <w:r w:rsidRPr="00AA2908">
        <w:rPr>
          <w:rFonts w:cs="Arial"/>
          <w:b/>
          <w:i/>
          <w:iCs/>
        </w:rPr>
        <w:t xml:space="preserve"> Našega časopisa za leto 2023</w:t>
      </w:r>
      <w:r w:rsidRPr="00AA2908">
        <w:rPr>
          <w:rFonts w:cs="Arial"/>
          <w:b/>
          <w:i/>
          <w:iCs/>
          <w:color w:val="000000"/>
        </w:rPr>
        <w:t>.</w:t>
      </w:r>
    </w:p>
    <w:p w14:paraId="33B41007" w14:textId="77777777" w:rsidR="00AA2908" w:rsidRPr="00AA2908" w:rsidRDefault="00AA2908" w:rsidP="00011DA3">
      <w:pPr>
        <w:rPr>
          <w:rFonts w:cs="Arial"/>
          <w:b/>
          <w:i/>
          <w:iCs/>
        </w:rPr>
      </w:pPr>
    </w:p>
    <w:p w14:paraId="07FDAE36" w14:textId="77777777" w:rsidR="00195AA4" w:rsidRPr="00CF790D" w:rsidRDefault="00195AA4" w:rsidP="00195AA4">
      <w:pPr>
        <w:pStyle w:val="Navadensplet"/>
        <w:spacing w:before="0" w:beforeAutospacing="0" w:after="0" w:afterAutospacing="0"/>
        <w:rPr>
          <w:rFonts w:ascii="Arial" w:hAnsi="Arial" w:cs="Arial"/>
          <w:sz w:val="22"/>
          <w:szCs w:val="22"/>
        </w:rPr>
      </w:pPr>
      <w:r w:rsidRPr="00CF790D">
        <w:rPr>
          <w:rFonts w:ascii="Arial" w:hAnsi="Arial" w:cs="Arial"/>
          <w:sz w:val="22"/>
          <w:szCs w:val="22"/>
        </w:rPr>
        <w:t>Glasovanje</w:t>
      </w:r>
    </w:p>
    <w:p w14:paraId="2A110AD6" w14:textId="08B4BE49" w:rsidR="00195AA4" w:rsidRPr="008A0767" w:rsidRDefault="00195AA4" w:rsidP="00195AA4">
      <w:pPr>
        <w:pStyle w:val="Navadensplet"/>
        <w:spacing w:before="0" w:beforeAutospacing="0" w:after="0" w:afterAutospacing="0"/>
        <w:rPr>
          <w:rFonts w:ascii="Arial" w:hAnsi="Arial" w:cs="Arial"/>
          <w:sz w:val="22"/>
          <w:szCs w:val="22"/>
        </w:rPr>
      </w:pPr>
      <w:r w:rsidRPr="008A0767">
        <w:rPr>
          <w:rFonts w:ascii="Arial" w:hAnsi="Arial" w:cs="Arial"/>
          <w:sz w:val="22"/>
          <w:szCs w:val="22"/>
        </w:rPr>
        <w:t>Navzočih: 2</w:t>
      </w:r>
      <w:r w:rsidR="008A0767" w:rsidRPr="008A0767">
        <w:rPr>
          <w:rFonts w:ascii="Arial" w:hAnsi="Arial" w:cs="Arial"/>
          <w:sz w:val="22"/>
          <w:szCs w:val="22"/>
        </w:rPr>
        <w:t>1</w:t>
      </w:r>
    </w:p>
    <w:p w14:paraId="6AD97693" w14:textId="4BAB34AC" w:rsidR="00195AA4" w:rsidRDefault="00195AA4" w:rsidP="00195AA4">
      <w:pPr>
        <w:pStyle w:val="Navadensplet"/>
        <w:spacing w:before="0" w:beforeAutospacing="0" w:after="0" w:afterAutospacing="0"/>
        <w:rPr>
          <w:rFonts w:ascii="Arial" w:hAnsi="Arial" w:cs="Arial"/>
          <w:sz w:val="22"/>
          <w:szCs w:val="22"/>
        </w:rPr>
      </w:pPr>
      <w:r w:rsidRPr="00CF790D">
        <w:rPr>
          <w:rFonts w:ascii="Arial" w:hAnsi="Arial" w:cs="Arial"/>
          <w:sz w:val="22"/>
          <w:szCs w:val="22"/>
        </w:rPr>
        <w:t xml:space="preserve">ZA: </w:t>
      </w:r>
      <w:r w:rsidR="00C6136C">
        <w:rPr>
          <w:rFonts w:ascii="Arial" w:hAnsi="Arial" w:cs="Arial"/>
          <w:sz w:val="22"/>
          <w:szCs w:val="22"/>
        </w:rPr>
        <w:t>19</w:t>
      </w:r>
    </w:p>
    <w:p w14:paraId="33A6E681" w14:textId="77777777" w:rsidR="00195AA4" w:rsidRPr="00C91348" w:rsidRDefault="00195AA4" w:rsidP="00195AA4">
      <w:pPr>
        <w:jc w:val="both"/>
        <w:rPr>
          <w:rFonts w:cs="Arial"/>
        </w:rPr>
      </w:pPr>
    </w:p>
    <w:p w14:paraId="24E5BB81" w14:textId="77777777" w:rsidR="00195AA4" w:rsidRPr="00CF790D" w:rsidRDefault="00195AA4" w:rsidP="00195AA4">
      <w:pPr>
        <w:pStyle w:val="Navadensplet"/>
        <w:spacing w:before="0" w:beforeAutospacing="0" w:after="0" w:afterAutospacing="0"/>
        <w:rPr>
          <w:rFonts w:ascii="Arial" w:hAnsi="Arial" w:cs="Arial"/>
          <w:sz w:val="22"/>
          <w:szCs w:val="22"/>
        </w:rPr>
      </w:pPr>
      <w:r w:rsidRPr="00CF790D">
        <w:rPr>
          <w:rFonts w:ascii="Arial" w:hAnsi="Arial" w:cs="Arial"/>
          <w:sz w:val="22"/>
          <w:szCs w:val="22"/>
        </w:rPr>
        <w:t>Sklep je bil sprejet.</w:t>
      </w:r>
    </w:p>
    <w:p w14:paraId="66E6FD77" w14:textId="77777777" w:rsidR="00011DA3" w:rsidRDefault="00011DA3" w:rsidP="00011DA3">
      <w:pPr>
        <w:rPr>
          <w:rFonts w:cs="Arial"/>
          <w:b/>
          <w:bCs/>
        </w:rPr>
      </w:pPr>
    </w:p>
    <w:p w14:paraId="6F217182" w14:textId="77777777" w:rsidR="00011DA3" w:rsidRDefault="00011DA3" w:rsidP="00011DA3">
      <w:pPr>
        <w:pStyle w:val="Odstavekseznama"/>
        <w:ind w:left="1080"/>
        <w:rPr>
          <w:rFonts w:ascii="Arial" w:hAnsi="Arial" w:cs="Arial"/>
          <w:b/>
          <w:bCs/>
          <w:sz w:val="22"/>
          <w:szCs w:val="22"/>
        </w:rPr>
      </w:pPr>
    </w:p>
    <w:p w14:paraId="6EDED58E" w14:textId="67241AB5" w:rsidR="0024496D" w:rsidRPr="00A75089" w:rsidRDefault="0024496D" w:rsidP="00B43549">
      <w:pPr>
        <w:pStyle w:val="Odstavekseznama"/>
        <w:numPr>
          <w:ilvl w:val="0"/>
          <w:numId w:val="3"/>
        </w:numPr>
        <w:rPr>
          <w:rFonts w:ascii="Arial" w:hAnsi="Arial" w:cs="Arial"/>
          <w:b/>
          <w:bCs/>
          <w:sz w:val="22"/>
          <w:szCs w:val="22"/>
        </w:rPr>
      </w:pPr>
      <w:r w:rsidRPr="00A75089">
        <w:rPr>
          <w:rFonts w:ascii="Arial" w:hAnsi="Arial" w:cs="Arial"/>
          <w:b/>
          <w:bCs/>
          <w:sz w:val="22"/>
          <w:szCs w:val="22"/>
        </w:rPr>
        <w:t xml:space="preserve">Pobude in vprašanja članov Občinskega sveta </w:t>
      </w:r>
    </w:p>
    <w:p w14:paraId="75B39DD9" w14:textId="77777777" w:rsidR="0024496D" w:rsidRPr="004A33C4" w:rsidRDefault="0024496D" w:rsidP="0024496D">
      <w:pPr>
        <w:rPr>
          <w:rFonts w:cs="Arial"/>
          <w:b/>
          <w:bCs/>
          <w:color w:val="FF0000"/>
        </w:rPr>
      </w:pPr>
    </w:p>
    <w:p w14:paraId="06BB7204" w14:textId="4FFE960F" w:rsidR="0024496D" w:rsidRDefault="0024496D" w:rsidP="00E34E2A">
      <w:pPr>
        <w:jc w:val="both"/>
        <w:rPr>
          <w:rFonts w:cs="Arial"/>
        </w:rPr>
      </w:pPr>
      <w:r w:rsidRPr="00962955">
        <w:rPr>
          <w:rFonts w:cs="Arial"/>
        </w:rPr>
        <w:t xml:space="preserve">Pripombo oz. komentarje na odgovore iz prejšnje seje </w:t>
      </w:r>
      <w:r w:rsidR="00F600BB">
        <w:rPr>
          <w:rFonts w:cs="Arial"/>
        </w:rPr>
        <w:t xml:space="preserve">sta imela Irena Oblak in Doman Blagojević. </w:t>
      </w:r>
    </w:p>
    <w:p w14:paraId="6011B162" w14:textId="77777777" w:rsidR="0024496D" w:rsidRDefault="0024496D" w:rsidP="0024496D">
      <w:pPr>
        <w:rPr>
          <w:rFonts w:cs="Arial"/>
        </w:rPr>
      </w:pPr>
    </w:p>
    <w:p w14:paraId="7939ACAE" w14:textId="06E11A11" w:rsidR="00E34E2A" w:rsidRDefault="00E34E2A" w:rsidP="0024496D">
      <w:pPr>
        <w:rPr>
          <w:rFonts w:cs="Arial"/>
          <w:szCs w:val="22"/>
        </w:rPr>
      </w:pPr>
      <w:r w:rsidRPr="00B62877">
        <w:rPr>
          <w:rFonts w:cs="Arial"/>
          <w:szCs w:val="22"/>
        </w:rPr>
        <w:t>Nove pobude in vprašanja so podali:</w:t>
      </w:r>
      <w:r w:rsidR="00C3727D">
        <w:rPr>
          <w:rFonts w:cs="Arial"/>
          <w:szCs w:val="22"/>
        </w:rPr>
        <w:t xml:space="preserve"> Ana Skledar, Jernej Fefer, Valerija Marinč, Irena Oblak, </w:t>
      </w:r>
      <w:r w:rsidR="00014F46">
        <w:rPr>
          <w:rFonts w:cs="Arial"/>
          <w:szCs w:val="22"/>
        </w:rPr>
        <w:t xml:space="preserve">Tomaž Gorišek, Edin </w:t>
      </w:r>
      <w:proofErr w:type="spellStart"/>
      <w:r w:rsidR="00014F46">
        <w:rPr>
          <w:rFonts w:cs="Arial"/>
          <w:szCs w:val="22"/>
        </w:rPr>
        <w:t>Behrić</w:t>
      </w:r>
      <w:proofErr w:type="spellEnd"/>
      <w:r w:rsidR="00014F46">
        <w:rPr>
          <w:rFonts w:cs="Arial"/>
          <w:szCs w:val="22"/>
        </w:rPr>
        <w:t xml:space="preserve">, Valerija Mojca Frank, Petra Černetič, </w:t>
      </w:r>
      <w:r w:rsidR="00370856">
        <w:rPr>
          <w:rFonts w:cs="Arial"/>
          <w:szCs w:val="22"/>
        </w:rPr>
        <w:t xml:space="preserve">Anže Grampovčan, Alja Stanko, Doman Blagojević, Aleš Sečnik in </w:t>
      </w:r>
      <w:r w:rsidR="008255DC">
        <w:rPr>
          <w:rFonts w:cs="Arial"/>
          <w:szCs w:val="22"/>
        </w:rPr>
        <w:t xml:space="preserve">Blanka Gašpirc. </w:t>
      </w:r>
    </w:p>
    <w:p w14:paraId="634F091C" w14:textId="77777777" w:rsidR="00AA5559" w:rsidRDefault="00AA5559" w:rsidP="0024496D">
      <w:pPr>
        <w:rPr>
          <w:rFonts w:cs="Arial"/>
        </w:rPr>
      </w:pPr>
    </w:p>
    <w:p w14:paraId="5CE2F5FA" w14:textId="77777777" w:rsidR="00E34E2A" w:rsidRDefault="00E34E2A" w:rsidP="0024496D">
      <w:pPr>
        <w:rPr>
          <w:rFonts w:cs="Arial"/>
        </w:rPr>
      </w:pPr>
    </w:p>
    <w:p w14:paraId="5DD95538" w14:textId="70138A2B" w:rsidR="0024496D" w:rsidRPr="002B2D05" w:rsidRDefault="005D0FB8" w:rsidP="0024496D">
      <w:pPr>
        <w:pStyle w:val="Telobesedila"/>
        <w:spacing w:after="0"/>
        <w:rPr>
          <w:rFonts w:cs="Arial"/>
          <w:b/>
          <w:bCs/>
          <w:szCs w:val="22"/>
        </w:rPr>
      </w:pPr>
      <w:r w:rsidRPr="002B2D05">
        <w:rPr>
          <w:rFonts w:cs="Arial"/>
          <w:b/>
          <w:bCs/>
          <w:szCs w:val="22"/>
        </w:rPr>
        <w:t>Ana Skledar</w:t>
      </w:r>
      <w:r w:rsidR="0024496D" w:rsidRPr="002B2D05">
        <w:rPr>
          <w:rFonts w:cs="Arial"/>
          <w:b/>
          <w:bCs/>
          <w:szCs w:val="22"/>
        </w:rPr>
        <w:t xml:space="preserve"> (pisna vprašanja)</w:t>
      </w:r>
    </w:p>
    <w:p w14:paraId="75A722C7" w14:textId="77777777" w:rsidR="0024496D" w:rsidRPr="002B2D05" w:rsidRDefault="0024496D" w:rsidP="0024496D">
      <w:pPr>
        <w:jc w:val="both"/>
        <w:rPr>
          <w:rFonts w:eastAsia="Calibri" w:cs="Arial"/>
          <w:b/>
          <w:bCs/>
        </w:rPr>
      </w:pPr>
    </w:p>
    <w:p w14:paraId="010839DA" w14:textId="68209D8F" w:rsidR="002D73B5" w:rsidRPr="00360FB6" w:rsidRDefault="002D73B5" w:rsidP="00360FB6">
      <w:pPr>
        <w:pStyle w:val="Odstavekseznama"/>
        <w:numPr>
          <w:ilvl w:val="0"/>
          <w:numId w:val="10"/>
        </w:numPr>
        <w:jc w:val="both"/>
        <w:rPr>
          <w:rFonts w:ascii="Arial" w:hAnsi="Arial" w:cs="Arial"/>
          <w:sz w:val="22"/>
          <w:szCs w:val="22"/>
        </w:rPr>
      </w:pPr>
      <w:r w:rsidRPr="00360FB6">
        <w:rPr>
          <w:rFonts w:ascii="Arial" w:hAnsi="Arial" w:cs="Arial"/>
          <w:sz w:val="22"/>
          <w:szCs w:val="22"/>
        </w:rPr>
        <w:t>V NSi mislimo, da bi bila lahko pomoč občine ob rojstvu otroka višja od predlaganih 350 evrov. Pomoč ob rojstvu otroka bi bila lahko vsaj enoletna povprečnina, ki jo dobi občina za eno osebo. S tem bi občina privabila nove prebivalce, kar je eno najpomembnejših pogojev za razvoj in napredek. Najpomembnejši razvojni vir (resurs) smo ljudje. </w:t>
      </w:r>
    </w:p>
    <w:p w14:paraId="114D41E2" w14:textId="4E13311B" w:rsidR="00740FD8" w:rsidRPr="00360FB6" w:rsidRDefault="00740FD8" w:rsidP="00360FB6">
      <w:pPr>
        <w:pStyle w:val="Odstavekseznama"/>
        <w:numPr>
          <w:ilvl w:val="0"/>
          <w:numId w:val="10"/>
        </w:numPr>
        <w:jc w:val="both"/>
        <w:rPr>
          <w:rFonts w:ascii="Arial" w:hAnsi="Arial" w:cs="Arial"/>
          <w:sz w:val="22"/>
          <w:szCs w:val="22"/>
        </w:rPr>
      </w:pPr>
      <w:r w:rsidRPr="00360FB6">
        <w:rPr>
          <w:rFonts w:ascii="Arial" w:hAnsi="Arial" w:cs="Arial"/>
          <w:sz w:val="22"/>
          <w:szCs w:val="22"/>
        </w:rPr>
        <w:t>Eden od svetniških predlogov enega od svetnikov na prejšnjih sejah je bil, da  bi občina sofinancirala sterilizacijo psov in mačk. Zanima nas mnenje občine do tega predloga ter ali je občina na kakršenkoli način zakonsko zavezana do sofinanciranja sterilizacije psov in mačk?</w:t>
      </w:r>
    </w:p>
    <w:p w14:paraId="03C83A69" w14:textId="6B87F8BA" w:rsidR="00740FD8" w:rsidRPr="00360FB6" w:rsidRDefault="00740FD8" w:rsidP="00360FB6">
      <w:pPr>
        <w:pStyle w:val="Odstavekseznama"/>
        <w:numPr>
          <w:ilvl w:val="0"/>
          <w:numId w:val="10"/>
        </w:numPr>
        <w:jc w:val="both"/>
        <w:rPr>
          <w:rFonts w:ascii="Arial" w:hAnsi="Arial" w:cs="Arial"/>
          <w:sz w:val="22"/>
          <w:szCs w:val="22"/>
        </w:rPr>
      </w:pPr>
      <w:r w:rsidRPr="00360FB6">
        <w:rPr>
          <w:rFonts w:ascii="Arial" w:hAnsi="Arial" w:cs="Arial"/>
          <w:sz w:val="22"/>
          <w:szCs w:val="22"/>
        </w:rPr>
        <w:t>Kaj je s prostori, kjer je bilo doživljajsko središče in nekakšna zasnova muzeja Moja Ljubljanica? Poiskati bi morali organizacijo, ki bi prostore koristno uporabila, in to za kulturne namene. Morda bi bilo za prostore zainteresirano Muzejsko društvo Vrhnika, ki bi tam zasnovalo in počasi postavilo razstavo o zgodovini Vrhnike.</w:t>
      </w:r>
    </w:p>
    <w:p w14:paraId="1593D98F" w14:textId="77777777" w:rsidR="00402662" w:rsidRPr="00360FB6" w:rsidRDefault="00402662" w:rsidP="00360FB6">
      <w:pPr>
        <w:pStyle w:val="Odstavekseznama"/>
        <w:jc w:val="both"/>
        <w:rPr>
          <w:rFonts w:ascii="Arial" w:hAnsi="Arial" w:cs="Arial"/>
          <w:sz w:val="22"/>
          <w:szCs w:val="22"/>
        </w:rPr>
      </w:pPr>
    </w:p>
    <w:p w14:paraId="579B28CC" w14:textId="52DAED10" w:rsidR="00630C2A" w:rsidRPr="00360FB6" w:rsidRDefault="00630C2A" w:rsidP="00360FB6">
      <w:pPr>
        <w:pStyle w:val="Odstavekseznama"/>
        <w:numPr>
          <w:ilvl w:val="0"/>
          <w:numId w:val="10"/>
        </w:numPr>
        <w:jc w:val="both"/>
        <w:rPr>
          <w:rFonts w:ascii="Arial" w:hAnsi="Arial" w:cs="Arial"/>
          <w:sz w:val="22"/>
          <w:szCs w:val="22"/>
        </w:rPr>
      </w:pPr>
      <w:r w:rsidRPr="00360FB6">
        <w:rPr>
          <w:rFonts w:ascii="Arial" w:hAnsi="Arial" w:cs="Arial"/>
          <w:sz w:val="22"/>
          <w:szCs w:val="22"/>
        </w:rPr>
        <w:t>Glede na vedno gostejši promet na cesti Vrhnika – Ljubljana bi morali več energije vložiti v iskanje možnosti za manj prevažanja iz Vrhnike v Ljubljano. Eno takih možnosti vidim v tem, da bi Vrhnika dobila eno ali več srednješolskih izobraževalnih ustanov (gimnazijo, kako tehniško šolo). Glede na to, da tudi v sosednjih občinah ni nobene srednje šole (Borovnica, Horjul, Logatec, Cerknica …), bi bilo to še toliko bolj smiselno. Koliko časa in denarja za prevažanje v Ljubljano bi s tem prihranili. Pa ne samo to. Srednja šola je tudi pomemben iniciator in vzdrževalec kulturnega življenja kakega kraja, in sicer že s tem, da privabi v kraj določeno število izobražencev, s kulturnimi prireditvami, ki so povezane s tako ustanovo …Za to si je prizadeval že pok. Župan Tomšič. Smiselno bi bilo, če bi Občinski svet oz. občinska uprava vlogo s tem predlogom naslovil na Ministrstvo za vzgojo in izobraževanje.</w:t>
      </w:r>
    </w:p>
    <w:p w14:paraId="0F2425DB" w14:textId="1B54F716" w:rsidR="00B33DD3" w:rsidRPr="00360FB6" w:rsidRDefault="00B33DD3" w:rsidP="00360FB6">
      <w:pPr>
        <w:pStyle w:val="Odstavekseznama"/>
        <w:numPr>
          <w:ilvl w:val="0"/>
          <w:numId w:val="10"/>
        </w:numPr>
        <w:jc w:val="both"/>
        <w:rPr>
          <w:rFonts w:ascii="Arial" w:hAnsi="Arial" w:cs="Arial"/>
          <w:sz w:val="22"/>
          <w:szCs w:val="22"/>
        </w:rPr>
      </w:pPr>
      <w:r w:rsidRPr="00360FB6">
        <w:rPr>
          <w:rFonts w:ascii="Arial" w:hAnsi="Arial" w:cs="Arial"/>
          <w:sz w:val="22"/>
          <w:szCs w:val="22"/>
        </w:rPr>
        <w:t xml:space="preserve">V domu za ostarele na Vrhniki – Domu upokojencev Vrhnika je bila v </w:t>
      </w:r>
      <w:proofErr w:type="spellStart"/>
      <w:r w:rsidRPr="00360FB6">
        <w:rPr>
          <w:rFonts w:ascii="Arial" w:hAnsi="Arial" w:cs="Arial"/>
          <w:sz w:val="22"/>
          <w:szCs w:val="22"/>
        </w:rPr>
        <w:t>predkovidnem</w:t>
      </w:r>
      <w:proofErr w:type="spellEnd"/>
    </w:p>
    <w:p w14:paraId="54D8B162" w14:textId="3F78510E" w:rsidR="00884EA1" w:rsidRPr="00360FB6" w:rsidRDefault="00B33DD3" w:rsidP="00360FB6">
      <w:pPr>
        <w:ind w:left="708"/>
        <w:jc w:val="both"/>
        <w:rPr>
          <w:rFonts w:cs="Arial"/>
          <w:szCs w:val="22"/>
        </w:rPr>
      </w:pPr>
      <w:r w:rsidRPr="00360FB6">
        <w:rPr>
          <w:rFonts w:cs="Arial"/>
          <w:szCs w:val="22"/>
        </w:rPr>
        <w:t xml:space="preserve">obdobju kapela, kamor so se stanovalci umaknili v mir, kjer so lahko zmolili, meditirali…Tam je bila zanje tudi maša. V </w:t>
      </w:r>
      <w:proofErr w:type="spellStart"/>
      <w:r w:rsidRPr="00360FB6">
        <w:rPr>
          <w:rFonts w:cs="Arial"/>
          <w:szCs w:val="22"/>
        </w:rPr>
        <w:t>kovidnem</w:t>
      </w:r>
      <w:proofErr w:type="spellEnd"/>
      <w:r w:rsidRPr="00360FB6">
        <w:rPr>
          <w:rFonts w:cs="Arial"/>
          <w:szCs w:val="22"/>
        </w:rPr>
        <w:t xml:space="preserve"> obdobju je v domu primanjkovalo sob in so iz nekdanje kapele naredili sobo za še enega stanovalca in tako omilili prostorsko stisko. Tako je dom ostal brez kapele in stanovalci se ne morejo več umakniti v mir in tišino. Maša je kar v dnevnem prostoru – zraven televizorja, kar je neprijetno in popolnoma neprimerno. Sedaj stanovanjske stiske v domu ni več; sob je celo preveč, saj je Dom upokojencev dobil na </w:t>
      </w:r>
      <w:proofErr w:type="spellStart"/>
      <w:r w:rsidRPr="00360FB6">
        <w:rPr>
          <w:rFonts w:cs="Arial"/>
          <w:szCs w:val="22"/>
        </w:rPr>
        <w:t>Košacih</w:t>
      </w:r>
      <w:proofErr w:type="spellEnd"/>
      <w:r w:rsidRPr="00360FB6">
        <w:rPr>
          <w:rFonts w:cs="Arial"/>
          <w:szCs w:val="22"/>
        </w:rPr>
        <w:t xml:space="preserve"> veliko novih stanovanj. Zato bi morali v domu na Idrijski spet dati prostor kapeli in omogočili stanovalcem primerno duhovno oskrbo oz. prostor za zbranost, molitev, meditacijo. Če kje tak prostor potrebujejo, ga potrebujejo prav v domu za ostarele.</w:t>
      </w:r>
    </w:p>
    <w:p w14:paraId="5EE093AE" w14:textId="5763BDA5" w:rsidR="00884EA1" w:rsidRPr="00360FB6" w:rsidRDefault="00884EA1" w:rsidP="00360FB6">
      <w:pPr>
        <w:pStyle w:val="Odstavekseznama"/>
        <w:numPr>
          <w:ilvl w:val="0"/>
          <w:numId w:val="10"/>
        </w:numPr>
        <w:jc w:val="both"/>
        <w:rPr>
          <w:rFonts w:ascii="Arial" w:hAnsi="Arial" w:cs="Arial"/>
          <w:sz w:val="22"/>
          <w:szCs w:val="22"/>
        </w:rPr>
      </w:pPr>
      <w:r w:rsidRPr="00360FB6">
        <w:rPr>
          <w:rFonts w:ascii="Arial" w:hAnsi="Arial" w:cs="Arial"/>
          <w:sz w:val="22"/>
          <w:szCs w:val="22"/>
        </w:rPr>
        <w:t>Je kakšna možnost ureditve dvostranske kolesarske poti na Stari cesti?</w:t>
      </w:r>
    </w:p>
    <w:p w14:paraId="3A808AC8" w14:textId="6E6719EA" w:rsidR="009E0BFE" w:rsidRPr="00360FB6" w:rsidRDefault="009E0BFE" w:rsidP="00360FB6">
      <w:pPr>
        <w:pStyle w:val="Odstavekseznama"/>
        <w:numPr>
          <w:ilvl w:val="0"/>
          <w:numId w:val="10"/>
        </w:numPr>
        <w:jc w:val="both"/>
        <w:rPr>
          <w:rFonts w:ascii="Arial" w:hAnsi="Arial" w:cs="Arial"/>
          <w:sz w:val="22"/>
          <w:szCs w:val="22"/>
        </w:rPr>
      </w:pPr>
      <w:r w:rsidRPr="00360FB6">
        <w:rPr>
          <w:rFonts w:ascii="Arial" w:hAnsi="Arial" w:cs="Arial"/>
          <w:sz w:val="22"/>
          <w:szCs w:val="22"/>
        </w:rPr>
        <w:t xml:space="preserve">Kdaj je predviden začetek rekonstrukcije ceste na Zaplani, odsek Mizni dol (Logar) do </w:t>
      </w:r>
      <w:proofErr w:type="spellStart"/>
      <w:r w:rsidRPr="00360FB6">
        <w:rPr>
          <w:rFonts w:ascii="Arial" w:hAnsi="Arial" w:cs="Arial"/>
          <w:sz w:val="22"/>
          <w:szCs w:val="22"/>
        </w:rPr>
        <w:t>Ulovke</w:t>
      </w:r>
      <w:proofErr w:type="spellEnd"/>
      <w:r w:rsidRPr="00360FB6">
        <w:rPr>
          <w:rFonts w:ascii="Arial" w:hAnsi="Arial" w:cs="Arial"/>
          <w:sz w:val="22"/>
          <w:szCs w:val="22"/>
        </w:rPr>
        <w:t>? Cesta je v zares slabem stanju, prosim da vsaj urgirate na komunali, da zakrpajo udarne jame.</w:t>
      </w:r>
    </w:p>
    <w:p w14:paraId="48A926EF" w14:textId="6233245E" w:rsidR="009E0BFE" w:rsidRPr="00360FB6" w:rsidRDefault="009E0BFE" w:rsidP="00360FB6">
      <w:pPr>
        <w:pStyle w:val="Odstavekseznama"/>
        <w:numPr>
          <w:ilvl w:val="0"/>
          <w:numId w:val="10"/>
        </w:numPr>
        <w:jc w:val="both"/>
        <w:rPr>
          <w:rFonts w:ascii="Arial" w:hAnsi="Arial" w:cs="Arial"/>
          <w:sz w:val="22"/>
          <w:szCs w:val="22"/>
        </w:rPr>
      </w:pPr>
      <w:r w:rsidRPr="00360FB6">
        <w:rPr>
          <w:rFonts w:ascii="Arial" w:hAnsi="Arial" w:cs="Arial"/>
          <w:sz w:val="22"/>
          <w:szCs w:val="22"/>
        </w:rPr>
        <w:t>Prosimo, da na DARS pošljete pobudo, da se na avtocesti (v smeri proti morju), tabla za izvoz Vrhnika postavi bližje dejanskemu izvozu (kot je to na drugi strani proti LJ). Sedaj je ta tabla postavljena nekje vzporedno z Sparom.</w:t>
      </w:r>
    </w:p>
    <w:p w14:paraId="5B0DC8A8" w14:textId="77777777" w:rsidR="00740FD8" w:rsidRPr="0043398C" w:rsidRDefault="00740FD8" w:rsidP="0043398C">
      <w:pPr>
        <w:jc w:val="both"/>
        <w:rPr>
          <w:rFonts w:cs="Arial"/>
          <w:color w:val="FF0000"/>
        </w:rPr>
      </w:pPr>
    </w:p>
    <w:p w14:paraId="2F17BEFD" w14:textId="3296F842" w:rsidR="0024496D" w:rsidRDefault="00200F7B" w:rsidP="0024496D">
      <w:pPr>
        <w:jc w:val="both"/>
        <w:rPr>
          <w:rFonts w:cs="Arial"/>
          <w:color w:val="FF0000"/>
        </w:rPr>
      </w:pPr>
      <w:r w:rsidRPr="00200F7B">
        <w:rPr>
          <w:rFonts w:cs="Arial"/>
        </w:rPr>
        <w:t>Na vprašanja je odgovoril župan</w:t>
      </w:r>
      <w:r w:rsidR="006E599A">
        <w:rPr>
          <w:rFonts w:cs="Arial"/>
        </w:rPr>
        <w:t xml:space="preserve"> in bomo odgovorili tudi pisno.</w:t>
      </w:r>
    </w:p>
    <w:p w14:paraId="29FDE0FF" w14:textId="77777777" w:rsidR="00200F7B" w:rsidRDefault="00200F7B" w:rsidP="0024496D">
      <w:pPr>
        <w:jc w:val="both"/>
        <w:rPr>
          <w:rFonts w:cs="Arial"/>
          <w:color w:val="FF0000"/>
        </w:rPr>
      </w:pPr>
    </w:p>
    <w:p w14:paraId="1639DB95" w14:textId="77777777" w:rsidR="00200F7B" w:rsidRPr="00933B5E" w:rsidRDefault="00200F7B" w:rsidP="0024496D">
      <w:pPr>
        <w:jc w:val="both"/>
        <w:rPr>
          <w:rFonts w:cs="Arial"/>
          <w:color w:val="FF0000"/>
        </w:rPr>
      </w:pPr>
    </w:p>
    <w:p w14:paraId="3D06C9D3" w14:textId="1DB03F66" w:rsidR="0024496D" w:rsidRPr="00200F7B" w:rsidRDefault="0024496D" w:rsidP="0024496D">
      <w:pPr>
        <w:jc w:val="both"/>
        <w:rPr>
          <w:rFonts w:cs="Arial"/>
          <w:b/>
          <w:bCs/>
        </w:rPr>
      </w:pPr>
      <w:r w:rsidRPr="00200F7B">
        <w:rPr>
          <w:rFonts w:cs="Arial"/>
          <w:b/>
          <w:bCs/>
        </w:rPr>
        <w:t>Jernej Fefer (</w:t>
      </w:r>
      <w:r w:rsidR="0043398C" w:rsidRPr="00200F7B">
        <w:rPr>
          <w:rFonts w:cs="Arial"/>
          <w:b/>
          <w:bCs/>
        </w:rPr>
        <w:t>pisn</w:t>
      </w:r>
      <w:r w:rsidR="007A4AE1">
        <w:rPr>
          <w:rFonts w:cs="Arial"/>
          <w:b/>
          <w:bCs/>
        </w:rPr>
        <w:t>a</w:t>
      </w:r>
      <w:r w:rsidR="0043398C" w:rsidRPr="00200F7B">
        <w:rPr>
          <w:rFonts w:cs="Arial"/>
          <w:b/>
          <w:bCs/>
        </w:rPr>
        <w:t xml:space="preserve"> vprašanj</w:t>
      </w:r>
      <w:r w:rsidR="007A4AE1">
        <w:rPr>
          <w:rFonts w:cs="Arial"/>
          <w:b/>
          <w:bCs/>
        </w:rPr>
        <w:t>a</w:t>
      </w:r>
      <w:r w:rsidRPr="00200F7B">
        <w:rPr>
          <w:rFonts w:cs="Arial"/>
          <w:b/>
          <w:bCs/>
        </w:rPr>
        <w:t>)</w:t>
      </w:r>
    </w:p>
    <w:p w14:paraId="5FD9ADAD" w14:textId="77777777" w:rsidR="0043398C" w:rsidRDefault="0043398C" w:rsidP="0024496D">
      <w:pPr>
        <w:jc w:val="both"/>
        <w:rPr>
          <w:rFonts w:cs="Arial"/>
          <w:b/>
          <w:bCs/>
          <w:color w:val="FF0000"/>
        </w:rPr>
      </w:pPr>
    </w:p>
    <w:p w14:paraId="37748596" w14:textId="1088A84C" w:rsidR="0043398C" w:rsidRPr="00200F7B" w:rsidRDefault="0043398C" w:rsidP="0043398C">
      <w:pPr>
        <w:pStyle w:val="Odstavekseznama"/>
        <w:numPr>
          <w:ilvl w:val="0"/>
          <w:numId w:val="11"/>
        </w:numPr>
        <w:ind w:left="284" w:hanging="284"/>
        <w:jc w:val="both"/>
        <w:rPr>
          <w:rFonts w:ascii="Arial" w:hAnsi="Arial" w:cs="Arial"/>
          <w:sz w:val="22"/>
          <w:szCs w:val="22"/>
          <w:u w:val="single"/>
        </w:rPr>
      </w:pPr>
      <w:r w:rsidRPr="00200F7B">
        <w:rPr>
          <w:rFonts w:ascii="Arial" w:hAnsi="Arial" w:cs="Arial"/>
          <w:sz w:val="22"/>
          <w:szCs w:val="22"/>
          <w:u w:val="single"/>
        </w:rPr>
        <w:t>GARDEROBNI OBJEKT</w:t>
      </w:r>
    </w:p>
    <w:p w14:paraId="0C359813" w14:textId="77777777" w:rsidR="0043398C" w:rsidRPr="0043398C" w:rsidRDefault="0043398C" w:rsidP="0043398C">
      <w:pPr>
        <w:jc w:val="both"/>
        <w:rPr>
          <w:rFonts w:cs="Arial"/>
          <w:szCs w:val="22"/>
        </w:rPr>
      </w:pPr>
      <w:r w:rsidRPr="0043398C">
        <w:rPr>
          <w:rFonts w:cs="Arial"/>
          <w:szCs w:val="22"/>
        </w:rPr>
        <w:t xml:space="preserve">Vsi, ki smo povezani s športom smo informacijo, da se bo gradil garderobni objekt ob stadionu, sprejeli z navdušenjem, saj je bilo pomanjkanje garderob in skladiščnih prostorov za uporabnike stadiona zelo pereče. V prvotnem načrtu, s katerim smo bili seznanjeni pred začetkom gradnje objekta, je bilo v pritličju načrtovanih 6 velikih garderob in še dve za sodnike, sejna soba, dve pralnici, sanitarije, lokal, priročno skladišče in še eno veliko skladišče.   </w:t>
      </w:r>
    </w:p>
    <w:p w14:paraId="7F17B670" w14:textId="77777777" w:rsidR="0043398C" w:rsidRPr="0043398C" w:rsidRDefault="0043398C" w:rsidP="0043398C">
      <w:pPr>
        <w:jc w:val="both"/>
        <w:rPr>
          <w:rFonts w:cs="Arial"/>
          <w:szCs w:val="22"/>
        </w:rPr>
      </w:pPr>
    </w:p>
    <w:p w14:paraId="4BBEE6F7" w14:textId="77777777" w:rsidR="0043398C" w:rsidRPr="0043398C" w:rsidRDefault="0043398C" w:rsidP="0043398C">
      <w:pPr>
        <w:jc w:val="both"/>
        <w:rPr>
          <w:rFonts w:cs="Arial"/>
          <w:szCs w:val="22"/>
        </w:rPr>
      </w:pPr>
      <w:r w:rsidRPr="0043398C">
        <w:rPr>
          <w:rFonts w:cs="Arial"/>
          <w:szCs w:val="22"/>
        </w:rPr>
        <w:t xml:space="preserve">Po informacijah, ki krožijo med športnimi delavci, naj bi se površina zgoraj omenjenih prostorov, potrebnih za osnovne dejavnosti uporabnikov, močno zmanjšala na račun prostorov, ki niso neposredno povezani s športom. </w:t>
      </w:r>
    </w:p>
    <w:p w14:paraId="75AF6A5E" w14:textId="77777777" w:rsidR="0043398C" w:rsidRPr="0043398C" w:rsidRDefault="0043398C" w:rsidP="0043398C">
      <w:pPr>
        <w:jc w:val="both"/>
        <w:rPr>
          <w:rFonts w:cs="Arial"/>
          <w:szCs w:val="22"/>
        </w:rPr>
      </w:pPr>
    </w:p>
    <w:p w14:paraId="659093C7" w14:textId="77777777" w:rsidR="0043398C" w:rsidRPr="0043398C" w:rsidRDefault="0043398C" w:rsidP="0043398C">
      <w:pPr>
        <w:jc w:val="both"/>
        <w:rPr>
          <w:rFonts w:cs="Arial"/>
          <w:szCs w:val="22"/>
        </w:rPr>
      </w:pPr>
      <w:r w:rsidRPr="0043398C">
        <w:rPr>
          <w:rFonts w:cs="Arial"/>
          <w:szCs w:val="22"/>
        </w:rPr>
        <w:t xml:space="preserve">Da bi razrešili dilemo, nam sporočite kolikšna kvadratura je bila prvotno načrtovana za garderobe in skladiščne prostore, kvadraturo prostorov, ki so bili naknadno vključeni in kakšna je trenutna kvadratura prostorov. Ta je najbrž dokončna, saj je objekt v zaključni fazi. </w:t>
      </w:r>
    </w:p>
    <w:p w14:paraId="76822E67" w14:textId="77777777" w:rsidR="0043398C" w:rsidRPr="0043398C" w:rsidRDefault="0043398C" w:rsidP="0043398C">
      <w:pPr>
        <w:jc w:val="both"/>
        <w:rPr>
          <w:rFonts w:cs="Arial"/>
          <w:szCs w:val="22"/>
        </w:rPr>
      </w:pPr>
    </w:p>
    <w:p w14:paraId="7B3B21F2" w14:textId="77777777" w:rsidR="0043398C" w:rsidRPr="0043398C" w:rsidRDefault="0043398C" w:rsidP="0043398C">
      <w:pPr>
        <w:jc w:val="both"/>
        <w:rPr>
          <w:rFonts w:cs="Arial"/>
          <w:szCs w:val="22"/>
        </w:rPr>
      </w:pPr>
      <w:r w:rsidRPr="0043398C">
        <w:rPr>
          <w:rFonts w:cs="Arial"/>
          <w:szCs w:val="22"/>
        </w:rPr>
        <w:t>Poleg tega nam posredujte še dostop do prvotne dokumentacije, dokumentacije, ki je urejala naknadne spremembe in dokumentacijo iz katere bo razvidno kakšna bo končna  razporeditev prostorov.</w:t>
      </w:r>
    </w:p>
    <w:p w14:paraId="7CEB4EE6" w14:textId="77777777" w:rsidR="0043398C" w:rsidRPr="0043398C" w:rsidRDefault="0043398C" w:rsidP="0043398C">
      <w:pPr>
        <w:jc w:val="both"/>
        <w:rPr>
          <w:rFonts w:cs="Arial"/>
          <w:szCs w:val="22"/>
          <w:u w:val="single"/>
        </w:rPr>
      </w:pPr>
    </w:p>
    <w:p w14:paraId="2336CFB9" w14:textId="6B5F700F" w:rsidR="0043398C" w:rsidRPr="00200F7B" w:rsidRDefault="0043398C" w:rsidP="0043398C">
      <w:pPr>
        <w:pStyle w:val="Odstavekseznama"/>
        <w:numPr>
          <w:ilvl w:val="0"/>
          <w:numId w:val="11"/>
        </w:numPr>
        <w:ind w:left="426"/>
        <w:jc w:val="both"/>
        <w:rPr>
          <w:rFonts w:ascii="Arial" w:hAnsi="Arial" w:cs="Arial"/>
          <w:sz w:val="22"/>
          <w:szCs w:val="22"/>
          <w:u w:val="single"/>
        </w:rPr>
      </w:pPr>
      <w:r w:rsidRPr="00200F7B">
        <w:rPr>
          <w:rFonts w:ascii="Arial" w:hAnsi="Arial" w:cs="Arial"/>
          <w:sz w:val="22"/>
          <w:szCs w:val="22"/>
          <w:u w:val="single"/>
        </w:rPr>
        <w:t>ŠKARPA – POPLAVNA VARNOST</w:t>
      </w:r>
    </w:p>
    <w:p w14:paraId="08CBBDBC" w14:textId="77777777" w:rsidR="0043398C" w:rsidRPr="0043398C" w:rsidRDefault="0043398C" w:rsidP="0043398C">
      <w:pPr>
        <w:jc w:val="both"/>
        <w:rPr>
          <w:rFonts w:cs="Arial"/>
          <w:szCs w:val="22"/>
        </w:rPr>
      </w:pPr>
      <w:r w:rsidRPr="0043398C">
        <w:rPr>
          <w:rFonts w:cs="Arial"/>
          <w:szCs w:val="22"/>
        </w:rPr>
        <w:t xml:space="preserve">Občan mi je posredoval podatke o nevarnosti podrtja škarpe (podpornega zidu), ki je ob strugi potoka Bela. Škarpa se nahaja 50 metrov pred bivšo tovarno Droga pod katero je speljan tunel po katerem teče potok Bela. Dodatno skrb povzroča še EKO otok, ki stoji neposredno pod mestom kjer je škarpa najbolj načeta. Zrušitev škarpe in padec EKO otoka v strugo bi zamašila omenjeni tunel, kar bi še povzročilo močno  razlivanje vode in veliko materialno škodo na področju, ki obsega del Stare ceste, </w:t>
      </w:r>
      <w:proofErr w:type="spellStart"/>
      <w:r w:rsidRPr="0043398C">
        <w:rPr>
          <w:rFonts w:cs="Arial"/>
          <w:szCs w:val="22"/>
        </w:rPr>
        <w:t>Klisa</w:t>
      </w:r>
      <w:proofErr w:type="spellEnd"/>
      <w:r w:rsidRPr="0043398C">
        <w:rPr>
          <w:rFonts w:cs="Arial"/>
          <w:szCs w:val="22"/>
        </w:rPr>
        <w:t xml:space="preserve"> in Gradišča.  </w:t>
      </w:r>
    </w:p>
    <w:p w14:paraId="0B3A7A64" w14:textId="7AC640B0" w:rsidR="0043398C" w:rsidRPr="0043398C" w:rsidRDefault="0043398C" w:rsidP="0043398C">
      <w:pPr>
        <w:jc w:val="both"/>
        <w:rPr>
          <w:rFonts w:cs="Arial"/>
          <w:szCs w:val="22"/>
        </w:rPr>
      </w:pPr>
      <w:r w:rsidRPr="0043398C">
        <w:rPr>
          <w:rFonts w:cs="Arial"/>
          <w:szCs w:val="22"/>
        </w:rPr>
        <w:t>O slabem stanju škarpe so občinski uslužbenci obvestili nadzornika g.</w:t>
      </w:r>
      <w:r w:rsidR="007F2F9B">
        <w:rPr>
          <w:rFonts w:cs="Arial"/>
          <w:szCs w:val="22"/>
        </w:rPr>
        <w:t xml:space="preserve"> </w:t>
      </w:r>
      <w:proofErr w:type="spellStart"/>
      <w:r w:rsidRPr="0043398C">
        <w:rPr>
          <w:rFonts w:cs="Arial"/>
          <w:szCs w:val="22"/>
        </w:rPr>
        <w:t>Lukeka</w:t>
      </w:r>
      <w:proofErr w:type="spellEnd"/>
      <w:r w:rsidRPr="0043398C">
        <w:rPr>
          <w:rFonts w:cs="Arial"/>
          <w:szCs w:val="22"/>
        </w:rPr>
        <w:t xml:space="preserve"> s podjetja Hidrotehnik.</w:t>
      </w:r>
    </w:p>
    <w:p w14:paraId="5D75FE6E" w14:textId="77777777" w:rsidR="0043398C" w:rsidRPr="0043398C" w:rsidRDefault="0043398C" w:rsidP="0043398C">
      <w:pPr>
        <w:jc w:val="both"/>
        <w:rPr>
          <w:rFonts w:cs="Arial"/>
          <w:szCs w:val="22"/>
        </w:rPr>
      </w:pPr>
    </w:p>
    <w:p w14:paraId="12AEB355" w14:textId="77777777" w:rsidR="0043398C" w:rsidRPr="0043398C" w:rsidRDefault="0043398C" w:rsidP="0043398C">
      <w:pPr>
        <w:jc w:val="both"/>
        <w:rPr>
          <w:rFonts w:cs="Arial"/>
          <w:szCs w:val="22"/>
        </w:rPr>
      </w:pPr>
      <w:r w:rsidRPr="0043398C">
        <w:rPr>
          <w:rFonts w:cs="Arial"/>
          <w:szCs w:val="22"/>
        </w:rPr>
        <w:t xml:space="preserve">Vemo, da se pri </w:t>
      </w:r>
      <w:proofErr w:type="spellStart"/>
      <w:r w:rsidRPr="0043398C">
        <w:rPr>
          <w:rFonts w:cs="Arial"/>
          <w:szCs w:val="22"/>
        </w:rPr>
        <w:t>Hidrotehniku</w:t>
      </w:r>
      <w:proofErr w:type="spellEnd"/>
      <w:r w:rsidRPr="0043398C">
        <w:rPr>
          <w:rFonts w:cs="Arial"/>
          <w:szCs w:val="22"/>
        </w:rPr>
        <w:t xml:space="preserve"> zadeve odvijajo počasi zato pozivamo občino in CZ, da pregleda stanje se dogovori s </w:t>
      </w:r>
      <w:proofErr w:type="spellStart"/>
      <w:r w:rsidRPr="0043398C">
        <w:rPr>
          <w:rFonts w:cs="Arial"/>
          <w:szCs w:val="22"/>
        </w:rPr>
        <w:t>Hidrotehnikom</w:t>
      </w:r>
      <w:proofErr w:type="spellEnd"/>
      <w:r w:rsidRPr="0043398C">
        <w:rPr>
          <w:rFonts w:cs="Arial"/>
          <w:szCs w:val="22"/>
        </w:rPr>
        <w:t xml:space="preserve"> ter sofinancira začasno sanacijo na </w:t>
      </w:r>
      <w:proofErr w:type="spellStart"/>
      <w:r w:rsidRPr="0043398C">
        <w:rPr>
          <w:rFonts w:cs="Arial"/>
          <w:szCs w:val="22"/>
        </w:rPr>
        <w:t>najogroženejšem</w:t>
      </w:r>
      <w:proofErr w:type="spellEnd"/>
      <w:r w:rsidRPr="0043398C">
        <w:rPr>
          <w:rFonts w:cs="Arial"/>
          <w:szCs w:val="22"/>
        </w:rPr>
        <w:t xml:space="preserve"> delu. </w:t>
      </w:r>
    </w:p>
    <w:p w14:paraId="53227089" w14:textId="77777777" w:rsidR="0043398C" w:rsidRPr="0043398C" w:rsidRDefault="0043398C" w:rsidP="0043398C">
      <w:pPr>
        <w:jc w:val="both"/>
        <w:rPr>
          <w:rFonts w:cs="Arial"/>
          <w:szCs w:val="22"/>
        </w:rPr>
      </w:pPr>
    </w:p>
    <w:p w14:paraId="6B441B7F" w14:textId="77777777" w:rsidR="0043398C" w:rsidRPr="0043398C" w:rsidRDefault="0043398C" w:rsidP="0043398C">
      <w:pPr>
        <w:jc w:val="both"/>
        <w:rPr>
          <w:rFonts w:cs="Arial"/>
          <w:szCs w:val="22"/>
        </w:rPr>
      </w:pPr>
      <w:r w:rsidRPr="0043398C">
        <w:rPr>
          <w:rFonts w:cs="Arial"/>
          <w:szCs w:val="22"/>
        </w:rPr>
        <w:t xml:space="preserve">Ukrep, ki ga lahko izvede občina brez Hidrotehnika pa je, da se odredi takojšnja prestavitev EKO otoka nad škarpo. Ob njeni rušitvi bi ta padel v strugo, zamašil tunel pod tovarno oziroma močno zmanjšal pretok vode skozenj kar bi posledično, </w:t>
      </w:r>
      <w:proofErr w:type="spellStart"/>
      <w:r w:rsidRPr="0043398C">
        <w:rPr>
          <w:rFonts w:cs="Arial"/>
          <w:szCs w:val="22"/>
        </w:rPr>
        <w:t>gorvodno</w:t>
      </w:r>
      <w:proofErr w:type="spellEnd"/>
      <w:r w:rsidRPr="0043398C">
        <w:rPr>
          <w:rFonts w:cs="Arial"/>
          <w:szCs w:val="22"/>
        </w:rPr>
        <w:t>, povzročilo veliko materialno škodo.</w:t>
      </w:r>
    </w:p>
    <w:p w14:paraId="2EDFCE46" w14:textId="77777777" w:rsidR="0043398C" w:rsidRPr="0043398C" w:rsidRDefault="0043398C" w:rsidP="0043398C">
      <w:pPr>
        <w:jc w:val="both"/>
        <w:rPr>
          <w:rFonts w:cs="Arial"/>
          <w:szCs w:val="22"/>
        </w:rPr>
      </w:pPr>
    </w:p>
    <w:p w14:paraId="5AF92613" w14:textId="77777777" w:rsidR="0043398C" w:rsidRDefault="0043398C" w:rsidP="0043398C">
      <w:pPr>
        <w:jc w:val="both"/>
        <w:rPr>
          <w:rFonts w:cs="Arial"/>
          <w:szCs w:val="22"/>
        </w:rPr>
      </w:pPr>
      <w:r w:rsidRPr="0043398C">
        <w:rPr>
          <w:rFonts w:cs="Arial"/>
          <w:szCs w:val="22"/>
        </w:rPr>
        <w:t>Glede na to, da se stanje škarpe pospešeno slabša vas pozivamo, da hitro ukrepate in nas o aktivnostih obveščate.  </w:t>
      </w:r>
    </w:p>
    <w:p w14:paraId="71344F2C" w14:textId="77777777" w:rsidR="006212A4" w:rsidRDefault="006212A4" w:rsidP="0043398C">
      <w:pPr>
        <w:jc w:val="both"/>
        <w:rPr>
          <w:rFonts w:cs="Arial"/>
          <w:szCs w:val="22"/>
        </w:rPr>
      </w:pPr>
    </w:p>
    <w:p w14:paraId="4B639F65" w14:textId="77777777" w:rsidR="006212A4" w:rsidRPr="0043398C" w:rsidRDefault="006212A4" w:rsidP="0043398C">
      <w:pPr>
        <w:jc w:val="both"/>
        <w:rPr>
          <w:rFonts w:cs="Arial"/>
          <w:szCs w:val="22"/>
        </w:rPr>
      </w:pPr>
    </w:p>
    <w:p w14:paraId="35B72930" w14:textId="77777777" w:rsidR="00E85B2A" w:rsidRPr="0043398C" w:rsidRDefault="00E85B2A" w:rsidP="0043398C">
      <w:pPr>
        <w:jc w:val="both"/>
        <w:rPr>
          <w:rFonts w:cs="Arial"/>
          <w:b/>
          <w:bCs/>
          <w:color w:val="FF0000"/>
          <w:szCs w:val="22"/>
        </w:rPr>
      </w:pPr>
    </w:p>
    <w:p w14:paraId="1DAFD96B" w14:textId="6C9C95D3" w:rsidR="007126F4" w:rsidRPr="003E7E79" w:rsidRDefault="007126F4" w:rsidP="003E7E79">
      <w:pPr>
        <w:pStyle w:val="Odstavekseznama"/>
        <w:numPr>
          <w:ilvl w:val="0"/>
          <w:numId w:val="11"/>
        </w:numPr>
        <w:ind w:left="426"/>
        <w:jc w:val="both"/>
        <w:rPr>
          <w:rFonts w:ascii="Arial" w:hAnsi="Arial" w:cs="Arial"/>
          <w:sz w:val="22"/>
          <w:szCs w:val="22"/>
          <w:u w:val="single"/>
        </w:rPr>
      </w:pPr>
      <w:r w:rsidRPr="003E7E79">
        <w:rPr>
          <w:rFonts w:ascii="Arial" w:hAnsi="Arial" w:cs="Arial"/>
          <w:sz w:val="22"/>
          <w:szCs w:val="22"/>
          <w:u w:val="single"/>
        </w:rPr>
        <w:t>OGRAJA NA NOVEM DELU VRHNIŠKEGA POKOPALIŠČA</w:t>
      </w:r>
    </w:p>
    <w:p w14:paraId="7E349C95" w14:textId="77777777" w:rsidR="007126F4" w:rsidRPr="007126F4" w:rsidRDefault="007126F4" w:rsidP="007126F4">
      <w:pPr>
        <w:jc w:val="both"/>
        <w:rPr>
          <w:rFonts w:cs="Arial"/>
          <w:szCs w:val="22"/>
        </w:rPr>
      </w:pPr>
      <w:r w:rsidRPr="007126F4">
        <w:rPr>
          <w:rFonts w:cs="Arial"/>
          <w:szCs w:val="22"/>
        </w:rPr>
        <w:t>Pred dvema sejama smo opozorili na nesrečo, ki se je zgodila, ko je konj iz pašnika  nad pokopališčem skočil na grobove in dva poškodoval. Sprašujem ali so bile, v povezavi s postavitvijo ograje, ki bi ločevala del vrhniškega novega pokopališča in prostor nad grobovi kjer se gibljejo konji, opravljene kakšne aktivnosti in če, kakšna je predvidena rešitev?</w:t>
      </w:r>
    </w:p>
    <w:p w14:paraId="08126C5B" w14:textId="77777777" w:rsidR="007126F4" w:rsidRPr="007126F4" w:rsidRDefault="007126F4" w:rsidP="007126F4">
      <w:pPr>
        <w:jc w:val="both"/>
        <w:rPr>
          <w:rFonts w:cs="Arial"/>
          <w:b/>
          <w:bCs/>
          <w:color w:val="FF0000"/>
        </w:rPr>
      </w:pPr>
    </w:p>
    <w:p w14:paraId="34A61C02" w14:textId="77777777" w:rsidR="0043398C" w:rsidRPr="0043398C" w:rsidRDefault="0043398C" w:rsidP="0043398C">
      <w:pPr>
        <w:jc w:val="both"/>
        <w:rPr>
          <w:rFonts w:cs="Arial"/>
          <w:b/>
          <w:bCs/>
          <w:color w:val="FF0000"/>
        </w:rPr>
      </w:pPr>
    </w:p>
    <w:p w14:paraId="690B768B" w14:textId="77777777" w:rsidR="0086492B" w:rsidRDefault="0086492B" w:rsidP="0086492B">
      <w:pPr>
        <w:jc w:val="both"/>
        <w:rPr>
          <w:rFonts w:cs="Arial"/>
        </w:rPr>
      </w:pPr>
      <w:r w:rsidRPr="00200F7B">
        <w:rPr>
          <w:rFonts w:cs="Arial"/>
        </w:rPr>
        <w:t>Na vprašanja je odgovoril župan</w:t>
      </w:r>
      <w:r>
        <w:rPr>
          <w:rFonts w:cs="Arial"/>
        </w:rPr>
        <w:t xml:space="preserve"> in bomo odgovorili tudi pisno.</w:t>
      </w:r>
    </w:p>
    <w:p w14:paraId="41209459" w14:textId="3D6F2DA5" w:rsidR="00C3727D" w:rsidRDefault="004F487C" w:rsidP="0024496D">
      <w:pPr>
        <w:jc w:val="both"/>
        <w:rPr>
          <w:rFonts w:cs="Arial"/>
        </w:rPr>
      </w:pPr>
      <w:r>
        <w:rPr>
          <w:rFonts w:cs="Arial"/>
        </w:rPr>
        <w:t xml:space="preserve">Odgovor na vprašanje glede škarpe je dopolnil g. </w:t>
      </w:r>
      <w:proofErr w:type="spellStart"/>
      <w:r>
        <w:rPr>
          <w:rFonts w:cs="Arial"/>
        </w:rPr>
        <w:t>Behrić</w:t>
      </w:r>
      <w:proofErr w:type="spellEnd"/>
      <w:r>
        <w:rPr>
          <w:rFonts w:cs="Arial"/>
        </w:rPr>
        <w:t xml:space="preserve">. </w:t>
      </w:r>
    </w:p>
    <w:p w14:paraId="4DD2DA86" w14:textId="77777777" w:rsidR="0068677D" w:rsidRPr="00917D9E" w:rsidRDefault="0068677D" w:rsidP="0024496D">
      <w:pPr>
        <w:jc w:val="both"/>
        <w:rPr>
          <w:rFonts w:cs="Arial"/>
          <w:color w:val="FF0000"/>
        </w:rPr>
      </w:pPr>
    </w:p>
    <w:p w14:paraId="2D126858" w14:textId="277BA112" w:rsidR="007A4AE1" w:rsidRPr="00200F7B" w:rsidRDefault="007A4AE1" w:rsidP="007A4AE1">
      <w:pPr>
        <w:jc w:val="both"/>
        <w:rPr>
          <w:rFonts w:cs="Arial"/>
          <w:b/>
          <w:bCs/>
        </w:rPr>
      </w:pPr>
      <w:r>
        <w:rPr>
          <w:rFonts w:cs="Arial"/>
          <w:b/>
          <w:bCs/>
        </w:rPr>
        <w:t>Valerija Marinč</w:t>
      </w:r>
      <w:r w:rsidRPr="00200F7B">
        <w:rPr>
          <w:rFonts w:cs="Arial"/>
          <w:b/>
          <w:bCs/>
        </w:rPr>
        <w:t xml:space="preserve"> (pisno vprašanje)</w:t>
      </w:r>
    </w:p>
    <w:p w14:paraId="3F6676CB" w14:textId="77777777" w:rsidR="0043398C" w:rsidRDefault="0043398C" w:rsidP="0024496D">
      <w:pPr>
        <w:jc w:val="both"/>
        <w:rPr>
          <w:rFonts w:cs="Arial"/>
          <w:color w:val="FF0000"/>
        </w:rPr>
      </w:pPr>
    </w:p>
    <w:p w14:paraId="0862DC71" w14:textId="1716B848" w:rsidR="00D22B86" w:rsidRPr="00EA7717" w:rsidRDefault="00D22B86" w:rsidP="00D22B86">
      <w:pPr>
        <w:pStyle w:val="Odstavekseznama"/>
        <w:numPr>
          <w:ilvl w:val="0"/>
          <w:numId w:val="13"/>
        </w:numPr>
        <w:ind w:left="426" w:hanging="426"/>
        <w:jc w:val="both"/>
        <w:rPr>
          <w:rFonts w:ascii="Arial" w:hAnsi="Arial" w:cs="Arial"/>
          <w:sz w:val="22"/>
          <w:szCs w:val="22"/>
          <w:u w:val="single"/>
        </w:rPr>
      </w:pPr>
      <w:r w:rsidRPr="00EA7717">
        <w:rPr>
          <w:rFonts w:ascii="Arial" w:hAnsi="Arial" w:cs="Arial"/>
          <w:sz w:val="22"/>
          <w:szCs w:val="22"/>
          <w:u w:val="single"/>
        </w:rPr>
        <w:t>CESTE</w:t>
      </w:r>
    </w:p>
    <w:p w14:paraId="53AF9126" w14:textId="77777777" w:rsidR="00D22B86" w:rsidRPr="00D22B86" w:rsidRDefault="00D22B86" w:rsidP="00D22B86">
      <w:pPr>
        <w:jc w:val="both"/>
        <w:rPr>
          <w:rFonts w:cs="Arial"/>
        </w:rPr>
      </w:pPr>
      <w:r w:rsidRPr="00D22B86">
        <w:rPr>
          <w:rFonts w:cs="Arial"/>
        </w:rPr>
        <w:t>V zadnjem času so zelo pogoste pritožbe glede stanja cest na Zaplani in sicer:</w:t>
      </w:r>
    </w:p>
    <w:p w14:paraId="11603E31" w14:textId="77777777" w:rsidR="00D22B86" w:rsidRPr="00D22B86" w:rsidRDefault="00D22B86" w:rsidP="00D22B86">
      <w:pPr>
        <w:numPr>
          <w:ilvl w:val="0"/>
          <w:numId w:val="12"/>
        </w:numPr>
        <w:jc w:val="both"/>
        <w:rPr>
          <w:rFonts w:cs="Arial"/>
        </w:rPr>
      </w:pPr>
      <w:r w:rsidRPr="00D22B86">
        <w:rPr>
          <w:rFonts w:cs="Arial"/>
        </w:rPr>
        <w:t>bankine niso urejene in so v določenih mestih že prave jame, ki so nevarne za prevoz saj se je v primeru srečevanja z avtobusom, kamionom potrebno umakniti izven asfaltiranega dela cestišča, kar pa je sedaj že nevarno (bankine so velike luknje) – lepo prosim, da se pregleda nevarne odseka in sanira,</w:t>
      </w:r>
    </w:p>
    <w:p w14:paraId="343E9A0B" w14:textId="77777777" w:rsidR="00D22B86" w:rsidRPr="00D22B86" w:rsidRDefault="00D22B86" w:rsidP="00D22B86">
      <w:pPr>
        <w:numPr>
          <w:ilvl w:val="0"/>
          <w:numId w:val="12"/>
        </w:numPr>
        <w:jc w:val="both"/>
        <w:rPr>
          <w:rFonts w:cs="Arial"/>
        </w:rPr>
      </w:pPr>
      <w:r w:rsidRPr="00D22B86">
        <w:rPr>
          <w:rFonts w:cs="Arial"/>
        </w:rPr>
        <w:t>košnja ob cesti je bila letos narejena samo 1x in št to na določenih odsekih šele konec avgusta – cesta je nevarna predvsem na uvozih/izvozih na cesto in ne nepreglednih delih cest. Vemo, da je potrebno varčevati vendar menim, da je košnja potrebna v začetku sezone ko je trava največja saj se s tem zagotovi preglednost in s tem varnost vožnje,</w:t>
      </w:r>
    </w:p>
    <w:p w14:paraId="60A87355" w14:textId="77777777" w:rsidR="00D22B86" w:rsidRDefault="00D22B86" w:rsidP="00D22B86">
      <w:pPr>
        <w:numPr>
          <w:ilvl w:val="0"/>
          <w:numId w:val="12"/>
        </w:numPr>
        <w:jc w:val="both"/>
        <w:rPr>
          <w:rFonts w:cs="Arial"/>
        </w:rPr>
      </w:pPr>
      <w:r w:rsidRPr="00D22B86">
        <w:rPr>
          <w:rFonts w:cs="Arial"/>
        </w:rPr>
        <w:t>cesta na Jerinovem griču – tudi tu je bila že večkrat podana ideja, da se zmanjša hitrost prometa in uredi cesta od Matička do meje z občino Logatec. Na tem delu cesta je prometa veliko, cesta je ozka, brez pločnika – otrok, ki hodijo na šolski avtobus je zelo veliko, hkrati pa je tu še gasilski dom in otroško igrišče tako, da je tu res veliko peščev. Lepo prosim, da se ponovno prouči možnost, da se ta problem reši saj krajani že grozijo z zaporo ceste.</w:t>
      </w:r>
    </w:p>
    <w:p w14:paraId="03EFF445" w14:textId="77777777" w:rsidR="00D22B86" w:rsidRPr="00D22B86" w:rsidRDefault="00D22B86" w:rsidP="00D22B86">
      <w:pPr>
        <w:jc w:val="both"/>
        <w:rPr>
          <w:rFonts w:cs="Arial"/>
        </w:rPr>
      </w:pPr>
    </w:p>
    <w:p w14:paraId="395D6DD4" w14:textId="77777777" w:rsidR="00D22B86" w:rsidRPr="00D22B86" w:rsidRDefault="00D22B86" w:rsidP="00D22B86">
      <w:pPr>
        <w:jc w:val="both"/>
        <w:rPr>
          <w:rFonts w:cs="Arial"/>
        </w:rPr>
      </w:pPr>
    </w:p>
    <w:p w14:paraId="504B31B6" w14:textId="44144ADB" w:rsidR="00D22B86" w:rsidRPr="00EA7717" w:rsidRDefault="00D22B86" w:rsidP="00D22B86">
      <w:pPr>
        <w:pStyle w:val="Odstavekseznama"/>
        <w:numPr>
          <w:ilvl w:val="0"/>
          <w:numId w:val="13"/>
        </w:numPr>
        <w:ind w:left="284" w:hanging="284"/>
        <w:jc w:val="both"/>
        <w:rPr>
          <w:rFonts w:ascii="Arial" w:hAnsi="Arial" w:cs="Arial"/>
          <w:sz w:val="22"/>
          <w:szCs w:val="22"/>
          <w:u w:val="single"/>
        </w:rPr>
      </w:pPr>
      <w:r w:rsidRPr="00EA7717">
        <w:rPr>
          <w:rFonts w:ascii="Arial" w:hAnsi="Arial" w:cs="Arial"/>
          <w:sz w:val="22"/>
          <w:szCs w:val="22"/>
          <w:u w:val="single"/>
        </w:rPr>
        <w:t>UVEDBA AVTOBUSNE LINIJE NA ZAPLANO</w:t>
      </w:r>
    </w:p>
    <w:p w14:paraId="6FBEE8D5" w14:textId="77777777" w:rsidR="00D22B86" w:rsidRPr="00D22B86" w:rsidRDefault="00D22B86" w:rsidP="00D22B86">
      <w:pPr>
        <w:jc w:val="both"/>
        <w:rPr>
          <w:rFonts w:cs="Arial"/>
        </w:rPr>
      </w:pPr>
      <w:r w:rsidRPr="00D22B86">
        <w:rPr>
          <w:rFonts w:cs="Arial"/>
        </w:rPr>
        <w:t>Na Zaplani je že dolgo časa izražena želja po uvedbi redne avtobusne linije čez Zaplano. Zbrani so že bili podpisi in večkrat izražena želja, da občina aktivno pristopi k reševanju tega problema. Glede na to, da se do danes ni kaj dosti naredilo na tem področju, prosim, da občina poda pobudo za uvedbo novi linije čez Zaplano na:</w:t>
      </w:r>
    </w:p>
    <w:p w14:paraId="09F72BCB" w14:textId="77777777" w:rsidR="00D22B86" w:rsidRPr="00D22B86" w:rsidRDefault="00D22B86" w:rsidP="00D22B86">
      <w:pPr>
        <w:numPr>
          <w:ilvl w:val="0"/>
          <w:numId w:val="12"/>
        </w:numPr>
        <w:jc w:val="both"/>
        <w:rPr>
          <w:rFonts w:cs="Arial"/>
        </w:rPr>
      </w:pPr>
      <w:r w:rsidRPr="00D22B86">
        <w:rPr>
          <w:rFonts w:cs="Arial"/>
        </w:rPr>
        <w:t>Družba za upravljanje javnega potniškega prometa, Reška cesta 2, 6230 Postojna; e-naslov: infoujpp.si</w:t>
      </w:r>
    </w:p>
    <w:p w14:paraId="6A57BA53" w14:textId="77777777" w:rsidR="00D22B86" w:rsidRPr="00D22B86" w:rsidRDefault="00D22B86" w:rsidP="00D22B86">
      <w:pPr>
        <w:jc w:val="both"/>
        <w:rPr>
          <w:rFonts w:cs="Arial"/>
        </w:rPr>
      </w:pPr>
      <w:r w:rsidRPr="00D22B86">
        <w:rPr>
          <w:rFonts w:cs="Arial"/>
        </w:rPr>
        <w:t>In hkrati še v vednost na:</w:t>
      </w:r>
    </w:p>
    <w:p w14:paraId="4293E91B" w14:textId="77777777" w:rsidR="00D22B86" w:rsidRPr="00D22B86" w:rsidRDefault="00D22B86" w:rsidP="00D22B86">
      <w:pPr>
        <w:numPr>
          <w:ilvl w:val="0"/>
          <w:numId w:val="12"/>
        </w:numPr>
        <w:jc w:val="both"/>
        <w:rPr>
          <w:rFonts w:cs="Arial"/>
        </w:rPr>
      </w:pPr>
      <w:r w:rsidRPr="00D22B86">
        <w:rPr>
          <w:rFonts w:cs="Arial"/>
        </w:rPr>
        <w:t>Ministrstvo za okolje, podnebje in energijo – direktorat za prometno politiko (g. Matjaž Vrčko)</w:t>
      </w:r>
    </w:p>
    <w:p w14:paraId="3F627A50" w14:textId="77777777" w:rsidR="00D22B86" w:rsidRPr="00D22B86" w:rsidRDefault="00D22B86" w:rsidP="00D22B86">
      <w:pPr>
        <w:jc w:val="both"/>
        <w:rPr>
          <w:rFonts w:cs="Arial"/>
        </w:rPr>
      </w:pPr>
    </w:p>
    <w:p w14:paraId="3FFB302B" w14:textId="61DFB92F" w:rsidR="00D22B86" w:rsidRPr="00D22B86" w:rsidRDefault="00D22B86" w:rsidP="00D22B86">
      <w:pPr>
        <w:jc w:val="both"/>
        <w:rPr>
          <w:rFonts w:cs="Arial"/>
        </w:rPr>
      </w:pPr>
      <w:r w:rsidRPr="00D22B86">
        <w:rPr>
          <w:rFonts w:cs="Arial"/>
        </w:rPr>
        <w:t>Da bodo proučili dejansko potrebo po avtobusnem prevozu na Zaplani in sprejeli ustrezen sklep oz.</w:t>
      </w:r>
      <w:r w:rsidR="00EA7717">
        <w:rPr>
          <w:rFonts w:cs="Arial"/>
        </w:rPr>
        <w:t xml:space="preserve"> </w:t>
      </w:r>
      <w:r w:rsidRPr="00D22B86">
        <w:rPr>
          <w:rFonts w:cs="Arial"/>
        </w:rPr>
        <w:t>uredili prevoz po izkazanih potrebah.</w:t>
      </w:r>
    </w:p>
    <w:p w14:paraId="10CE0E21" w14:textId="77777777" w:rsidR="00D22B86" w:rsidRDefault="00D22B86" w:rsidP="0024496D">
      <w:pPr>
        <w:jc w:val="both"/>
        <w:rPr>
          <w:rFonts w:cs="Arial"/>
        </w:rPr>
      </w:pPr>
    </w:p>
    <w:p w14:paraId="3DCC1F84" w14:textId="5177402E" w:rsidR="001B5FE1" w:rsidRDefault="001B5FE1" w:rsidP="0024496D">
      <w:pPr>
        <w:jc w:val="both"/>
        <w:rPr>
          <w:rFonts w:cs="Arial"/>
        </w:rPr>
      </w:pPr>
      <w:r>
        <w:rPr>
          <w:rFonts w:cs="Arial"/>
        </w:rPr>
        <w:t xml:space="preserve">Na vprašanja bomo odgovorili pisno. </w:t>
      </w:r>
    </w:p>
    <w:p w14:paraId="7A691E63" w14:textId="77777777" w:rsidR="00C3727D" w:rsidRDefault="00C3727D" w:rsidP="0024496D">
      <w:pPr>
        <w:jc w:val="both"/>
        <w:rPr>
          <w:rFonts w:cs="Arial"/>
        </w:rPr>
      </w:pPr>
    </w:p>
    <w:p w14:paraId="207A37DD" w14:textId="77777777" w:rsidR="001B5FE1" w:rsidRDefault="001B5FE1" w:rsidP="0024496D">
      <w:pPr>
        <w:jc w:val="both"/>
        <w:rPr>
          <w:rFonts w:cs="Arial"/>
        </w:rPr>
      </w:pPr>
    </w:p>
    <w:p w14:paraId="5F81A71E" w14:textId="69A7E7DB" w:rsidR="00623DBD" w:rsidRPr="00623DBD" w:rsidRDefault="00623DBD" w:rsidP="00623DBD">
      <w:pPr>
        <w:jc w:val="both"/>
        <w:rPr>
          <w:rFonts w:cs="Arial"/>
          <w:b/>
          <w:bCs/>
        </w:rPr>
      </w:pPr>
      <w:r w:rsidRPr="00623DBD">
        <w:rPr>
          <w:rFonts w:cs="Arial"/>
          <w:b/>
          <w:bCs/>
        </w:rPr>
        <w:t>Irena Oblak (</w:t>
      </w:r>
      <w:r w:rsidR="000945B4">
        <w:rPr>
          <w:rFonts w:cs="Arial"/>
          <w:b/>
          <w:bCs/>
        </w:rPr>
        <w:t>pisn</w:t>
      </w:r>
      <w:r w:rsidR="002D1300">
        <w:rPr>
          <w:rFonts w:cs="Arial"/>
          <w:b/>
          <w:bCs/>
        </w:rPr>
        <w:t>e po</w:t>
      </w:r>
      <w:r w:rsidR="00B03672">
        <w:rPr>
          <w:rFonts w:cs="Arial"/>
          <w:b/>
          <w:bCs/>
        </w:rPr>
        <w:t>bude</w:t>
      </w:r>
      <w:r w:rsidRPr="00623DBD">
        <w:rPr>
          <w:rFonts w:cs="Arial"/>
          <w:b/>
          <w:bCs/>
        </w:rPr>
        <w:t>)</w:t>
      </w:r>
    </w:p>
    <w:p w14:paraId="0BF51B6B" w14:textId="77777777" w:rsidR="00623DBD" w:rsidRDefault="00623DBD" w:rsidP="00623DBD">
      <w:pPr>
        <w:jc w:val="both"/>
        <w:rPr>
          <w:rFonts w:cs="Arial"/>
        </w:rPr>
      </w:pPr>
    </w:p>
    <w:p w14:paraId="02144893" w14:textId="77777777" w:rsidR="000945B4" w:rsidRPr="00B03672" w:rsidRDefault="000945B4" w:rsidP="00B03672">
      <w:pPr>
        <w:jc w:val="both"/>
        <w:rPr>
          <w:rFonts w:eastAsia="Calibri" w:cs="Arial"/>
          <w:szCs w:val="22"/>
          <w:u w:val="single"/>
        </w:rPr>
      </w:pPr>
      <w:r w:rsidRPr="00B03672">
        <w:rPr>
          <w:rFonts w:eastAsia="Calibri" w:cs="Arial"/>
          <w:szCs w:val="22"/>
          <w:u w:val="single"/>
        </w:rPr>
        <w:t>1. Izobraževanje članov Občinskega sveta občine Vrhnika na Vrhniki</w:t>
      </w:r>
    </w:p>
    <w:p w14:paraId="5F30DB02" w14:textId="77777777" w:rsidR="000945B4" w:rsidRPr="00B03672" w:rsidRDefault="000945B4" w:rsidP="00B03672">
      <w:pPr>
        <w:jc w:val="both"/>
        <w:rPr>
          <w:rFonts w:ascii="Calibri" w:eastAsia="Calibri" w:hAnsi="Calibri" w:cs="Calibri"/>
          <w:szCs w:val="22"/>
          <w:u w:val="single"/>
        </w:rPr>
      </w:pPr>
    </w:p>
    <w:p w14:paraId="704ED0FD" w14:textId="77777777" w:rsidR="000945B4" w:rsidRPr="00B03672" w:rsidRDefault="000945B4" w:rsidP="00B03672">
      <w:pPr>
        <w:pStyle w:val="Brezrazmikov"/>
        <w:jc w:val="both"/>
        <w:rPr>
          <w:rFonts w:ascii="Arial" w:hAnsi="Arial" w:cs="Arial"/>
        </w:rPr>
      </w:pPr>
      <w:r w:rsidRPr="00B03672">
        <w:rPr>
          <w:rFonts w:ascii="Arial" w:hAnsi="Arial" w:cs="Arial"/>
        </w:rPr>
        <w:t xml:space="preserve">Podajam pobudo, da organizirate izobraževanje za člane občinskega sveta in to na Vrhniki, ker mislim, da člani to potrebujemo. Na junijski seji sem ob obravnavi odloka v zvezi z MIRED- om doživela veliko presenečenje. Na mojo trditev, da je po hierarhiji pravnih aktov statut občine nad odlokom, sem bila s strani svetnika deležna poduka, da temu ni tako. Mislila sem, da vsi vemo, da je statut najpomembnejši splošni akt občine, in da je to »po domače« občinska ustava. S statutom morajo biti usklajeni vsi drugi občinski predpisi. Ugotovila sem, da vsi tega žal ne vedo. Tudi primer dolgoletnega svetnika g. </w:t>
      </w:r>
      <w:proofErr w:type="spellStart"/>
      <w:r w:rsidRPr="00B03672">
        <w:rPr>
          <w:rFonts w:ascii="Arial" w:hAnsi="Arial" w:cs="Arial"/>
        </w:rPr>
        <w:t>Behriča</w:t>
      </w:r>
      <w:proofErr w:type="spellEnd"/>
      <w:r w:rsidRPr="00B03672">
        <w:rPr>
          <w:rFonts w:ascii="Arial" w:hAnsi="Arial" w:cs="Arial"/>
        </w:rPr>
        <w:t xml:space="preserve">, ki je bil odmeven v medijih sredi poletja dokazuje, da bi bilo izobraževanje še kako potrebno, saj je očitno, da nam  primanjkuje znanja. </w:t>
      </w:r>
    </w:p>
    <w:p w14:paraId="1AB47505" w14:textId="77777777" w:rsidR="000945B4" w:rsidRPr="00B03672" w:rsidRDefault="000945B4" w:rsidP="00B03672">
      <w:pPr>
        <w:pStyle w:val="Brezrazmikov"/>
        <w:jc w:val="both"/>
        <w:rPr>
          <w:rFonts w:ascii="Arial" w:hAnsi="Arial" w:cs="Arial"/>
        </w:rPr>
      </w:pPr>
    </w:p>
    <w:p w14:paraId="17FA0514" w14:textId="77777777" w:rsidR="000945B4" w:rsidRPr="00B03672" w:rsidRDefault="000945B4" w:rsidP="00B03672">
      <w:pPr>
        <w:jc w:val="both"/>
        <w:rPr>
          <w:rFonts w:eastAsia="Calibri" w:cs="Arial"/>
          <w:szCs w:val="22"/>
          <w:u w:val="single"/>
        </w:rPr>
      </w:pPr>
      <w:r w:rsidRPr="00B03672">
        <w:rPr>
          <w:rFonts w:eastAsia="Calibri" w:cs="Arial"/>
          <w:szCs w:val="22"/>
          <w:u w:val="single"/>
        </w:rPr>
        <w:t>2. Promocija občine</w:t>
      </w:r>
    </w:p>
    <w:p w14:paraId="6DA195F2" w14:textId="77777777" w:rsidR="000945B4" w:rsidRPr="00B03672" w:rsidRDefault="000945B4" w:rsidP="00B03672">
      <w:pPr>
        <w:jc w:val="both"/>
        <w:rPr>
          <w:rFonts w:eastAsia="Calibri" w:cs="Arial"/>
          <w:szCs w:val="22"/>
          <w:u w:val="single"/>
        </w:rPr>
      </w:pPr>
    </w:p>
    <w:p w14:paraId="5580C68F" w14:textId="7401B049" w:rsidR="000945B4" w:rsidRPr="00B03672" w:rsidRDefault="000945B4" w:rsidP="00B03672">
      <w:pPr>
        <w:pStyle w:val="Brezrazmikov"/>
        <w:jc w:val="both"/>
        <w:rPr>
          <w:rFonts w:ascii="Arial" w:hAnsi="Arial" w:cs="Arial"/>
        </w:rPr>
      </w:pPr>
      <w:r w:rsidRPr="00B03672">
        <w:rPr>
          <w:rFonts w:ascii="Arial" w:hAnsi="Arial" w:cs="Arial"/>
        </w:rPr>
        <w:t xml:space="preserve">Lepo je, da ste na občini uvedli </w:t>
      </w:r>
      <w:proofErr w:type="spellStart"/>
      <w:r w:rsidRPr="00B03672">
        <w:rPr>
          <w:rFonts w:ascii="Arial" w:hAnsi="Arial" w:cs="Arial"/>
        </w:rPr>
        <w:t>podkast</w:t>
      </w:r>
      <w:proofErr w:type="spellEnd"/>
      <w:r w:rsidRPr="00B03672">
        <w:rPr>
          <w:rFonts w:ascii="Arial" w:hAnsi="Arial" w:cs="Arial"/>
        </w:rPr>
        <w:t xml:space="preserve">. Po mojem videnju delate na </w:t>
      </w:r>
      <w:proofErr w:type="spellStart"/>
      <w:r w:rsidRPr="00B03672">
        <w:rPr>
          <w:rFonts w:ascii="Arial" w:hAnsi="Arial" w:cs="Arial"/>
        </w:rPr>
        <w:t>piarju</w:t>
      </w:r>
      <w:proofErr w:type="spellEnd"/>
      <w:r w:rsidRPr="00B03672">
        <w:rPr>
          <w:rFonts w:ascii="Arial" w:hAnsi="Arial" w:cs="Arial"/>
        </w:rPr>
        <w:t xml:space="preserve"> ne samo veliko, ampak ogromno. Kakšne so koristi od vseh teh plačanih objav, ne vem kdo ve.</w:t>
      </w:r>
      <w:r w:rsidR="00A30BC5">
        <w:rPr>
          <w:rFonts w:ascii="Arial" w:hAnsi="Arial" w:cs="Arial"/>
        </w:rPr>
        <w:t xml:space="preserve"> </w:t>
      </w:r>
      <w:r w:rsidRPr="00B03672">
        <w:rPr>
          <w:rFonts w:ascii="Arial" w:hAnsi="Arial" w:cs="Arial"/>
        </w:rPr>
        <w:t xml:space="preserve">Dajem pobudo, da vsaj toliko časa kot za promocijo, namenite za spletno stran. Pa tokrat ne bom o odlokih in ostalih dokumentih, ki jih ni mogoče najti, ampak o rubriki Moja občina, ki je prav tako namenjena neke vrste promociji občine. Navajam samo nekaj zadev. Pri častnih občanih po petih mesecih še  vedno ni napisan g. Marko Fabiani. Pri tistih, ki so žal pokojni, ni nikjer napisane letnice smrti, tako da ni mogoče vedeti ali so živi ali so umrli. V odloku pa piše, da jih je potrebno vabiti na prireditve. Pri g. Vinku Tomšiču, ki bi bil  prav danes (op. 17. 10. 2024) star 85  let, pa ga žal že 9 let ni med nami, saj je umrl aprila 2015, piše, da je postal častni občan leta 2013, čeprav to ni res, saj mu je bil ta naziv podeljen posthumno leta 2015. </w:t>
      </w:r>
    </w:p>
    <w:p w14:paraId="484E3F87" w14:textId="77777777" w:rsidR="000945B4" w:rsidRPr="00B03672" w:rsidRDefault="000945B4" w:rsidP="00B03672">
      <w:pPr>
        <w:pStyle w:val="Brezrazmikov"/>
        <w:jc w:val="both"/>
        <w:rPr>
          <w:rFonts w:ascii="Arial" w:hAnsi="Arial" w:cs="Arial"/>
        </w:rPr>
      </w:pPr>
      <w:r w:rsidRPr="00B03672">
        <w:rPr>
          <w:rFonts w:ascii="Arial" w:hAnsi="Arial" w:cs="Arial"/>
        </w:rPr>
        <w:t xml:space="preserve">Menim, da je tudi to rubriko potrebno malo bolj temeljito pregledati, saj je to promocija Vrhnike in ljudje to berejo. </w:t>
      </w:r>
    </w:p>
    <w:p w14:paraId="7CE8073D" w14:textId="77777777" w:rsidR="000945B4" w:rsidRPr="00B03672" w:rsidRDefault="000945B4" w:rsidP="00B03672">
      <w:pPr>
        <w:pStyle w:val="Brezrazmikov"/>
        <w:jc w:val="both"/>
        <w:rPr>
          <w:rFonts w:ascii="Arial" w:hAnsi="Arial" w:cs="Arial"/>
        </w:rPr>
      </w:pPr>
      <w:r w:rsidRPr="00B03672">
        <w:rPr>
          <w:rFonts w:ascii="Arial" w:hAnsi="Arial" w:cs="Arial"/>
        </w:rPr>
        <w:t xml:space="preserve">V zadnjem času se je veliko omenjalo tudi Lovrenčičevo hišo, ker je bila v njej razstava akademskega slikarja Marka Jakšeta. Opozarjam, da to ni Lavrenčičeva hiša, kot piše na občinski spletni strani in kot potem napačno povzema ZIC na </w:t>
      </w:r>
      <w:proofErr w:type="spellStart"/>
      <w:r w:rsidRPr="00B03672">
        <w:rPr>
          <w:rFonts w:ascii="Arial" w:hAnsi="Arial" w:cs="Arial"/>
        </w:rPr>
        <w:t>visitvrhnika</w:t>
      </w:r>
      <w:proofErr w:type="spellEnd"/>
      <w:r w:rsidRPr="00B03672">
        <w:rPr>
          <w:rFonts w:ascii="Arial" w:hAnsi="Arial" w:cs="Arial"/>
        </w:rPr>
        <w:t xml:space="preserve"> ter tudi mediji. Pravilno poimenovanje je Lovrenčičeva hiša. </w:t>
      </w:r>
    </w:p>
    <w:p w14:paraId="6C6AB042" w14:textId="77777777" w:rsidR="000945B4" w:rsidRPr="00B03672" w:rsidRDefault="000945B4" w:rsidP="00B03672">
      <w:pPr>
        <w:pStyle w:val="Brezrazmikov"/>
        <w:jc w:val="both"/>
        <w:rPr>
          <w:rFonts w:ascii="Arial" w:hAnsi="Arial" w:cs="Arial"/>
        </w:rPr>
      </w:pPr>
    </w:p>
    <w:p w14:paraId="53F8D2FB" w14:textId="77777777" w:rsidR="000945B4" w:rsidRPr="00B03672" w:rsidRDefault="000945B4" w:rsidP="00B03672">
      <w:pPr>
        <w:pStyle w:val="Brezrazmikov"/>
        <w:jc w:val="both"/>
        <w:rPr>
          <w:rFonts w:ascii="Arial" w:hAnsi="Arial" w:cs="Arial"/>
          <w:u w:val="single"/>
        </w:rPr>
      </w:pPr>
      <w:r w:rsidRPr="00B03672">
        <w:rPr>
          <w:rFonts w:ascii="Arial" w:hAnsi="Arial" w:cs="Arial"/>
          <w:u w:val="single"/>
        </w:rPr>
        <w:t>3. Pobuda članom Sveta Zavoda Ivana Cankarja Vrhnika</w:t>
      </w:r>
    </w:p>
    <w:p w14:paraId="0BC2BC88" w14:textId="77777777" w:rsidR="000945B4" w:rsidRPr="00B03672" w:rsidRDefault="000945B4" w:rsidP="00B03672">
      <w:pPr>
        <w:pStyle w:val="Brezrazmikov"/>
        <w:jc w:val="both"/>
        <w:rPr>
          <w:rFonts w:ascii="Arial" w:hAnsi="Arial" w:cs="Arial"/>
          <w:u w:val="single"/>
        </w:rPr>
      </w:pPr>
    </w:p>
    <w:p w14:paraId="48C75C9C" w14:textId="77777777" w:rsidR="000945B4" w:rsidRPr="00B03672" w:rsidRDefault="000945B4" w:rsidP="00B03672">
      <w:pPr>
        <w:pStyle w:val="Brezrazmikov"/>
        <w:jc w:val="both"/>
        <w:rPr>
          <w:rFonts w:ascii="Arial" w:hAnsi="Arial" w:cs="Arial"/>
          <w:u w:val="single"/>
        </w:rPr>
      </w:pPr>
      <w:r w:rsidRPr="00B03672">
        <w:rPr>
          <w:rFonts w:ascii="Arial" w:hAnsi="Arial" w:cs="Arial"/>
        </w:rPr>
        <w:t>Kot vemo, predstavniki Liste 1890 in strank Vesna in Levica v Svetu Zavoda Ivana Cankarja Vrhnika med štirimi člani, ki zastopajo ustanovitelja, to je občino, nimamo nobenega člana, zato ne vemo, kaj svet zavoda obravnava, saj niti vabila niti zapisniki sej niso nikjer objavljeni.</w:t>
      </w:r>
    </w:p>
    <w:p w14:paraId="2338B726" w14:textId="77777777" w:rsidR="000945B4" w:rsidRPr="00B03672" w:rsidRDefault="000945B4" w:rsidP="00B03672">
      <w:pPr>
        <w:tabs>
          <w:tab w:val="center" w:pos="4513"/>
        </w:tabs>
        <w:jc w:val="both"/>
        <w:rPr>
          <w:rFonts w:cs="Arial"/>
          <w:szCs w:val="22"/>
        </w:rPr>
      </w:pPr>
      <w:r w:rsidRPr="00B03672">
        <w:rPr>
          <w:rFonts w:cs="Arial"/>
          <w:szCs w:val="22"/>
        </w:rPr>
        <w:t xml:space="preserve">Sredi julija smo prejeli v zvezi g. </w:t>
      </w:r>
      <w:proofErr w:type="spellStart"/>
      <w:r w:rsidRPr="00B03672">
        <w:rPr>
          <w:rFonts w:cs="Arial"/>
          <w:szCs w:val="22"/>
        </w:rPr>
        <w:t>Behričem</w:t>
      </w:r>
      <w:proofErr w:type="spellEnd"/>
      <w:r w:rsidRPr="00B03672">
        <w:rPr>
          <w:rFonts w:cs="Arial"/>
          <w:szCs w:val="22"/>
        </w:rPr>
        <w:t xml:space="preserve"> e pismo Simona Novaka, na katero je bilo precej odzivov. Sama se nisem odzvala. Me je pa zelo zmotil odziv direktorice </w:t>
      </w:r>
      <w:proofErr w:type="spellStart"/>
      <w:r w:rsidRPr="00B03672">
        <w:rPr>
          <w:rFonts w:cs="Arial"/>
          <w:szCs w:val="22"/>
        </w:rPr>
        <w:t>ZICa</w:t>
      </w:r>
      <w:proofErr w:type="spellEnd"/>
      <w:r w:rsidRPr="00B03672">
        <w:rPr>
          <w:rFonts w:cs="Arial"/>
          <w:szCs w:val="22"/>
        </w:rPr>
        <w:t>, ki je občinskemu svetniku (in mnogim ostalim prejemnikom) napisala:</w:t>
      </w:r>
    </w:p>
    <w:p w14:paraId="51D6E48D" w14:textId="77777777" w:rsidR="000945B4" w:rsidRPr="00B03672" w:rsidRDefault="000945B4" w:rsidP="00B03672">
      <w:pPr>
        <w:pStyle w:val="Brezrazmikov"/>
        <w:jc w:val="both"/>
        <w:rPr>
          <w:rFonts w:ascii="Arial" w:hAnsi="Arial" w:cs="Arial"/>
          <w:i/>
          <w:iCs/>
        </w:rPr>
      </w:pPr>
      <w:r w:rsidRPr="00B03672">
        <w:t xml:space="preserve"> </w:t>
      </w:r>
      <w:r w:rsidRPr="00B03672">
        <w:tab/>
      </w:r>
      <w:r w:rsidRPr="00B03672">
        <w:rPr>
          <w:rFonts w:ascii="Arial" w:hAnsi="Arial" w:cs="Arial"/>
          <w:i/>
          <w:iCs/>
        </w:rPr>
        <w:t>»</w:t>
      </w:r>
      <w:r w:rsidRPr="00B03672">
        <w:rPr>
          <w:rFonts w:ascii="Arial" w:hAnsi="Arial" w:cs="Arial"/>
          <w:i/>
          <w:iCs/>
          <w:bdr w:val="none" w:sz="0" w:space="0" w:color="auto" w:frame="1"/>
        </w:rPr>
        <w:t xml:space="preserve">Navedena izjava g. Leskovca glede </w:t>
      </w:r>
      <w:proofErr w:type="spellStart"/>
      <w:r w:rsidRPr="00B03672">
        <w:rPr>
          <w:rFonts w:ascii="Arial" w:hAnsi="Arial" w:cs="Arial"/>
          <w:i/>
          <w:iCs/>
          <w:bdr w:val="none" w:sz="0" w:space="0" w:color="auto" w:frame="1"/>
        </w:rPr>
        <w:t>Zic</w:t>
      </w:r>
      <w:proofErr w:type="spellEnd"/>
      <w:r w:rsidRPr="00B03672">
        <w:rPr>
          <w:rFonts w:ascii="Arial" w:hAnsi="Arial" w:cs="Arial"/>
          <w:i/>
          <w:iCs/>
          <w:bdr w:val="none" w:sz="0" w:space="0" w:color="auto" w:frame="1"/>
        </w:rPr>
        <w:t xml:space="preserve">-a ni resnična, prav tako ne natolcevanje o konfliktu interesov – ne le, da tega ni, sploh ne more biti. </w:t>
      </w:r>
      <w:r w:rsidRPr="00B03672">
        <w:rPr>
          <w:rFonts w:ascii="Arial" w:hAnsi="Arial" w:cs="Arial"/>
          <w:i/>
          <w:iCs/>
        </w:rPr>
        <w:t xml:space="preserve"> </w:t>
      </w:r>
    </w:p>
    <w:p w14:paraId="3C0AD475" w14:textId="77777777" w:rsidR="000945B4" w:rsidRPr="00B03672" w:rsidRDefault="000945B4" w:rsidP="00B03672">
      <w:pPr>
        <w:pStyle w:val="Brezrazmikov"/>
        <w:jc w:val="both"/>
        <w:rPr>
          <w:rFonts w:ascii="Arial" w:hAnsi="Arial" w:cs="Arial"/>
          <w:i/>
          <w:iCs/>
        </w:rPr>
      </w:pPr>
      <w:r w:rsidRPr="00B03672">
        <w:rPr>
          <w:rFonts w:ascii="Arial" w:hAnsi="Arial" w:cs="Arial"/>
          <w:i/>
          <w:iCs/>
          <w:bdr w:val="none" w:sz="0" w:space="0" w:color="auto" w:frame="1"/>
        </w:rPr>
        <w:t xml:space="preserve">Zaskrbljujoče pa je to pisanje v toliko, ker kaže na globoko nepoznavanje sistema javnega sektorja, zakonodaje in še česa. Če nekdo želi delovati v dobrobit skupnosti, si takšnega nepoznavanja ne more privoščiti. </w:t>
      </w:r>
    </w:p>
    <w:p w14:paraId="0685612D" w14:textId="77777777" w:rsidR="000945B4" w:rsidRPr="00B03672" w:rsidRDefault="000945B4" w:rsidP="00B03672">
      <w:pPr>
        <w:pStyle w:val="Brezrazmikov"/>
        <w:jc w:val="both"/>
        <w:rPr>
          <w:rFonts w:ascii="Arial" w:hAnsi="Arial" w:cs="Arial"/>
          <w:i/>
          <w:iCs/>
        </w:rPr>
      </w:pPr>
      <w:r w:rsidRPr="00B03672">
        <w:rPr>
          <w:rFonts w:ascii="Arial" w:hAnsi="Arial" w:cs="Arial"/>
          <w:i/>
          <w:iCs/>
          <w:bdr w:val="none" w:sz="0" w:space="0" w:color="auto" w:frame="1"/>
        </w:rPr>
        <w:t xml:space="preserve">Obrekovanje je kaznivo dejanje. </w:t>
      </w:r>
      <w:proofErr w:type="spellStart"/>
      <w:r w:rsidRPr="00B03672">
        <w:rPr>
          <w:rFonts w:ascii="Arial" w:hAnsi="Arial" w:cs="Arial"/>
          <w:i/>
          <w:iCs/>
          <w:bdr w:val="none" w:sz="0" w:space="0" w:color="auto" w:frame="1"/>
        </w:rPr>
        <w:t>Ignorantia</w:t>
      </w:r>
      <w:proofErr w:type="spellEnd"/>
      <w:r w:rsidRPr="00B03672">
        <w:rPr>
          <w:rFonts w:ascii="Arial" w:hAnsi="Arial" w:cs="Arial"/>
          <w:i/>
          <w:iCs/>
          <w:bdr w:val="none" w:sz="0" w:space="0" w:color="auto" w:frame="1"/>
        </w:rPr>
        <w:t xml:space="preserve"> </w:t>
      </w:r>
      <w:proofErr w:type="spellStart"/>
      <w:r w:rsidRPr="00B03672">
        <w:rPr>
          <w:rFonts w:ascii="Arial" w:hAnsi="Arial" w:cs="Arial"/>
          <w:i/>
          <w:iCs/>
          <w:bdr w:val="none" w:sz="0" w:space="0" w:color="auto" w:frame="1"/>
        </w:rPr>
        <w:t>iuris</w:t>
      </w:r>
      <w:proofErr w:type="spellEnd"/>
      <w:r w:rsidRPr="00B03672">
        <w:rPr>
          <w:rFonts w:ascii="Arial" w:hAnsi="Arial" w:cs="Arial"/>
          <w:i/>
          <w:iCs/>
          <w:bdr w:val="none" w:sz="0" w:space="0" w:color="auto" w:frame="1"/>
        </w:rPr>
        <w:t xml:space="preserve"> </w:t>
      </w:r>
      <w:proofErr w:type="spellStart"/>
      <w:r w:rsidRPr="00B03672">
        <w:rPr>
          <w:rFonts w:ascii="Arial" w:hAnsi="Arial" w:cs="Arial"/>
          <w:i/>
          <w:iCs/>
          <w:bdr w:val="none" w:sz="0" w:space="0" w:color="auto" w:frame="1"/>
        </w:rPr>
        <w:t>nocet</w:t>
      </w:r>
      <w:proofErr w:type="spellEnd"/>
      <w:r w:rsidRPr="00B03672">
        <w:rPr>
          <w:rFonts w:ascii="Arial" w:hAnsi="Arial" w:cs="Arial"/>
          <w:i/>
          <w:iCs/>
          <w:bdr w:val="none" w:sz="0" w:space="0" w:color="auto" w:frame="1"/>
        </w:rPr>
        <w:t xml:space="preserve">. </w:t>
      </w:r>
    </w:p>
    <w:p w14:paraId="45EDB890" w14:textId="77777777" w:rsidR="000945B4" w:rsidRPr="00B03672" w:rsidRDefault="000945B4" w:rsidP="00B03672">
      <w:pPr>
        <w:pStyle w:val="Brezrazmikov"/>
        <w:jc w:val="both"/>
        <w:rPr>
          <w:rFonts w:ascii="Arial" w:hAnsi="Arial" w:cs="Arial"/>
          <w:i/>
          <w:iCs/>
        </w:rPr>
      </w:pPr>
      <w:r w:rsidRPr="00B03672">
        <w:rPr>
          <w:rFonts w:ascii="Arial" w:hAnsi="Arial" w:cs="Arial"/>
          <w:i/>
          <w:iCs/>
        </w:rPr>
        <w:t> </w:t>
      </w:r>
      <w:r w:rsidRPr="00B03672">
        <w:rPr>
          <w:rFonts w:ascii="Arial" w:hAnsi="Arial" w:cs="Arial"/>
          <w:i/>
          <w:iCs/>
          <w:bdr w:val="none" w:sz="0" w:space="0" w:color="auto" w:frame="1"/>
        </w:rPr>
        <w:t>S spoštovanjem.</w:t>
      </w:r>
    </w:p>
    <w:p w14:paraId="4BCE5583" w14:textId="77777777" w:rsidR="000945B4" w:rsidRPr="00B03672" w:rsidRDefault="000945B4" w:rsidP="00B03672">
      <w:pPr>
        <w:pStyle w:val="Brezrazmikov"/>
        <w:jc w:val="both"/>
        <w:rPr>
          <w:rFonts w:ascii="Arial" w:hAnsi="Arial" w:cs="Arial"/>
          <w:i/>
          <w:iCs/>
          <w:bdr w:val="none" w:sz="0" w:space="0" w:color="auto" w:frame="1"/>
        </w:rPr>
      </w:pPr>
      <w:r w:rsidRPr="00B03672">
        <w:rPr>
          <w:rFonts w:ascii="Arial" w:hAnsi="Arial" w:cs="Arial"/>
          <w:i/>
          <w:iCs/>
        </w:rPr>
        <w:t> </w:t>
      </w:r>
      <w:r w:rsidRPr="00B03672">
        <w:rPr>
          <w:rFonts w:ascii="Arial" w:hAnsi="Arial" w:cs="Arial"/>
          <w:i/>
          <w:iCs/>
          <w:bdr w:val="none" w:sz="0" w:space="0" w:color="auto" w:frame="1"/>
        </w:rPr>
        <w:t>Marija Zakrajšek Martinjak, direktorica«</w:t>
      </w:r>
    </w:p>
    <w:p w14:paraId="45B35D54" w14:textId="77777777" w:rsidR="000945B4" w:rsidRPr="00B03672" w:rsidRDefault="000945B4" w:rsidP="00B03672">
      <w:pPr>
        <w:spacing w:before="100" w:beforeAutospacing="1" w:after="100" w:afterAutospacing="1"/>
        <w:jc w:val="both"/>
        <w:rPr>
          <w:rFonts w:cs="Arial"/>
          <w:color w:val="000000"/>
          <w:szCs w:val="22"/>
          <w:bdr w:val="none" w:sz="0" w:space="0" w:color="auto" w:frame="1"/>
        </w:rPr>
      </w:pPr>
      <w:r w:rsidRPr="00B03672">
        <w:rPr>
          <w:rFonts w:cs="Arial"/>
          <w:color w:val="000000"/>
          <w:szCs w:val="22"/>
          <w:bdr w:val="none" w:sz="0" w:space="0" w:color="auto" w:frame="1"/>
        </w:rPr>
        <w:t xml:space="preserve">Menim, da je tako pisanje direktorice najmanj nedostojno. Kot mi je znano, po izobrazbi ni pravnica, kakšna pa je njena strokovna usposobljenost na področju poznavanja zakonodaje pa ne vem.  </w:t>
      </w:r>
    </w:p>
    <w:p w14:paraId="0D103816" w14:textId="77777777" w:rsidR="000945B4" w:rsidRPr="00B03672" w:rsidRDefault="000945B4" w:rsidP="00B03672">
      <w:pPr>
        <w:spacing w:before="100" w:beforeAutospacing="1" w:after="100" w:afterAutospacing="1"/>
        <w:jc w:val="both"/>
        <w:rPr>
          <w:rFonts w:cs="Arial"/>
          <w:color w:val="000000"/>
          <w:szCs w:val="22"/>
          <w:bdr w:val="none" w:sz="0" w:space="0" w:color="auto" w:frame="1"/>
        </w:rPr>
      </w:pPr>
      <w:r w:rsidRPr="00B03672">
        <w:rPr>
          <w:rFonts w:cs="Arial"/>
          <w:color w:val="000000"/>
          <w:szCs w:val="22"/>
          <w:bdr w:val="none" w:sz="0" w:space="0" w:color="auto" w:frame="1"/>
        </w:rPr>
        <w:t xml:space="preserve">Ta ista direktorica pa dela naslednje »napake«, ki žal ne dokazujejo njenega poznavanja prava: </w:t>
      </w:r>
    </w:p>
    <w:p w14:paraId="42444BEE" w14:textId="77777777" w:rsidR="000945B4" w:rsidRPr="00B03672" w:rsidRDefault="000945B4" w:rsidP="00B03672">
      <w:pPr>
        <w:pStyle w:val="Odstavekseznama"/>
        <w:numPr>
          <w:ilvl w:val="0"/>
          <w:numId w:val="20"/>
        </w:numPr>
        <w:spacing w:before="100" w:beforeAutospacing="1" w:after="100" w:afterAutospacing="1"/>
        <w:jc w:val="both"/>
        <w:rPr>
          <w:rFonts w:ascii="Arial" w:hAnsi="Arial" w:cs="Arial"/>
          <w:sz w:val="22"/>
          <w:szCs w:val="22"/>
        </w:rPr>
      </w:pPr>
      <w:r w:rsidRPr="00B03672">
        <w:rPr>
          <w:rFonts w:ascii="Arial" w:hAnsi="Arial" w:cs="Arial"/>
          <w:sz w:val="22"/>
          <w:szCs w:val="22"/>
        </w:rPr>
        <w:t xml:space="preserve">Lani novembra sem na seji občinskega sveta opozorila, da gospa uporablja dopisni papir z logotipom </w:t>
      </w:r>
      <w:proofErr w:type="spellStart"/>
      <w:r w:rsidRPr="00B03672">
        <w:rPr>
          <w:rFonts w:ascii="Arial" w:hAnsi="Arial" w:cs="Arial"/>
          <w:sz w:val="22"/>
          <w:szCs w:val="22"/>
        </w:rPr>
        <w:t>ZICa</w:t>
      </w:r>
      <w:proofErr w:type="spellEnd"/>
      <w:r w:rsidRPr="00B03672">
        <w:rPr>
          <w:rFonts w:ascii="Arial" w:hAnsi="Arial" w:cs="Arial"/>
          <w:sz w:val="22"/>
          <w:szCs w:val="22"/>
        </w:rPr>
        <w:t xml:space="preserve">, na katerem je v nogi dokumenta izpisana napačna davčna številka. Na to napako sem sicer opozorila že pred 14 leti. Rezultat tega so dokumenti  na spletni strani </w:t>
      </w:r>
      <w:proofErr w:type="spellStart"/>
      <w:r w:rsidRPr="00B03672">
        <w:rPr>
          <w:rFonts w:ascii="Arial" w:hAnsi="Arial" w:cs="Arial"/>
          <w:sz w:val="22"/>
          <w:szCs w:val="22"/>
        </w:rPr>
        <w:t>visit</w:t>
      </w:r>
      <w:proofErr w:type="spellEnd"/>
      <w:r w:rsidRPr="00B03672">
        <w:rPr>
          <w:rFonts w:ascii="Arial" w:hAnsi="Arial" w:cs="Arial"/>
          <w:sz w:val="22"/>
          <w:szCs w:val="22"/>
        </w:rPr>
        <w:t xml:space="preserve"> </w:t>
      </w:r>
      <w:proofErr w:type="spellStart"/>
      <w:r w:rsidRPr="00B03672">
        <w:rPr>
          <w:rFonts w:ascii="Arial" w:hAnsi="Arial" w:cs="Arial"/>
          <w:sz w:val="22"/>
          <w:szCs w:val="22"/>
        </w:rPr>
        <w:t>vrhnika</w:t>
      </w:r>
      <w:proofErr w:type="spellEnd"/>
      <w:r w:rsidRPr="00B03672">
        <w:rPr>
          <w:rFonts w:ascii="Arial" w:hAnsi="Arial" w:cs="Arial"/>
          <w:sz w:val="22"/>
          <w:szCs w:val="22"/>
        </w:rPr>
        <w:t xml:space="preserve">, ki je menda tudi uradna spletna stran </w:t>
      </w:r>
      <w:proofErr w:type="spellStart"/>
      <w:r w:rsidRPr="00B03672">
        <w:rPr>
          <w:rFonts w:ascii="Arial" w:hAnsi="Arial" w:cs="Arial"/>
          <w:sz w:val="22"/>
          <w:szCs w:val="22"/>
        </w:rPr>
        <w:t>ZICa</w:t>
      </w:r>
      <w:proofErr w:type="spellEnd"/>
      <w:r w:rsidRPr="00B03672">
        <w:rPr>
          <w:rFonts w:ascii="Arial" w:hAnsi="Arial" w:cs="Arial"/>
          <w:sz w:val="22"/>
          <w:szCs w:val="22"/>
        </w:rPr>
        <w:t>. V rubriki Razpisi, ki jo še težje najdete kot na občinski strani, si poglejte Namero o sklenitvi neposredne pogodbe za oddajo poslovnega prostora v najem (gre za lokal v garderobnem objektu) z dne 27. junij, pa Namero o sklenitvi neposredne pogodbe za oddajo poslovnega prostora v brezplačno uporabo (</w:t>
      </w:r>
      <w:proofErr w:type="spellStart"/>
      <w:r w:rsidRPr="00B03672">
        <w:rPr>
          <w:rFonts w:ascii="Arial" w:hAnsi="Arial" w:cs="Arial"/>
          <w:sz w:val="22"/>
          <w:szCs w:val="22"/>
        </w:rPr>
        <w:t>Rokodelc</w:t>
      </w:r>
      <w:proofErr w:type="spellEnd"/>
      <w:r w:rsidRPr="00B03672">
        <w:rPr>
          <w:rFonts w:ascii="Arial" w:hAnsi="Arial" w:cs="Arial"/>
          <w:sz w:val="22"/>
          <w:szCs w:val="22"/>
        </w:rPr>
        <w:t>) z dne 12. avgust, pa Namero o sklenitvi neposredne pogodbe za oddajo poslovnega prostora v najem z dne 4. september 2024. Na vseh teh dokumentih je davčna številka napačna. Koliko je še takih dokumentov, ve samo direktorica ali pa tudi ona ne.</w:t>
      </w:r>
    </w:p>
    <w:p w14:paraId="5121BC2E" w14:textId="77777777" w:rsidR="000945B4" w:rsidRPr="00B03672" w:rsidRDefault="000945B4" w:rsidP="00B03672">
      <w:pPr>
        <w:pStyle w:val="Odstavekseznama"/>
        <w:numPr>
          <w:ilvl w:val="0"/>
          <w:numId w:val="20"/>
        </w:numPr>
        <w:spacing w:before="100" w:beforeAutospacing="1" w:after="100" w:afterAutospacing="1"/>
        <w:jc w:val="both"/>
        <w:rPr>
          <w:rFonts w:ascii="Arial" w:hAnsi="Arial" w:cs="Arial"/>
          <w:sz w:val="22"/>
          <w:szCs w:val="22"/>
        </w:rPr>
      </w:pPr>
      <w:r w:rsidRPr="00B03672">
        <w:rPr>
          <w:rFonts w:ascii="Arial" w:hAnsi="Arial" w:cs="Arial"/>
          <w:sz w:val="22"/>
          <w:szCs w:val="22"/>
        </w:rPr>
        <w:t xml:space="preserve">Žal to ni vse. V rubriki Katalog informacij javnega značaja, za katerega je odgovorna direktorica, lahko preberemo, da je ga. Zakrajšek Martinjak direktorica zavoda  do nadaljnjega. Sprašujem, kdo ve, do kdaj je to in kdo ji je podelil tak mandat?  </w:t>
      </w:r>
    </w:p>
    <w:p w14:paraId="163D1EEF" w14:textId="77777777" w:rsidR="000945B4" w:rsidRPr="00B03672" w:rsidRDefault="000945B4" w:rsidP="00B03672">
      <w:pPr>
        <w:pStyle w:val="Odstavekseznama"/>
        <w:numPr>
          <w:ilvl w:val="0"/>
          <w:numId w:val="20"/>
        </w:numPr>
        <w:spacing w:before="100" w:beforeAutospacing="1" w:after="100" w:afterAutospacing="1"/>
        <w:jc w:val="both"/>
        <w:rPr>
          <w:rFonts w:ascii="Arial" w:hAnsi="Arial" w:cs="Arial"/>
          <w:sz w:val="22"/>
          <w:szCs w:val="22"/>
        </w:rPr>
      </w:pPr>
      <w:r w:rsidRPr="00B03672">
        <w:rPr>
          <w:rFonts w:ascii="Arial" w:hAnsi="Arial" w:cs="Arial"/>
          <w:sz w:val="22"/>
          <w:szCs w:val="22"/>
        </w:rPr>
        <w:t>Tudi dokazov o nepoznavanju zakonodaje v katalogu ne manjka . Kot veljaven akt je npr. naveden  Zakon o športu iz leta 1998, pa to že od leta 2017 ni res, prav tako je naveden  Pravilnik o sofinanciranju športa v občini Vrhnika iz leta 2015, pa vsaj nekateri vemo, da velja Odlok od leta 2018 ... in še in še.</w:t>
      </w:r>
    </w:p>
    <w:p w14:paraId="41D871B8" w14:textId="77777777" w:rsidR="000945B4" w:rsidRPr="00B03672" w:rsidRDefault="000945B4" w:rsidP="00B03672">
      <w:pPr>
        <w:spacing w:before="100" w:beforeAutospacing="1" w:after="100" w:afterAutospacing="1"/>
        <w:jc w:val="both"/>
        <w:rPr>
          <w:rFonts w:cs="Arial"/>
          <w:szCs w:val="22"/>
        </w:rPr>
      </w:pPr>
      <w:r w:rsidRPr="00B03672">
        <w:rPr>
          <w:rFonts w:cs="Arial"/>
          <w:szCs w:val="22"/>
        </w:rPr>
        <w:t xml:space="preserve">Bom uporabila kar stavek, ki ga je direktorica </w:t>
      </w:r>
      <w:proofErr w:type="spellStart"/>
      <w:r w:rsidRPr="00B03672">
        <w:rPr>
          <w:rFonts w:cs="Arial"/>
          <w:szCs w:val="22"/>
        </w:rPr>
        <w:t>ZICa</w:t>
      </w:r>
      <w:proofErr w:type="spellEnd"/>
      <w:r w:rsidRPr="00B03672">
        <w:rPr>
          <w:rFonts w:cs="Arial"/>
          <w:szCs w:val="22"/>
        </w:rPr>
        <w:t xml:space="preserve"> namenila svetniku: »Če nekdo želi delovati v dobrobit skupnosti, si takšnega nepoznavanja ne more privoščiti.« Dodajam še: sploh pa ne, če je direktor javnega zavoda, plačan s strani davkoplačevalcev. Globe so kar velike.</w:t>
      </w:r>
    </w:p>
    <w:p w14:paraId="3A8B6960" w14:textId="3BFB540B" w:rsidR="00927D03" w:rsidRPr="00A06482" w:rsidRDefault="000945B4" w:rsidP="00A06482">
      <w:pPr>
        <w:spacing w:before="100" w:beforeAutospacing="1" w:after="100" w:afterAutospacing="1"/>
        <w:jc w:val="both"/>
        <w:rPr>
          <w:rFonts w:cs="Arial"/>
          <w:szCs w:val="22"/>
          <w:u w:val="single"/>
        </w:rPr>
      </w:pPr>
      <w:r w:rsidRPr="00B03672">
        <w:rPr>
          <w:rFonts w:cs="Arial"/>
          <w:szCs w:val="22"/>
        </w:rPr>
        <w:t xml:space="preserve">Članom sveta </w:t>
      </w:r>
      <w:proofErr w:type="spellStart"/>
      <w:r w:rsidRPr="00B03672">
        <w:rPr>
          <w:rFonts w:cs="Arial"/>
          <w:szCs w:val="22"/>
        </w:rPr>
        <w:t>ZICa</w:t>
      </w:r>
      <w:proofErr w:type="spellEnd"/>
      <w:r w:rsidRPr="00B03672">
        <w:rPr>
          <w:rFonts w:cs="Arial"/>
          <w:szCs w:val="22"/>
        </w:rPr>
        <w:t xml:space="preserve">, katerih naloga je nadzor zakonitosti dela in poslovanja zavoda, dajem pobudo, da pogledajo še kaj drugega kot gradivo, ki ga prejmejo za sejo sveta. S pravočasno objavo vabil in gradiv za seje sveta ZIC pa naj zagotovijo javnost sej, o katerih sedaj ne vemo nič. </w:t>
      </w:r>
    </w:p>
    <w:p w14:paraId="0C22DDFB" w14:textId="77777777" w:rsidR="001B5FE1" w:rsidRDefault="001B5FE1" w:rsidP="0024496D">
      <w:pPr>
        <w:jc w:val="both"/>
        <w:rPr>
          <w:rFonts w:cs="Arial"/>
        </w:rPr>
      </w:pPr>
    </w:p>
    <w:p w14:paraId="38D54D86" w14:textId="10B5930F" w:rsidR="00A80932" w:rsidRPr="00623DBD" w:rsidRDefault="00A80932" w:rsidP="00A80932">
      <w:pPr>
        <w:jc w:val="both"/>
        <w:rPr>
          <w:rFonts w:cs="Arial"/>
          <w:b/>
          <w:bCs/>
        </w:rPr>
      </w:pPr>
      <w:r w:rsidRPr="00623DBD">
        <w:rPr>
          <w:rFonts w:cs="Arial"/>
          <w:b/>
          <w:bCs/>
        </w:rPr>
        <w:t>Tomaž Gorišek (zapis iz posnetka)</w:t>
      </w:r>
    </w:p>
    <w:p w14:paraId="4F0993B3" w14:textId="77777777" w:rsidR="002F0B1F" w:rsidRPr="00623DBD" w:rsidRDefault="002F0B1F" w:rsidP="00A80932">
      <w:pPr>
        <w:jc w:val="both"/>
        <w:rPr>
          <w:rFonts w:cs="Arial"/>
          <w:b/>
          <w:bCs/>
        </w:rPr>
      </w:pPr>
    </w:p>
    <w:p w14:paraId="6F5DAA16" w14:textId="77777777" w:rsidR="006E6A5E" w:rsidRPr="00BF7A10" w:rsidRDefault="006E6A5E" w:rsidP="006E6A5E">
      <w:pPr>
        <w:jc w:val="both"/>
        <w:rPr>
          <w:rFonts w:cs="Arial"/>
        </w:rPr>
      </w:pPr>
      <w:r w:rsidRPr="00BF7A10">
        <w:rPr>
          <w:rFonts w:cs="Arial"/>
        </w:rPr>
        <w:t>»Ja</w:t>
      </w:r>
      <w:r>
        <w:rPr>
          <w:rFonts w:cs="Arial"/>
        </w:rPr>
        <w:t>,</w:t>
      </w:r>
      <w:r w:rsidRPr="00BF7A10">
        <w:rPr>
          <w:rFonts w:cs="Arial"/>
        </w:rPr>
        <w:t xml:space="preserve"> hvala za besedo. Jaz bom podal eno pobudo, ki se nanaša na neke razgovore z gospodarstveniki iz industrijske cone Verd, bom obrazložil na kratko. V naši občini nimamo več kot toliko prostorskih možnosti za vzpostavitev novih  gospodarskih con</w:t>
      </w:r>
      <w:r>
        <w:rPr>
          <w:rFonts w:cs="Arial"/>
        </w:rPr>
        <w:t>,</w:t>
      </w:r>
      <w:r w:rsidRPr="00BF7A10">
        <w:rPr>
          <w:rFonts w:cs="Arial"/>
        </w:rPr>
        <w:t xml:space="preserve"> ampak zgolj samo za širitev obstoječih. V Verdu pri pekarni v smeri kamnoloma je za uradno obvestilno tablo prepovedan promet za vozila težja nad 7 ton in pol</w:t>
      </w:r>
      <w:r>
        <w:rPr>
          <w:rFonts w:cs="Arial"/>
        </w:rPr>
        <w:t>,</w:t>
      </w:r>
      <w:r w:rsidRPr="00BF7A10">
        <w:rPr>
          <w:rFonts w:cs="Arial"/>
        </w:rPr>
        <w:t xml:space="preserve"> v smeri industrijske cone Verd in kamnoloma, in sicer v času vsak delovni dan od 19. ure dalje</w:t>
      </w:r>
      <w:r>
        <w:rPr>
          <w:rFonts w:cs="Arial"/>
        </w:rPr>
        <w:t>,</w:t>
      </w:r>
      <w:r w:rsidRPr="00BF7A10">
        <w:rPr>
          <w:rFonts w:cs="Arial"/>
        </w:rPr>
        <w:t xml:space="preserve"> do 7. ure zjutraj</w:t>
      </w:r>
      <w:r>
        <w:rPr>
          <w:rFonts w:cs="Arial"/>
        </w:rPr>
        <w:t>,</w:t>
      </w:r>
      <w:r w:rsidRPr="00BF7A10">
        <w:rPr>
          <w:rFonts w:cs="Arial"/>
        </w:rPr>
        <w:t xml:space="preserve"> ter od petka od 19. ure dalje do ponedeljka do 7. ure zjutraj. Skupaj je tako omejen oziroma prepovedan promet za težja vozila od  7 ton in pol, v enem tednu kar 108</w:t>
      </w:r>
      <w:r>
        <w:rPr>
          <w:rFonts w:cs="Arial"/>
        </w:rPr>
        <w:t>,</w:t>
      </w:r>
      <w:r w:rsidRPr="00BF7A10">
        <w:rPr>
          <w:rFonts w:cs="Arial"/>
        </w:rPr>
        <w:t xml:space="preserve"> kar pa pomeni več kot 1/3 razpoložljivega časa v celem tednu. Pa še iz gozdnega zaledja južno od Verda ne morejo kamioni les vozit  oz. dol </w:t>
      </w:r>
      <w:proofErr w:type="spellStart"/>
      <w:r w:rsidRPr="00BF7A10">
        <w:rPr>
          <w:rFonts w:cs="Arial"/>
        </w:rPr>
        <w:t>al</w:t>
      </w:r>
      <w:proofErr w:type="spellEnd"/>
      <w:r w:rsidRPr="00BF7A10">
        <w:rPr>
          <w:rFonts w:cs="Arial"/>
        </w:rPr>
        <w:t xml:space="preserve"> pa gor it</w:t>
      </w:r>
      <w:r>
        <w:rPr>
          <w:rFonts w:cs="Arial"/>
        </w:rPr>
        <w:t>n</w:t>
      </w:r>
      <w:r w:rsidRPr="00BF7A10">
        <w:rPr>
          <w:rFonts w:cs="Arial"/>
        </w:rPr>
        <w:t>. V predmetni industrijski coni pa deluje nekaj podjetij, ki so nonstop aktivna, to je vseh 24 ur dnevno. S tem, da je gospodarstvu škodljivo, ker tako že omejujejo pri današnji šesti točk</w:t>
      </w:r>
      <w:r>
        <w:rPr>
          <w:rFonts w:cs="Arial"/>
        </w:rPr>
        <w:t>i</w:t>
      </w:r>
      <w:r w:rsidRPr="00BF7A10">
        <w:rPr>
          <w:rFonts w:cs="Arial"/>
        </w:rPr>
        <w:t xml:space="preserve"> dnevnega reda, omenjena načrtovanje krepitve lokalnega in regionalnega gospodarstva. To pa nikakor ne gre skupaj. Dobesedno si žagamo vejo na kateri sedimo, sprejemamo ukrepe o spodbujanju lokalnega gospodarstva in ga v isti sapi iz nekih razlogov tudi oviramo. Če se nekje nekaj iz nekega razloga prepove</w:t>
      </w:r>
      <w:r>
        <w:rPr>
          <w:rFonts w:cs="Arial"/>
        </w:rPr>
        <w:t>,</w:t>
      </w:r>
      <w:r w:rsidRPr="00BF7A10">
        <w:rPr>
          <w:rFonts w:cs="Arial"/>
        </w:rPr>
        <w:t xml:space="preserve"> v tem primeru promet vozil težjih od 7 ton </w:t>
      </w:r>
      <w:r>
        <w:rPr>
          <w:rFonts w:cs="Arial"/>
        </w:rPr>
        <w:t>in</w:t>
      </w:r>
      <w:r w:rsidRPr="00BF7A10">
        <w:rPr>
          <w:rFonts w:cs="Arial"/>
        </w:rPr>
        <w:t xml:space="preserve"> pol na tej lokaciji</w:t>
      </w:r>
      <w:r>
        <w:rPr>
          <w:rFonts w:cs="Arial"/>
        </w:rPr>
        <w:t>,</w:t>
      </w:r>
      <w:r w:rsidRPr="00BF7A10">
        <w:rPr>
          <w:rFonts w:cs="Arial"/>
        </w:rPr>
        <w:t xml:space="preserve"> je pred prepovedjo nujno potrebno uvesti ustrezno alternativo, ker gospodarstvo mora delovati, mora živeti, saj je od njega odvisno dobesedno vse. Od delovanja gospodarstva je odvisen tudi kompleten javni sektor. Zato na tem mestu dajem pobudo za ukinitev predmetne prepovedi oziroma poziv občinskemu vodstvu naj nemudoma začne izvajati stvarne in otipljive aktivnosti za uvedbo alternativnih rešitev, kakor tudi iskanje rešitve za prizadeti del prebivalcev celotne trase iz Verda do kamnoloma Verd. Do dokončne rešitve pa naj se tak način prenehala ovirati vsaj delovanje gospodarske cone Verd. Hvala lepa.«</w:t>
      </w:r>
    </w:p>
    <w:p w14:paraId="7752FBE9" w14:textId="77777777" w:rsidR="006E6A5E" w:rsidRPr="00BF7A10" w:rsidRDefault="006E6A5E" w:rsidP="006E6A5E">
      <w:pPr>
        <w:jc w:val="both"/>
        <w:rPr>
          <w:rFonts w:cs="Arial"/>
        </w:rPr>
      </w:pPr>
    </w:p>
    <w:p w14:paraId="45970577" w14:textId="77777777" w:rsidR="006E6A5E" w:rsidRPr="00BF7A10" w:rsidRDefault="006E6A5E" w:rsidP="006E6A5E">
      <w:pPr>
        <w:jc w:val="both"/>
        <w:rPr>
          <w:rFonts w:cs="Arial"/>
        </w:rPr>
      </w:pPr>
      <w:r w:rsidRPr="00BF7A10">
        <w:rPr>
          <w:rFonts w:cs="Arial"/>
        </w:rPr>
        <w:t>Na pobudo je odgovoril župan in povedal, da bomo zadevo preučili.</w:t>
      </w:r>
    </w:p>
    <w:p w14:paraId="0FAD885B" w14:textId="77777777" w:rsidR="00983145" w:rsidRDefault="00983145" w:rsidP="007F2FBA">
      <w:pPr>
        <w:jc w:val="both"/>
        <w:rPr>
          <w:rFonts w:cs="Arial"/>
          <w:color w:val="ED0000"/>
        </w:rPr>
      </w:pPr>
    </w:p>
    <w:p w14:paraId="77D31A61" w14:textId="77777777" w:rsidR="00623DBD" w:rsidRPr="0091619B" w:rsidRDefault="00623DBD" w:rsidP="007F2FBA">
      <w:pPr>
        <w:jc w:val="both"/>
        <w:rPr>
          <w:rFonts w:cs="Arial"/>
          <w:color w:val="ED0000"/>
        </w:rPr>
      </w:pPr>
    </w:p>
    <w:p w14:paraId="21797C8E" w14:textId="68E9DC5E" w:rsidR="0024496D" w:rsidRPr="00F4058C" w:rsidRDefault="00EA40F7" w:rsidP="0024496D">
      <w:pPr>
        <w:jc w:val="both"/>
        <w:rPr>
          <w:rFonts w:cs="Arial"/>
          <w:b/>
          <w:bCs/>
        </w:rPr>
      </w:pPr>
      <w:r w:rsidRPr="00F4058C">
        <w:rPr>
          <w:rFonts w:cs="Arial"/>
          <w:b/>
          <w:bCs/>
        </w:rPr>
        <w:t xml:space="preserve">Edin </w:t>
      </w:r>
      <w:proofErr w:type="spellStart"/>
      <w:r w:rsidRPr="00F4058C">
        <w:rPr>
          <w:rFonts w:cs="Arial"/>
          <w:b/>
          <w:bCs/>
        </w:rPr>
        <w:t>Behrić</w:t>
      </w:r>
      <w:proofErr w:type="spellEnd"/>
      <w:r w:rsidRPr="00F4058C">
        <w:rPr>
          <w:rFonts w:cs="Arial"/>
          <w:b/>
          <w:bCs/>
        </w:rPr>
        <w:t xml:space="preserve"> (zapis iz posnetka)</w:t>
      </w:r>
    </w:p>
    <w:p w14:paraId="24230FAB" w14:textId="77777777" w:rsidR="00EA40F7" w:rsidRPr="00CE6D9D" w:rsidRDefault="00EA40F7" w:rsidP="0024496D">
      <w:pPr>
        <w:jc w:val="both"/>
        <w:rPr>
          <w:rFonts w:cs="Arial"/>
        </w:rPr>
      </w:pPr>
    </w:p>
    <w:p w14:paraId="79F8E855" w14:textId="77777777" w:rsidR="006E6A5E" w:rsidRPr="00BF7A10" w:rsidRDefault="006E6A5E" w:rsidP="006E6A5E">
      <w:pPr>
        <w:jc w:val="both"/>
        <w:rPr>
          <w:rFonts w:cs="Arial"/>
        </w:rPr>
      </w:pPr>
      <w:r w:rsidRPr="00BF7A10">
        <w:rPr>
          <w:rFonts w:cs="Arial"/>
        </w:rPr>
        <w:t>»Hvala za besedo, in sicer imam nekaj vprašanj oziroma pobud. In sicer me zanima, ali ima koncesionar za plin, Adriaplin kakš</w:t>
      </w:r>
      <w:r>
        <w:rPr>
          <w:rFonts w:cs="Arial"/>
        </w:rPr>
        <w:t>ne</w:t>
      </w:r>
      <w:r w:rsidRPr="00BF7A10">
        <w:rPr>
          <w:rFonts w:cs="Arial"/>
        </w:rPr>
        <w:t xml:space="preserve"> načrte za širitev omrežja na območju Sinje Gorice. Če se lahko vpraša, ker sem dobil par pobud, da bi občani želeli imeti na tistem koncu plin. Potem je pobuda za postavitev prometnega ogledala na lokaciji pri gostilni Turšič zaradi lažjega vključevanja stanovalcev Idrijske ceste 3, 5, 7, 7a pa 9, ena taka prometna pobuda.  Naslednja zadeva</w:t>
      </w:r>
      <w:r>
        <w:rPr>
          <w:rFonts w:cs="Arial"/>
        </w:rPr>
        <w:t>,</w:t>
      </w:r>
      <w:r w:rsidRPr="00BF7A10">
        <w:rPr>
          <w:rFonts w:cs="Arial"/>
        </w:rPr>
        <w:t xml:space="preserve"> kako bo potekala nadaljnja </w:t>
      </w:r>
      <w:proofErr w:type="spellStart"/>
      <w:r w:rsidRPr="00BF7A10">
        <w:rPr>
          <w:rFonts w:cs="Arial"/>
        </w:rPr>
        <w:t>časovnica</w:t>
      </w:r>
      <w:proofErr w:type="spellEnd"/>
      <w:r w:rsidRPr="00BF7A10">
        <w:rPr>
          <w:rFonts w:cs="Arial"/>
        </w:rPr>
        <w:t xml:space="preserve"> vzpostavitev mladinskega centra</w:t>
      </w:r>
      <w:r>
        <w:rPr>
          <w:rFonts w:cs="Arial"/>
        </w:rPr>
        <w:t>,</w:t>
      </w:r>
      <w:r w:rsidRPr="00BF7A10">
        <w:rPr>
          <w:rFonts w:cs="Arial"/>
        </w:rPr>
        <w:t xml:space="preserve"> glede pobud s strani CSD, in pa glede na razpravo na okrogli mizi, ki je bila avgusta oziroma, če se že kaj predvideva, kako bo stvar, kakšna dinamika bo za vzpostavitev mladinskega centra.</w:t>
      </w:r>
    </w:p>
    <w:p w14:paraId="5CF60143" w14:textId="77777777" w:rsidR="006E6A5E" w:rsidRPr="00BF7A10" w:rsidRDefault="006E6A5E" w:rsidP="006E6A5E">
      <w:pPr>
        <w:jc w:val="both"/>
        <w:rPr>
          <w:rFonts w:cs="Arial"/>
        </w:rPr>
      </w:pPr>
      <w:r w:rsidRPr="00BF7A10">
        <w:rPr>
          <w:rFonts w:cs="Arial"/>
        </w:rPr>
        <w:t>Pa še zadnja stvar</w:t>
      </w:r>
      <w:r>
        <w:rPr>
          <w:rFonts w:cs="Arial"/>
        </w:rPr>
        <w:t>,</w:t>
      </w:r>
      <w:r w:rsidRPr="00BF7A10">
        <w:rPr>
          <w:rFonts w:cs="Arial"/>
        </w:rPr>
        <w:t xml:space="preserve"> in sicer, pobuda s strani občana, in sicer na lokalni cesti na </w:t>
      </w:r>
      <w:proofErr w:type="spellStart"/>
      <w:r w:rsidRPr="00BF7A10">
        <w:rPr>
          <w:rFonts w:cs="Arial"/>
        </w:rPr>
        <w:t>Turnovšah</w:t>
      </w:r>
      <w:proofErr w:type="spellEnd"/>
      <w:r w:rsidRPr="00BF7A10">
        <w:rPr>
          <w:rFonts w:cs="Arial"/>
        </w:rPr>
        <w:t xml:space="preserve"> se ob večjem nalivu meteorna voda preliva občanu na travnik in ves pesek dobi dol. Če je možno, nekaj narediti v to smer, da se zajame ta pesek, ki gre proti dol. Hvala</w:t>
      </w:r>
      <w:r>
        <w:rPr>
          <w:rFonts w:cs="Arial"/>
        </w:rPr>
        <w:t>.</w:t>
      </w:r>
      <w:r w:rsidRPr="00BF7A10">
        <w:rPr>
          <w:rFonts w:cs="Arial"/>
        </w:rPr>
        <w:t>«</w:t>
      </w:r>
    </w:p>
    <w:p w14:paraId="649B45F9" w14:textId="77777777" w:rsidR="006E6A5E" w:rsidRPr="00BF7A10" w:rsidRDefault="006E6A5E" w:rsidP="006E6A5E">
      <w:pPr>
        <w:jc w:val="both"/>
        <w:rPr>
          <w:rFonts w:cs="Arial"/>
        </w:rPr>
      </w:pPr>
    </w:p>
    <w:p w14:paraId="7700D84D" w14:textId="1BAC9D9C" w:rsidR="00C8385A" w:rsidRDefault="006E6A5E" w:rsidP="0024496D">
      <w:pPr>
        <w:jc w:val="both"/>
        <w:rPr>
          <w:rFonts w:cs="Arial"/>
        </w:rPr>
      </w:pPr>
      <w:r w:rsidRPr="00BF7A10">
        <w:rPr>
          <w:rFonts w:cs="Arial"/>
        </w:rPr>
        <w:t xml:space="preserve">Na vprašanja je odgovoril župan. Na vprašanje glede Adriaplina je odgovor dopolnil g. Jelovšek. </w:t>
      </w:r>
    </w:p>
    <w:p w14:paraId="4972DACF" w14:textId="77777777" w:rsidR="00B22982" w:rsidRPr="00600233" w:rsidRDefault="00B22982" w:rsidP="0024496D">
      <w:pPr>
        <w:jc w:val="both"/>
        <w:rPr>
          <w:rFonts w:cs="Arial"/>
        </w:rPr>
      </w:pPr>
    </w:p>
    <w:p w14:paraId="4EFD1CA0" w14:textId="0B04E776" w:rsidR="00C8385A" w:rsidRPr="00F4058C" w:rsidRDefault="00347B98" w:rsidP="0024496D">
      <w:pPr>
        <w:jc w:val="both"/>
        <w:rPr>
          <w:rFonts w:cs="Arial"/>
          <w:b/>
          <w:bCs/>
        </w:rPr>
      </w:pPr>
      <w:r w:rsidRPr="00F4058C">
        <w:rPr>
          <w:rFonts w:cs="Arial"/>
          <w:b/>
          <w:bCs/>
        </w:rPr>
        <w:t>Valerija Mojca Frank (zapis iz posnetka)</w:t>
      </w:r>
    </w:p>
    <w:p w14:paraId="35E0F1AE" w14:textId="77777777" w:rsidR="00C8385A" w:rsidRDefault="00C8385A" w:rsidP="0024496D">
      <w:pPr>
        <w:jc w:val="both"/>
        <w:rPr>
          <w:rFonts w:cs="Arial"/>
          <w:color w:val="ED0000"/>
        </w:rPr>
      </w:pPr>
    </w:p>
    <w:p w14:paraId="31A1DB19" w14:textId="77777777" w:rsidR="006E6A5E" w:rsidRPr="00BF7A10" w:rsidRDefault="006E6A5E" w:rsidP="006E6A5E">
      <w:pPr>
        <w:jc w:val="both"/>
        <w:rPr>
          <w:rFonts w:cs="Arial"/>
        </w:rPr>
      </w:pPr>
      <w:r w:rsidRPr="00BF7A10">
        <w:rPr>
          <w:rFonts w:cs="Arial"/>
        </w:rPr>
        <w:t>»Hvala</w:t>
      </w:r>
      <w:r>
        <w:rPr>
          <w:rFonts w:cs="Arial"/>
        </w:rPr>
        <w:t>,</w:t>
      </w:r>
      <w:r w:rsidRPr="00BF7A10">
        <w:rPr>
          <w:rFonts w:cs="Arial"/>
        </w:rPr>
        <w:t xml:space="preserve"> za besedo. Jaz imam eno vprašanje oziroma pobudo, če je kakšna možnost, da bi se tabla, občinska, ko se pelješ iz Logatca proti Vrhniki, je zelo taka boga, malo skrivenčena, očitno jo je nekdo </w:t>
      </w:r>
      <w:r>
        <w:rPr>
          <w:rFonts w:cs="Arial"/>
        </w:rPr>
        <w:t>po</w:t>
      </w:r>
      <w:r w:rsidRPr="00BF7A10">
        <w:rPr>
          <w:rFonts w:cs="Arial"/>
        </w:rPr>
        <w:t>škodoval, zamenjala, ker se mi zdi, da pa to res ne zgleda. Da bi vstop v občino krasila taka tabla. Hvala.«</w:t>
      </w:r>
    </w:p>
    <w:p w14:paraId="295F266D" w14:textId="77777777" w:rsidR="006E6A5E" w:rsidRPr="00BF7A10" w:rsidRDefault="006E6A5E" w:rsidP="006E6A5E">
      <w:pPr>
        <w:jc w:val="both"/>
        <w:rPr>
          <w:rFonts w:cs="Arial"/>
        </w:rPr>
      </w:pPr>
    </w:p>
    <w:p w14:paraId="4251DCFE" w14:textId="77777777" w:rsidR="006E6A5E" w:rsidRPr="00BF7A10" w:rsidRDefault="006E6A5E" w:rsidP="006E6A5E">
      <w:pPr>
        <w:jc w:val="both"/>
        <w:rPr>
          <w:rFonts w:cs="Arial"/>
        </w:rPr>
      </w:pPr>
      <w:r w:rsidRPr="00BF7A10">
        <w:rPr>
          <w:rFonts w:cs="Arial"/>
        </w:rPr>
        <w:t xml:space="preserve">Na vprašanje je odgovoril župan. </w:t>
      </w:r>
    </w:p>
    <w:p w14:paraId="2D734336" w14:textId="21C7C29B" w:rsidR="00347B98" w:rsidRPr="003E2DAD" w:rsidRDefault="00347B98" w:rsidP="00347B98">
      <w:pPr>
        <w:jc w:val="both"/>
        <w:rPr>
          <w:rFonts w:cs="Arial"/>
        </w:rPr>
      </w:pPr>
    </w:p>
    <w:p w14:paraId="6A7B7DF7" w14:textId="77777777" w:rsidR="00C8385A" w:rsidRDefault="00C8385A" w:rsidP="0024496D">
      <w:pPr>
        <w:jc w:val="both"/>
        <w:rPr>
          <w:rFonts w:cs="Arial"/>
          <w:color w:val="ED0000"/>
        </w:rPr>
      </w:pPr>
    </w:p>
    <w:p w14:paraId="713CE7CE" w14:textId="115D8EC8" w:rsidR="00C8385A" w:rsidRPr="00F4058C" w:rsidRDefault="003E2DAD" w:rsidP="0024496D">
      <w:pPr>
        <w:jc w:val="both"/>
        <w:rPr>
          <w:rFonts w:cs="Arial"/>
        </w:rPr>
      </w:pPr>
      <w:r w:rsidRPr="00F4058C">
        <w:rPr>
          <w:rFonts w:cs="Arial"/>
          <w:b/>
          <w:bCs/>
        </w:rPr>
        <w:t>Petra Černetič (zapis iz posnetka)</w:t>
      </w:r>
    </w:p>
    <w:p w14:paraId="4E32D150" w14:textId="77777777" w:rsidR="005F60BD" w:rsidRPr="00433CD3" w:rsidRDefault="005F60BD" w:rsidP="0024496D">
      <w:pPr>
        <w:jc w:val="both"/>
        <w:rPr>
          <w:rFonts w:cs="Arial"/>
        </w:rPr>
      </w:pPr>
    </w:p>
    <w:p w14:paraId="64F8E4F8" w14:textId="77777777" w:rsidR="006E6A5E" w:rsidRPr="00BF7A10" w:rsidRDefault="006E6A5E" w:rsidP="006E6A5E">
      <w:pPr>
        <w:jc w:val="both"/>
        <w:rPr>
          <w:rFonts w:cs="Arial"/>
        </w:rPr>
      </w:pPr>
      <w:r w:rsidRPr="00BF7A10">
        <w:rPr>
          <w:rFonts w:cs="Arial"/>
        </w:rPr>
        <w:t>»Ja hvala za besedo, dober večer vsem. Jaz bi imela eno pobudo vezano na varnost na avtobusnih prevozih. Poroča se namreč, da na tej liniji Vič</w:t>
      </w:r>
      <w:r>
        <w:rPr>
          <w:rFonts w:cs="Arial"/>
        </w:rPr>
        <w:t>−</w:t>
      </w:r>
      <w:r w:rsidRPr="00BF7A10">
        <w:rPr>
          <w:rFonts w:cs="Arial"/>
        </w:rPr>
        <w:t>Vrhnika, da se predvsem zvečer vozijo migranti, in da prihaja do nadlegovanj mladih žensk dijakinj in študentk</w:t>
      </w:r>
      <w:r>
        <w:rPr>
          <w:rFonts w:cs="Arial"/>
        </w:rPr>
        <w:t>,</w:t>
      </w:r>
      <w:r w:rsidRPr="00BF7A10">
        <w:rPr>
          <w:rFonts w:cs="Arial"/>
        </w:rPr>
        <w:t xml:space="preserve"> pač z ogovarjanjem in tako naprej</w:t>
      </w:r>
      <w:r>
        <w:rPr>
          <w:rFonts w:cs="Arial"/>
        </w:rPr>
        <w:t>,</w:t>
      </w:r>
      <w:r w:rsidRPr="00BF7A10">
        <w:rPr>
          <w:rFonts w:cs="Arial"/>
        </w:rPr>
        <w:t xml:space="preserve"> in bi imela eno pobudo v smer, da se to malo naslovi na LPP pa policijo, da mogoče se zagotovi kakšen nadzor v obliki neuniformirane policije</w:t>
      </w:r>
      <w:r>
        <w:rPr>
          <w:rFonts w:cs="Arial"/>
        </w:rPr>
        <w:t>,</w:t>
      </w:r>
      <w:r w:rsidRPr="00BF7A10">
        <w:rPr>
          <w:rFonts w:cs="Arial"/>
        </w:rPr>
        <w:t xml:space="preserve"> da malo preverijo, kaj je na tem, pa da ne pride do kakšnih bolj neljubih dogodkov. Hvala.«</w:t>
      </w:r>
    </w:p>
    <w:p w14:paraId="3B74FCA6" w14:textId="77777777" w:rsidR="006E6A5E" w:rsidRPr="00BF7A10" w:rsidRDefault="006E6A5E" w:rsidP="006E6A5E">
      <w:pPr>
        <w:jc w:val="both"/>
        <w:rPr>
          <w:rFonts w:cs="Arial"/>
          <w:color w:val="ED0000"/>
        </w:rPr>
      </w:pPr>
    </w:p>
    <w:p w14:paraId="120D3E21" w14:textId="77777777" w:rsidR="006E6A5E" w:rsidRPr="00BF7A10" w:rsidRDefault="006E6A5E" w:rsidP="006E6A5E">
      <w:pPr>
        <w:jc w:val="both"/>
        <w:rPr>
          <w:rFonts w:cs="Arial"/>
        </w:rPr>
      </w:pPr>
      <w:r w:rsidRPr="00BF7A10">
        <w:rPr>
          <w:rFonts w:cs="Arial"/>
        </w:rPr>
        <w:t>Na vprašanje je odgovoril župan in povedal, da bomo posredovali naprej na LPP in policijo.</w:t>
      </w:r>
    </w:p>
    <w:p w14:paraId="6B550F20" w14:textId="77777777" w:rsidR="00F4058C" w:rsidRPr="00F4058C" w:rsidRDefault="00F4058C" w:rsidP="00F4058C">
      <w:pPr>
        <w:jc w:val="both"/>
        <w:rPr>
          <w:rFonts w:cs="Arial"/>
        </w:rPr>
      </w:pPr>
    </w:p>
    <w:p w14:paraId="5F21EAE4" w14:textId="77777777" w:rsidR="00C8385A" w:rsidRDefault="00C8385A" w:rsidP="0024496D">
      <w:pPr>
        <w:jc w:val="both"/>
        <w:rPr>
          <w:rFonts w:cs="Arial"/>
          <w:color w:val="ED0000"/>
        </w:rPr>
      </w:pPr>
    </w:p>
    <w:p w14:paraId="4B1B12EB" w14:textId="2853B2C9" w:rsidR="00C8385A" w:rsidRPr="00F4058C" w:rsidRDefault="003E2DAD" w:rsidP="0024496D">
      <w:pPr>
        <w:jc w:val="both"/>
        <w:rPr>
          <w:rFonts w:cs="Arial"/>
          <w:b/>
          <w:bCs/>
        </w:rPr>
      </w:pPr>
      <w:r w:rsidRPr="00F4058C">
        <w:rPr>
          <w:rFonts w:cs="Arial"/>
          <w:b/>
          <w:bCs/>
        </w:rPr>
        <w:t>Anže Grampovčan (pisn</w:t>
      </w:r>
      <w:r w:rsidR="00862B2C" w:rsidRPr="00F4058C">
        <w:rPr>
          <w:rFonts w:cs="Arial"/>
          <w:b/>
          <w:bCs/>
        </w:rPr>
        <w:t>e pobude)</w:t>
      </w:r>
    </w:p>
    <w:p w14:paraId="2FB47531" w14:textId="77777777" w:rsidR="00C8385A" w:rsidRPr="00CE3769" w:rsidRDefault="00C8385A" w:rsidP="00C8385A">
      <w:pPr>
        <w:pStyle w:val="Telobesedila"/>
        <w:jc w:val="both"/>
        <w:rPr>
          <w:sz w:val="24"/>
          <w:szCs w:val="24"/>
        </w:rPr>
      </w:pPr>
    </w:p>
    <w:p w14:paraId="39009B90" w14:textId="77777777" w:rsidR="00C8385A" w:rsidRPr="00A06482" w:rsidRDefault="00C8385A" w:rsidP="00C8385A">
      <w:pPr>
        <w:rPr>
          <w:rFonts w:eastAsia="Calibri"/>
          <w:bCs/>
          <w:szCs w:val="22"/>
        </w:rPr>
      </w:pPr>
      <w:r w:rsidRPr="00A06482">
        <w:rPr>
          <w:bCs/>
          <w:szCs w:val="22"/>
        </w:rPr>
        <w:t>POPLAVNA OGROŽENOST POTOK BELA - TRAJNA UREDITEV PROTIPOPLAVNEGA OBMOČJA 1 (OB IDRIJSKI CESTI, KS VAS …)</w:t>
      </w:r>
    </w:p>
    <w:p w14:paraId="6AE87D50" w14:textId="77777777" w:rsidR="00C8385A" w:rsidRPr="00C8385A" w:rsidRDefault="00C8385A" w:rsidP="00C8385A">
      <w:pPr>
        <w:shd w:val="clear" w:color="auto" w:fill="FFFFFF"/>
        <w:jc w:val="both"/>
        <w:rPr>
          <w:rFonts w:eastAsia="Calibri"/>
          <w:szCs w:val="22"/>
        </w:rPr>
      </w:pPr>
      <w:r w:rsidRPr="00C8385A">
        <w:rPr>
          <w:rFonts w:eastAsia="Calibri"/>
          <w:szCs w:val="22"/>
        </w:rPr>
        <w:t xml:space="preserve">V kateri fazi rešitve oz. realizacije </w:t>
      </w:r>
      <w:r w:rsidRPr="00433CD3">
        <w:rPr>
          <w:rFonts w:eastAsia="Calibri"/>
          <w:szCs w:val="22"/>
        </w:rPr>
        <w:t xml:space="preserve">je </w:t>
      </w:r>
      <w:r w:rsidRPr="00433CD3">
        <w:rPr>
          <w:rFonts w:eastAsia="Calibri"/>
          <w:szCs w:val="22"/>
          <w:u w:val="single"/>
        </w:rPr>
        <w:t>trajna ureditev protipoplavnega območja 1</w:t>
      </w:r>
      <w:r w:rsidRPr="00433CD3">
        <w:rPr>
          <w:rFonts w:eastAsia="Calibri"/>
          <w:szCs w:val="22"/>
        </w:rPr>
        <w:t xml:space="preserve"> - pobuda iz 7. seje OS z dne 9. 11. 2023 (ob Idrijski cesti, KS Vas…), kamor spada tudi potok Bela;</w:t>
      </w:r>
      <w:r w:rsidRPr="00C8385A">
        <w:rPr>
          <w:rFonts w:eastAsia="Calibri"/>
          <w:szCs w:val="22"/>
        </w:rPr>
        <w:t xml:space="preserve"> potreben je strateški pristop urejanja protipoplavnih ukrepov, z uradnimi študijami stroke, kot je bilo to že omenjeno in skladno z interventnim zakonom, ki ga je Vlada pripravila in sprejela - Zakon o interventnih ukrepih za odpravo posledic poplav in zemeljskih plazov iz avgusta 2023 (ZIUOPZP) in na osnovi dejstev, da bomo v prihodnje doživeli še več podobnih poplavnih dogodkov; na tem območju že več, kot trideset let čakamo na trajno rešitev, vendar še do danes ni bilo nič realizirano, pa da ne bo pomote, ne krivim vas, to je že dolga brada iz preteklosti (najprej se je omenjal zadrževalnik…), ki je za okolje praktično neizvedljiv in povezan z ogromnimi stroški, ter močnim posegom v okolje; novi način odprave problematike, ki je bil predstavljen tudi v Cankarjevem domu, tj. vrtanje v manjšem premeru in v dolžini cca. 700m, pa je v praksi izvedljiv in cenovno najugodnejši (nekje na Primorskem že uspešno izveden podoben sistem vrtanja…), omenjalo se je cca. 2 mio eur za celotno izvedbo, kar ne predstavlja neki velik strošek trajne rešitve; predlagam, da se usmeri vse moči v tej smeri, pritisne - apelira na uradne državne inštitucije, ter zagotovi sredstva za takojšno realizacijo strateškega protipoplavnega projekta, ker imamo zdaj res vse možnosti, da to izpeljemo do konca in preprečimo ogroženost ljudi in okolja…; na tem območju je namenjena tudi gradnja vrtca in varovanih stanovanj za srebrno generacijo, ki je nujnega pomena, bi lahko rekel javnega interesa za vse nas, predvsem za starejšo generacijo, ki množično povprašuje po možnostih varovanih stanovanj, kjer že desetletja zamujamo, število v tej generaciji pa narašča z dneva v dan.</w:t>
      </w:r>
    </w:p>
    <w:p w14:paraId="7EC304EF" w14:textId="77777777" w:rsidR="00C8385A" w:rsidRPr="00C8385A" w:rsidRDefault="00C8385A" w:rsidP="00C8385A">
      <w:pPr>
        <w:shd w:val="clear" w:color="auto" w:fill="FFFFFF"/>
        <w:jc w:val="both"/>
        <w:rPr>
          <w:rFonts w:eastAsia="Calibri"/>
          <w:szCs w:val="22"/>
        </w:rPr>
      </w:pPr>
    </w:p>
    <w:p w14:paraId="1AA147BA" w14:textId="77777777" w:rsidR="00C8385A" w:rsidRPr="00A06482" w:rsidRDefault="00C8385A" w:rsidP="00C8385A">
      <w:pPr>
        <w:shd w:val="clear" w:color="auto" w:fill="FFFFFF"/>
        <w:jc w:val="both"/>
        <w:rPr>
          <w:rFonts w:eastAsia="Calibri"/>
          <w:bCs/>
          <w:szCs w:val="22"/>
        </w:rPr>
      </w:pPr>
      <w:r w:rsidRPr="00A06482">
        <w:rPr>
          <w:bCs/>
          <w:szCs w:val="22"/>
        </w:rPr>
        <w:t>NADOMESTNI OTOK ZA SMETI, KI JE BIL ODSTRANJEN PRI HOTELU MANTOVA - NADOMESTITI Z NOVO LOKACIJO, KI JE NUJNO POTREBNA ZA STAREJŠE IN OSTALE PREBIVALCE STARE CESTE</w:t>
      </w:r>
    </w:p>
    <w:p w14:paraId="738CAE4D" w14:textId="77777777" w:rsidR="00C8385A" w:rsidRPr="00C8385A" w:rsidRDefault="00C8385A" w:rsidP="00C8385A">
      <w:pPr>
        <w:shd w:val="clear" w:color="auto" w:fill="FFFFFF"/>
        <w:jc w:val="both"/>
        <w:rPr>
          <w:rFonts w:eastAsia="Calibri"/>
          <w:szCs w:val="22"/>
        </w:rPr>
      </w:pPr>
      <w:r w:rsidRPr="00C8385A">
        <w:rPr>
          <w:rFonts w:eastAsia="Calibri"/>
          <w:szCs w:val="22"/>
        </w:rPr>
        <w:t>Zaradi zunanjega videza mesta in odločitve lastnika zemljišča je bil otok za smeti - zabojniki za smeti pri Hotelu Mantova odstranjeni.</w:t>
      </w:r>
    </w:p>
    <w:p w14:paraId="7F0E13F8" w14:textId="77777777" w:rsidR="00C8385A" w:rsidRPr="00C8385A" w:rsidRDefault="00C8385A" w:rsidP="00C8385A">
      <w:pPr>
        <w:shd w:val="clear" w:color="auto" w:fill="FFFFFF"/>
        <w:jc w:val="both"/>
        <w:rPr>
          <w:rFonts w:eastAsia="Calibri"/>
          <w:szCs w:val="22"/>
        </w:rPr>
      </w:pPr>
      <w:r w:rsidRPr="00C8385A">
        <w:rPr>
          <w:rFonts w:eastAsia="Calibri"/>
          <w:szCs w:val="22"/>
        </w:rPr>
        <w:t xml:space="preserve">Menim, da je odstranitev zaradi zunanjega videza mesta spodbudna in pohvala  županu (na to mesto se nato namesti klopi in cvetlična korita, ter koš za smeti in pasje iztrebke - kot je lepo urejeno pri Cankarjevi osnovni šoli), a jo je nujno potrebno nadomestiti, saj je na Stari cesti veliko starejših ljudi (in tudi v prihodnje jih bo še več), ki so nosili v te zabojnike odpadno embalažo, steklo in ostalo. Ti starejši nimajo svojcev, da bi embalažo namesto njih odnašali tako daleč, kot je športni park. </w:t>
      </w:r>
      <w:r w:rsidRPr="00C8385A">
        <w:rPr>
          <w:rFonts w:eastAsia="Calibri"/>
          <w:szCs w:val="22"/>
          <w:u w:val="single"/>
        </w:rPr>
        <w:t>Gre za starejšo populacijo, na katero ne smemo pozabiti</w:t>
      </w:r>
      <w:r w:rsidRPr="00C8385A">
        <w:rPr>
          <w:rFonts w:eastAsia="Calibri"/>
          <w:szCs w:val="22"/>
        </w:rPr>
        <w:t>! Bodimo prijazno mesto tudi do starejše populacije, v katero bomo tudi mi nekoč prešli.</w:t>
      </w:r>
    </w:p>
    <w:p w14:paraId="5A21206E" w14:textId="77777777" w:rsidR="00C8385A" w:rsidRPr="00C8385A" w:rsidRDefault="00C8385A" w:rsidP="00C8385A">
      <w:pPr>
        <w:shd w:val="clear" w:color="auto" w:fill="FFFFFF"/>
        <w:jc w:val="both"/>
        <w:rPr>
          <w:rFonts w:eastAsia="Calibri"/>
          <w:szCs w:val="22"/>
        </w:rPr>
      </w:pPr>
      <w:r w:rsidRPr="00C8385A">
        <w:rPr>
          <w:rFonts w:eastAsia="Calibri"/>
          <w:szCs w:val="22"/>
        </w:rPr>
        <w:t>Ta lokacija je bila ravno njim v prid, naslednja pa je malo naprej od Urške bara, kar je tudi odročna lokacija in z vedno prenapolnjenimi zabojniki.</w:t>
      </w:r>
    </w:p>
    <w:p w14:paraId="43E6083B" w14:textId="77777777" w:rsidR="00C8385A" w:rsidRPr="00C8385A" w:rsidRDefault="00C8385A" w:rsidP="00C8385A">
      <w:pPr>
        <w:shd w:val="clear" w:color="auto" w:fill="FFFFFF"/>
        <w:jc w:val="both"/>
        <w:rPr>
          <w:rFonts w:eastAsia="Calibri"/>
          <w:szCs w:val="22"/>
        </w:rPr>
      </w:pPr>
      <w:r w:rsidRPr="00C8385A">
        <w:rPr>
          <w:rFonts w:eastAsia="Calibri"/>
          <w:szCs w:val="22"/>
        </w:rPr>
        <w:t xml:space="preserve">Moj predlog sicer ni bil odstranitev zabojnikov, ampak zamenjava s prejšnjimi oz. podobnimi s kolesi (primeri iz Ljubljane na fotografijah spodaj), da se ohrani ločevanje odpadkov, ki so prisilili krajana, da je sortiral in ločeval odpadke zaradi manjših odprtin. </w:t>
      </w:r>
    </w:p>
    <w:p w14:paraId="6AD6AB54" w14:textId="77777777" w:rsidR="00C8385A" w:rsidRPr="00C8385A" w:rsidRDefault="00C8385A" w:rsidP="00C8385A">
      <w:pPr>
        <w:shd w:val="clear" w:color="auto" w:fill="FFFFFF"/>
        <w:jc w:val="both"/>
        <w:rPr>
          <w:rFonts w:eastAsia="Calibri"/>
          <w:szCs w:val="22"/>
        </w:rPr>
      </w:pPr>
      <w:r w:rsidRPr="00C8385A">
        <w:rPr>
          <w:rFonts w:eastAsia="Calibri"/>
          <w:szCs w:val="22"/>
        </w:rPr>
        <w:t>Razlog, da ob praznjenju zabojnikov pešci niso upoštevali odmikov ni bil dovolj tehten, saj obstajajo v vseh SLO mestih zabojniki na kolesih. Boljše je ukiniti dve parkirni mesti za to lokacijo in tako lahko kamion iz druge strani čim bližje dostopa do zabojnikov. Tudi govor, češ, da kamion ne more dostopati do lokacije, ni tehten, saj tudi v Ljubljani in drugih krajih delavci pri odvozu odvlečejo zabojnike na kolesih, prav tako pa na Vrhniki ni veliko takih primerov, oz. je to edini, kjer bi morali delavci pri odvozu enkrat tedensko premakniti zabojnike do kamiona. Prosim, da se prvotne zabojnike nadomesti, saj ta rešitev, ki je sedaj, ni prava rešitev za starejše in ostale prebivalce Stare ceste oz. se naredi novo lokacijo v delu parkirišč za to lokacijo, npr. poleg bivšega Žita oz. danes ob Deželni banki oz. nekje na tem področju. Dobro poznam tehnične možnosti iz KPL, s katerimi sem nekoč sodeloval preko Inšpektorata MOL.</w:t>
      </w:r>
    </w:p>
    <w:p w14:paraId="4877A4EF" w14:textId="77777777" w:rsidR="00C8385A" w:rsidRPr="00C8385A" w:rsidRDefault="00C8385A" w:rsidP="00C8385A">
      <w:pPr>
        <w:shd w:val="clear" w:color="auto" w:fill="FFFFFF"/>
        <w:jc w:val="both"/>
        <w:rPr>
          <w:rFonts w:eastAsia="Calibri"/>
          <w:szCs w:val="22"/>
        </w:rPr>
      </w:pPr>
      <w:r w:rsidRPr="00C8385A">
        <w:rPr>
          <w:rFonts w:eastAsia="Calibri"/>
          <w:szCs w:val="22"/>
        </w:rPr>
        <w:t xml:space="preserve">Poleg tega predlagam odstranitev kioska s hitro prehrano </w:t>
      </w:r>
      <w:proofErr w:type="spellStart"/>
      <w:r w:rsidRPr="00C8385A">
        <w:rPr>
          <w:rFonts w:eastAsia="Calibri"/>
          <w:szCs w:val="22"/>
        </w:rPr>
        <w:t>Toner</w:t>
      </w:r>
      <w:proofErr w:type="spellEnd"/>
      <w:r w:rsidRPr="00C8385A">
        <w:rPr>
          <w:rFonts w:eastAsia="Calibri"/>
          <w:szCs w:val="22"/>
        </w:rPr>
        <w:t xml:space="preserve"> (ko se zaposlena upokoji oz. že ima pogoje za upokojitev, se ne podaljša obratovanje, ampak odstrani kiosk), saj prav tako kvari zunanji videz mesta, kot tudi ne smemo omogočiti nadalje postavitve nikakršnih kioskov (tudi ne za peko kostanja - določi se drugo ustreznejšo lokacijo v notranjosti parka). Lokacija je bila že v uvodu namenjena za začasno delovanje kioska/kioskov, medtem, ko so morali pod prejšnjim vodenjem občine na hitro odstraniti ostali lastniki kioske TRAFIKA 3DVA in LOTERIJA SLOVENIJE, kar ni bilo korektno do njih, </w:t>
      </w:r>
      <w:proofErr w:type="spellStart"/>
      <w:r w:rsidRPr="00C8385A">
        <w:rPr>
          <w:rFonts w:eastAsia="Calibri"/>
          <w:szCs w:val="22"/>
        </w:rPr>
        <w:t>Toner</w:t>
      </w:r>
      <w:proofErr w:type="spellEnd"/>
      <w:r w:rsidRPr="00C8385A">
        <w:rPr>
          <w:rFonts w:eastAsia="Calibri"/>
          <w:szCs w:val="22"/>
        </w:rPr>
        <w:t xml:space="preserve"> pa je ostal, zakaj, ne vem. </w:t>
      </w:r>
    </w:p>
    <w:p w14:paraId="30FF4290" w14:textId="77777777" w:rsidR="00C8385A" w:rsidRPr="00C8385A" w:rsidRDefault="00C8385A" w:rsidP="00C8385A">
      <w:pPr>
        <w:shd w:val="clear" w:color="auto" w:fill="FFFFFF"/>
        <w:jc w:val="both"/>
        <w:rPr>
          <w:rFonts w:eastAsia="Calibri"/>
          <w:szCs w:val="22"/>
        </w:rPr>
      </w:pPr>
      <w:r w:rsidRPr="00C8385A">
        <w:rPr>
          <w:rFonts w:eastAsia="Calibri"/>
          <w:szCs w:val="22"/>
          <w:u w:val="single"/>
        </w:rPr>
        <w:t>Gre tudi za prometno varnost/nevarnost</w:t>
      </w:r>
      <w:r w:rsidRPr="00C8385A">
        <w:rPr>
          <w:rFonts w:eastAsia="Calibri"/>
          <w:szCs w:val="22"/>
        </w:rPr>
        <w:t xml:space="preserve">, ker se obiskovalci - stranke ustavljajo na avtobusnem postajališču z osebnimi vozili, kombiji, kamioni, s tem ovirajo normalno ustavljanje primestnih avtobusov, ki se vrstijo en za drugim. Poleg omenjenega je potrebno </w:t>
      </w:r>
      <w:r w:rsidRPr="00C8385A">
        <w:rPr>
          <w:rFonts w:eastAsia="Calibri"/>
          <w:szCs w:val="22"/>
          <w:u w:val="single"/>
        </w:rPr>
        <w:t>v odloku oz. drugem pravnem aktu določiti obliko kioskov</w:t>
      </w:r>
      <w:r w:rsidRPr="00C8385A">
        <w:rPr>
          <w:rFonts w:eastAsia="Calibri"/>
          <w:szCs w:val="22"/>
        </w:rPr>
        <w:t>, ki se bodo skladali z okolico mesta, kot je to npr. določeno v Ljubljani.</w:t>
      </w:r>
    </w:p>
    <w:p w14:paraId="4BA94AB4" w14:textId="77777777" w:rsidR="00C8385A" w:rsidRPr="00C8385A" w:rsidRDefault="00C8385A" w:rsidP="00C8385A">
      <w:pPr>
        <w:shd w:val="clear" w:color="auto" w:fill="FFFFFF"/>
        <w:jc w:val="both"/>
        <w:rPr>
          <w:rFonts w:eastAsia="Calibri"/>
          <w:szCs w:val="22"/>
        </w:rPr>
      </w:pPr>
    </w:p>
    <w:p w14:paraId="38A3C4AA" w14:textId="77777777" w:rsidR="00C8385A" w:rsidRPr="00C8385A" w:rsidRDefault="00C8385A" w:rsidP="00C8385A">
      <w:pPr>
        <w:shd w:val="clear" w:color="auto" w:fill="FFFFFF"/>
        <w:jc w:val="both"/>
        <w:rPr>
          <w:rFonts w:eastAsia="Calibri"/>
          <w:szCs w:val="22"/>
        </w:rPr>
      </w:pPr>
    </w:p>
    <w:p w14:paraId="7DBC8F76" w14:textId="4AEE8CF8" w:rsidR="00C8385A" w:rsidRPr="00C8385A" w:rsidRDefault="00C8385A" w:rsidP="00C8385A">
      <w:pPr>
        <w:shd w:val="clear" w:color="auto" w:fill="FFFFFF"/>
        <w:jc w:val="center"/>
        <w:rPr>
          <w:noProof/>
          <w:szCs w:val="22"/>
        </w:rPr>
      </w:pPr>
      <w:r w:rsidRPr="00C8385A">
        <w:rPr>
          <w:rFonts w:eastAsia="Calibri"/>
          <w:noProof/>
          <w:szCs w:val="22"/>
        </w:rPr>
        <w:drawing>
          <wp:inline distT="0" distB="0" distL="0" distR="0" wp14:anchorId="277D6911" wp14:editId="2EC13299">
            <wp:extent cx="2181230" cy="1557655"/>
            <wp:effectExtent l="0" t="0" r="9525" b="4445"/>
            <wp:docPr id="72661725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b="27946"/>
                    <a:stretch>
                      <a:fillRect/>
                    </a:stretch>
                  </pic:blipFill>
                  <pic:spPr bwMode="auto">
                    <a:xfrm>
                      <a:off x="0" y="0"/>
                      <a:ext cx="2197048" cy="1568951"/>
                    </a:xfrm>
                    <a:prstGeom prst="rect">
                      <a:avLst/>
                    </a:prstGeom>
                    <a:noFill/>
                    <a:ln>
                      <a:noFill/>
                    </a:ln>
                  </pic:spPr>
                </pic:pic>
              </a:graphicData>
            </a:graphic>
          </wp:inline>
        </w:drawing>
      </w:r>
      <w:r w:rsidRPr="00C8385A">
        <w:rPr>
          <w:noProof/>
          <w:szCs w:val="22"/>
        </w:rPr>
        <w:drawing>
          <wp:inline distT="0" distB="0" distL="0" distR="0" wp14:anchorId="216284E9" wp14:editId="689F18C1">
            <wp:extent cx="2254426" cy="1563370"/>
            <wp:effectExtent l="0" t="0" r="0" b="0"/>
            <wp:docPr id="183941001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a:extLst>
                        <a:ext uri="{28A0092B-C50C-407E-A947-70E740481C1C}">
                          <a14:useLocalDpi xmlns:a14="http://schemas.microsoft.com/office/drawing/2010/main" val="0"/>
                        </a:ext>
                      </a:extLst>
                    </a:blip>
                    <a:srcRect b="15338"/>
                    <a:stretch>
                      <a:fillRect/>
                    </a:stretch>
                  </pic:blipFill>
                  <pic:spPr bwMode="auto">
                    <a:xfrm>
                      <a:off x="0" y="0"/>
                      <a:ext cx="2282041" cy="1582520"/>
                    </a:xfrm>
                    <a:prstGeom prst="rect">
                      <a:avLst/>
                    </a:prstGeom>
                    <a:noFill/>
                    <a:ln>
                      <a:noFill/>
                    </a:ln>
                  </pic:spPr>
                </pic:pic>
              </a:graphicData>
            </a:graphic>
          </wp:inline>
        </w:drawing>
      </w:r>
    </w:p>
    <w:p w14:paraId="45D89CAD" w14:textId="77777777" w:rsidR="00C8385A" w:rsidRPr="00C8385A" w:rsidRDefault="00C8385A" w:rsidP="00C8385A">
      <w:pPr>
        <w:shd w:val="clear" w:color="auto" w:fill="FFFFFF"/>
        <w:jc w:val="center"/>
        <w:rPr>
          <w:rFonts w:eastAsia="Calibri"/>
          <w:szCs w:val="22"/>
        </w:rPr>
      </w:pPr>
    </w:p>
    <w:p w14:paraId="21FF6799" w14:textId="77777777" w:rsidR="00C8385A" w:rsidRPr="00C8385A" w:rsidRDefault="00C8385A" w:rsidP="00C8385A">
      <w:pPr>
        <w:shd w:val="clear" w:color="auto" w:fill="FFFFFF"/>
        <w:jc w:val="center"/>
        <w:rPr>
          <w:rFonts w:eastAsia="Calibri"/>
          <w:b/>
          <w:szCs w:val="22"/>
        </w:rPr>
      </w:pPr>
      <w:r w:rsidRPr="00C8385A">
        <w:rPr>
          <w:rFonts w:eastAsia="Calibri"/>
          <w:b/>
          <w:szCs w:val="22"/>
        </w:rPr>
        <w:t>Stara lokacija</w:t>
      </w:r>
    </w:p>
    <w:p w14:paraId="5E362EC0" w14:textId="77777777" w:rsidR="00C8385A" w:rsidRPr="00C8385A" w:rsidRDefault="00C8385A" w:rsidP="00C8385A">
      <w:pPr>
        <w:shd w:val="clear" w:color="auto" w:fill="FFFFFF"/>
        <w:jc w:val="center"/>
        <w:rPr>
          <w:rFonts w:eastAsia="Calibri"/>
          <w:szCs w:val="22"/>
        </w:rPr>
      </w:pPr>
    </w:p>
    <w:p w14:paraId="5FAC513E" w14:textId="05CF88EE" w:rsidR="00C8385A" w:rsidRPr="00C8385A" w:rsidRDefault="00C8385A" w:rsidP="00C8385A">
      <w:pPr>
        <w:shd w:val="clear" w:color="auto" w:fill="FFFFFF"/>
        <w:jc w:val="center"/>
        <w:rPr>
          <w:szCs w:val="22"/>
        </w:rPr>
      </w:pPr>
      <w:r w:rsidRPr="00C8385A">
        <w:rPr>
          <w:noProof/>
          <w:szCs w:val="22"/>
        </w:rPr>
        <w:drawing>
          <wp:inline distT="0" distB="0" distL="0" distR="0" wp14:anchorId="5B91AA05" wp14:editId="62493D4A">
            <wp:extent cx="2300605" cy="1725454"/>
            <wp:effectExtent l="0" t="0" r="4445" b="8255"/>
            <wp:docPr id="204370778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2753" cy="1734565"/>
                    </a:xfrm>
                    <a:prstGeom prst="rect">
                      <a:avLst/>
                    </a:prstGeom>
                    <a:noFill/>
                    <a:ln>
                      <a:noFill/>
                    </a:ln>
                  </pic:spPr>
                </pic:pic>
              </a:graphicData>
            </a:graphic>
          </wp:inline>
        </w:drawing>
      </w:r>
    </w:p>
    <w:p w14:paraId="70B59B07" w14:textId="11B8A703" w:rsidR="00C8385A" w:rsidRPr="00C8385A" w:rsidRDefault="00C8385A" w:rsidP="00C8385A">
      <w:pPr>
        <w:shd w:val="clear" w:color="auto" w:fill="FFFFFF"/>
        <w:jc w:val="center"/>
        <w:rPr>
          <w:rFonts w:eastAsia="Calibri"/>
          <w:szCs w:val="22"/>
        </w:rPr>
      </w:pPr>
      <w:r w:rsidRPr="00C8385A">
        <w:rPr>
          <w:noProof/>
          <w:szCs w:val="22"/>
        </w:rPr>
        <w:drawing>
          <wp:inline distT="0" distB="0" distL="0" distR="0" wp14:anchorId="7E3477AD" wp14:editId="6FCE8ECD">
            <wp:extent cx="2285904" cy="1725973"/>
            <wp:effectExtent l="0" t="0" r="635" b="7620"/>
            <wp:docPr id="180451877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7902" cy="1742583"/>
                    </a:xfrm>
                    <a:prstGeom prst="rect">
                      <a:avLst/>
                    </a:prstGeom>
                    <a:noFill/>
                    <a:ln>
                      <a:noFill/>
                    </a:ln>
                  </pic:spPr>
                </pic:pic>
              </a:graphicData>
            </a:graphic>
          </wp:inline>
        </w:drawing>
      </w:r>
      <w:r w:rsidRPr="00C8385A">
        <w:rPr>
          <w:noProof/>
          <w:szCs w:val="22"/>
        </w:rPr>
        <w:drawing>
          <wp:inline distT="0" distB="0" distL="0" distR="0" wp14:anchorId="3DE01D56" wp14:editId="7061B7A1">
            <wp:extent cx="2314575" cy="1728678"/>
            <wp:effectExtent l="0" t="0" r="0" b="5080"/>
            <wp:docPr id="175721812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5956" cy="1744647"/>
                    </a:xfrm>
                    <a:prstGeom prst="rect">
                      <a:avLst/>
                    </a:prstGeom>
                    <a:noFill/>
                    <a:ln>
                      <a:noFill/>
                    </a:ln>
                  </pic:spPr>
                </pic:pic>
              </a:graphicData>
            </a:graphic>
          </wp:inline>
        </w:drawing>
      </w:r>
    </w:p>
    <w:p w14:paraId="02093DC7" w14:textId="77777777" w:rsidR="00C8385A" w:rsidRPr="00C8385A" w:rsidRDefault="00C8385A" w:rsidP="00C8385A">
      <w:pPr>
        <w:shd w:val="clear" w:color="auto" w:fill="FFFFFF"/>
        <w:jc w:val="center"/>
        <w:rPr>
          <w:rFonts w:eastAsia="Calibri"/>
          <w:b/>
          <w:szCs w:val="22"/>
        </w:rPr>
      </w:pPr>
      <w:r w:rsidRPr="00C8385A">
        <w:rPr>
          <w:rFonts w:eastAsia="Calibri"/>
          <w:b/>
          <w:szCs w:val="22"/>
        </w:rPr>
        <w:t>Predlog nove lokacije - klopi odstrani in namesti zabojnike na kolesih - klopi nadomesti ob Tržaški cesti na lokaciji prejšnjih zabojnikov</w:t>
      </w:r>
    </w:p>
    <w:p w14:paraId="3793B3DD" w14:textId="77777777" w:rsidR="00C8385A" w:rsidRPr="00C8385A" w:rsidRDefault="00C8385A" w:rsidP="00C8385A">
      <w:pPr>
        <w:shd w:val="clear" w:color="auto" w:fill="FFFFFF"/>
        <w:jc w:val="center"/>
        <w:rPr>
          <w:rFonts w:eastAsia="Calibri"/>
          <w:b/>
          <w:szCs w:val="22"/>
        </w:rPr>
      </w:pPr>
    </w:p>
    <w:p w14:paraId="38680472" w14:textId="7D0770E5" w:rsidR="00C8385A" w:rsidRPr="00C8385A" w:rsidRDefault="00C8385A" w:rsidP="00C8385A">
      <w:pPr>
        <w:shd w:val="clear" w:color="auto" w:fill="FFFFFF"/>
        <w:jc w:val="center"/>
        <w:rPr>
          <w:rFonts w:eastAsia="Calibri"/>
          <w:b/>
          <w:szCs w:val="22"/>
        </w:rPr>
      </w:pPr>
      <w:r w:rsidRPr="00C8385A">
        <w:rPr>
          <w:noProof/>
          <w:szCs w:val="22"/>
        </w:rPr>
        <w:drawing>
          <wp:inline distT="0" distB="0" distL="0" distR="0" wp14:anchorId="59D23EE3" wp14:editId="34373C2A">
            <wp:extent cx="2392724" cy="1800186"/>
            <wp:effectExtent l="0" t="0" r="7620" b="0"/>
            <wp:docPr id="196639995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8326" cy="1804400"/>
                    </a:xfrm>
                    <a:prstGeom prst="rect">
                      <a:avLst/>
                    </a:prstGeom>
                    <a:noFill/>
                    <a:ln>
                      <a:noFill/>
                    </a:ln>
                  </pic:spPr>
                </pic:pic>
              </a:graphicData>
            </a:graphic>
          </wp:inline>
        </w:drawing>
      </w:r>
      <w:r w:rsidRPr="00C8385A">
        <w:rPr>
          <w:noProof/>
          <w:szCs w:val="22"/>
        </w:rPr>
        <w:drawing>
          <wp:inline distT="0" distB="0" distL="0" distR="0" wp14:anchorId="71C371B7" wp14:editId="5EC48535">
            <wp:extent cx="2394146" cy="1799814"/>
            <wp:effectExtent l="0" t="0" r="6350" b="0"/>
            <wp:docPr id="34615433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8881" cy="1803373"/>
                    </a:xfrm>
                    <a:prstGeom prst="rect">
                      <a:avLst/>
                    </a:prstGeom>
                    <a:noFill/>
                    <a:ln>
                      <a:noFill/>
                    </a:ln>
                  </pic:spPr>
                </pic:pic>
              </a:graphicData>
            </a:graphic>
          </wp:inline>
        </w:drawing>
      </w:r>
    </w:p>
    <w:p w14:paraId="097F6E1F" w14:textId="620E4EE5" w:rsidR="00C8385A" w:rsidRPr="00C8385A" w:rsidRDefault="00C8385A" w:rsidP="00C8385A">
      <w:pPr>
        <w:shd w:val="clear" w:color="auto" w:fill="FFFFFF"/>
        <w:jc w:val="center"/>
        <w:rPr>
          <w:rFonts w:eastAsia="Calibri"/>
          <w:szCs w:val="22"/>
        </w:rPr>
      </w:pPr>
      <w:r w:rsidRPr="00C8385A">
        <w:rPr>
          <w:rFonts w:eastAsia="Calibri"/>
          <w:noProof/>
          <w:szCs w:val="22"/>
        </w:rPr>
        <w:drawing>
          <wp:inline distT="0" distB="0" distL="0" distR="0" wp14:anchorId="11348BD8" wp14:editId="71FBAA63">
            <wp:extent cx="2062957" cy="2154532"/>
            <wp:effectExtent l="0" t="0" r="0" b="0"/>
            <wp:docPr id="24736001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b="21205"/>
                    <a:stretch>
                      <a:fillRect/>
                    </a:stretch>
                  </pic:blipFill>
                  <pic:spPr bwMode="auto">
                    <a:xfrm>
                      <a:off x="0" y="0"/>
                      <a:ext cx="2069875" cy="2161757"/>
                    </a:xfrm>
                    <a:prstGeom prst="rect">
                      <a:avLst/>
                    </a:prstGeom>
                    <a:noFill/>
                    <a:ln>
                      <a:noFill/>
                    </a:ln>
                  </pic:spPr>
                </pic:pic>
              </a:graphicData>
            </a:graphic>
          </wp:inline>
        </w:drawing>
      </w:r>
    </w:p>
    <w:p w14:paraId="4401616C" w14:textId="6CCDE244" w:rsidR="00C8385A" w:rsidRPr="00600233" w:rsidRDefault="00C8385A" w:rsidP="00C8385A">
      <w:pPr>
        <w:shd w:val="clear" w:color="auto" w:fill="FFFFFF"/>
        <w:jc w:val="both"/>
        <w:rPr>
          <w:rFonts w:eastAsia="Calibri"/>
          <w:bCs/>
          <w:szCs w:val="22"/>
        </w:rPr>
      </w:pPr>
      <w:r w:rsidRPr="00433CD3">
        <w:rPr>
          <w:rFonts w:eastAsia="Calibri"/>
          <w:bCs/>
          <w:szCs w:val="22"/>
        </w:rPr>
        <w:t xml:space="preserve">Primer zabojnikov na kolesih z </w:t>
      </w:r>
      <w:proofErr w:type="spellStart"/>
      <w:r w:rsidRPr="00433CD3">
        <w:rPr>
          <w:rFonts w:eastAsia="Calibri"/>
          <w:bCs/>
          <w:szCs w:val="22"/>
        </w:rPr>
        <w:t>sortirnimi</w:t>
      </w:r>
      <w:proofErr w:type="spellEnd"/>
      <w:r w:rsidRPr="00433CD3">
        <w:rPr>
          <w:rFonts w:eastAsia="Calibri"/>
          <w:bCs/>
          <w:szCs w:val="22"/>
        </w:rPr>
        <w:t xml:space="preserve"> malimi odprtinami - zabojnike se ročno premakne do kamiona za odvoz, v izogib odgovorom, da kamion ne more dostopati do zabojnikov - primer iz Ljubljane, kjer zabojnike delavci  pri odvozih ročno premaknejo do kamiona</w:t>
      </w:r>
    </w:p>
    <w:p w14:paraId="04033A04" w14:textId="77777777" w:rsidR="00C8385A" w:rsidRPr="00A06482" w:rsidRDefault="00C8385A" w:rsidP="00C8385A">
      <w:pPr>
        <w:shd w:val="clear" w:color="auto" w:fill="FFFFFF"/>
        <w:jc w:val="both"/>
        <w:rPr>
          <w:rFonts w:eastAsia="Calibri"/>
          <w:bCs/>
          <w:szCs w:val="22"/>
        </w:rPr>
      </w:pPr>
      <w:r w:rsidRPr="00A06482">
        <w:rPr>
          <w:rFonts w:eastAsia="Calibri"/>
          <w:bCs/>
          <w:szCs w:val="22"/>
        </w:rPr>
        <w:t>KOLESARSKA STEZA OD STARE VRHNIKE PROTI LIGOJNI IN TUDI OSTALE KOLESARSKE STEZE</w:t>
      </w:r>
    </w:p>
    <w:p w14:paraId="34070065" w14:textId="77777777" w:rsidR="00C8385A" w:rsidRPr="00C8385A" w:rsidRDefault="00C8385A" w:rsidP="00C8385A">
      <w:pPr>
        <w:shd w:val="clear" w:color="auto" w:fill="FFFFFF"/>
        <w:jc w:val="both"/>
        <w:rPr>
          <w:rFonts w:eastAsia="Calibri"/>
          <w:szCs w:val="22"/>
        </w:rPr>
      </w:pPr>
      <w:r w:rsidRPr="00C8385A">
        <w:rPr>
          <w:rFonts w:eastAsia="Calibri"/>
          <w:szCs w:val="22"/>
        </w:rPr>
        <w:t>Pohvala glede izgradnje novih kolesarskih stez, vendar so nekatere tehnično nedovršene. Npr. kolesarska steza od Stare Vrhnike proti Ligojni ima na levi strani makadam - pesek (cca. 0,5m pas vzdolž steze), ki se usipa na kolesarsko pot in s tem ogroža varno zaviranje kolesarjev. Ni mi tudi jasno, kje je tu vmes med cesto in kolesarsko stezo pločnik, oz. površina namenjena pešcem, saj istočasno pešci in kolesarji ne morejo biti na isti stezi. Gre za varnost vseh udeležencev v prometu, vozil, kolesarjev in pešcev.</w:t>
      </w:r>
    </w:p>
    <w:p w14:paraId="0BA70154" w14:textId="77777777" w:rsidR="00C8385A" w:rsidRPr="00C8385A" w:rsidRDefault="00C8385A" w:rsidP="00C8385A">
      <w:pPr>
        <w:shd w:val="clear" w:color="auto" w:fill="FFFFFF"/>
        <w:jc w:val="center"/>
        <w:rPr>
          <w:rFonts w:eastAsia="Calibri"/>
          <w:szCs w:val="22"/>
        </w:rPr>
      </w:pPr>
    </w:p>
    <w:p w14:paraId="20EAB6CE" w14:textId="77777777" w:rsidR="00C8385A" w:rsidRPr="00C8385A" w:rsidRDefault="00C8385A" w:rsidP="00C8385A">
      <w:pPr>
        <w:shd w:val="clear" w:color="auto" w:fill="FFFFFF"/>
        <w:jc w:val="both"/>
        <w:rPr>
          <w:rFonts w:eastAsia="Calibri"/>
          <w:szCs w:val="22"/>
        </w:rPr>
      </w:pPr>
    </w:p>
    <w:p w14:paraId="6773B4A8" w14:textId="77777777" w:rsidR="00C8385A" w:rsidRPr="00A06482" w:rsidRDefault="00C8385A" w:rsidP="00C8385A">
      <w:pPr>
        <w:pStyle w:val="Telobesedila"/>
        <w:spacing w:after="0"/>
        <w:jc w:val="both"/>
        <w:rPr>
          <w:bCs/>
          <w:noProof/>
          <w:szCs w:val="22"/>
        </w:rPr>
      </w:pPr>
      <w:r w:rsidRPr="00A06482">
        <w:rPr>
          <w:bCs/>
          <w:noProof/>
          <w:szCs w:val="22"/>
        </w:rPr>
        <w:t>RAZPADAJOČA IN NEVARNA STAVBA SODIŠČA NA VRHNIKI</w:t>
      </w:r>
    </w:p>
    <w:p w14:paraId="10790959" w14:textId="2DFC544E" w:rsidR="00C8385A" w:rsidRPr="00C8385A" w:rsidRDefault="00C8385A" w:rsidP="00C8385A">
      <w:pPr>
        <w:pStyle w:val="Telobesedila"/>
        <w:spacing w:after="0"/>
        <w:jc w:val="both"/>
        <w:rPr>
          <w:noProof/>
          <w:szCs w:val="22"/>
        </w:rPr>
      </w:pPr>
      <w:r w:rsidRPr="00C8385A">
        <w:rPr>
          <w:noProof/>
          <w:szCs w:val="22"/>
        </w:rPr>
        <w:t>Nedopustno je, da je fasada na sodišču že mnogo let v razpadajočem stanju in potrebna sanacije, gre za nevaren javni objekt sredi mesta, poleg tržnice. Objekt je zaščiten le z gradbeno zaščitno ograjo, kar je sramota za tako ustanovo. Omet lahko vsak čas iz napušča strehe pade na mimoidoče obiskovalce tržnice. Prosim, da se apelira na ustanovo, ki je lastnica stavbe, v kolikor ne bodo odreagirali, se ve, kakšno je nadalnje postopanje.</w:t>
      </w:r>
    </w:p>
    <w:p w14:paraId="5EAA4C1A" w14:textId="4E70A1FD" w:rsidR="00F4058C" w:rsidRDefault="00F4058C" w:rsidP="00C8385A">
      <w:pPr>
        <w:pStyle w:val="Telobesedila"/>
        <w:spacing w:after="0"/>
        <w:jc w:val="both"/>
        <w:rPr>
          <w:noProof/>
          <w:szCs w:val="22"/>
        </w:rPr>
      </w:pPr>
    </w:p>
    <w:p w14:paraId="31F387AE" w14:textId="62ED6EFB" w:rsidR="00F4058C" w:rsidRDefault="00A06482" w:rsidP="00C8385A">
      <w:pPr>
        <w:pStyle w:val="Telobesedila"/>
        <w:spacing w:after="0"/>
        <w:jc w:val="both"/>
        <w:rPr>
          <w:noProof/>
          <w:szCs w:val="22"/>
        </w:rPr>
      </w:pPr>
      <w:r w:rsidRPr="00C8385A">
        <w:rPr>
          <w:noProof/>
          <w:szCs w:val="22"/>
        </w:rPr>
        <w:drawing>
          <wp:anchor distT="0" distB="0" distL="114300" distR="114300" simplePos="0" relativeHeight="251658242" behindDoc="0" locked="0" layoutInCell="1" allowOverlap="1" wp14:anchorId="335F90EC" wp14:editId="06C93778">
            <wp:simplePos x="0" y="0"/>
            <wp:positionH relativeFrom="column">
              <wp:posOffset>3433445</wp:posOffset>
            </wp:positionH>
            <wp:positionV relativeFrom="paragraph">
              <wp:posOffset>113030</wp:posOffset>
            </wp:positionV>
            <wp:extent cx="1514475" cy="2026099"/>
            <wp:effectExtent l="0" t="0" r="0" b="0"/>
            <wp:wrapNone/>
            <wp:docPr id="86832439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4475" cy="2026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99D1C" w14:textId="3C675324" w:rsidR="00F4058C" w:rsidRDefault="00F4058C" w:rsidP="00C8385A">
      <w:pPr>
        <w:pStyle w:val="Telobesedila"/>
        <w:spacing w:after="0"/>
        <w:jc w:val="both"/>
        <w:rPr>
          <w:noProof/>
          <w:szCs w:val="22"/>
        </w:rPr>
      </w:pPr>
      <w:r w:rsidRPr="00C8385A">
        <w:rPr>
          <w:noProof/>
          <w:szCs w:val="22"/>
        </w:rPr>
        <w:drawing>
          <wp:anchor distT="0" distB="0" distL="114300" distR="114300" simplePos="0" relativeHeight="251658241" behindDoc="1" locked="0" layoutInCell="1" allowOverlap="1" wp14:anchorId="60B9EE9E" wp14:editId="549DFC5D">
            <wp:simplePos x="0" y="0"/>
            <wp:positionH relativeFrom="column">
              <wp:posOffset>461645</wp:posOffset>
            </wp:positionH>
            <wp:positionV relativeFrom="paragraph">
              <wp:posOffset>146685</wp:posOffset>
            </wp:positionV>
            <wp:extent cx="2286000" cy="1702435"/>
            <wp:effectExtent l="0" t="0" r="0" b="0"/>
            <wp:wrapNone/>
            <wp:docPr id="176057085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702435"/>
                    </a:xfrm>
                    <a:prstGeom prst="rect">
                      <a:avLst/>
                    </a:prstGeom>
                    <a:noFill/>
                    <a:ln>
                      <a:noFill/>
                    </a:ln>
                  </pic:spPr>
                </pic:pic>
              </a:graphicData>
            </a:graphic>
          </wp:anchor>
        </w:drawing>
      </w:r>
    </w:p>
    <w:p w14:paraId="258FF88E" w14:textId="4DC312D8" w:rsidR="00F4058C" w:rsidRDefault="00F4058C" w:rsidP="00C8385A">
      <w:pPr>
        <w:pStyle w:val="Telobesedila"/>
        <w:spacing w:after="0"/>
        <w:jc w:val="both"/>
        <w:rPr>
          <w:noProof/>
          <w:szCs w:val="22"/>
        </w:rPr>
      </w:pPr>
    </w:p>
    <w:p w14:paraId="56B905B6" w14:textId="149FC138" w:rsidR="00F4058C" w:rsidRDefault="00F4058C" w:rsidP="00C8385A">
      <w:pPr>
        <w:pStyle w:val="Telobesedila"/>
        <w:spacing w:after="0"/>
        <w:jc w:val="both"/>
        <w:rPr>
          <w:noProof/>
          <w:szCs w:val="22"/>
        </w:rPr>
      </w:pPr>
    </w:p>
    <w:p w14:paraId="575AA3ED" w14:textId="7F7B3471" w:rsidR="00F4058C" w:rsidRDefault="00F4058C" w:rsidP="00C8385A">
      <w:pPr>
        <w:pStyle w:val="Telobesedila"/>
        <w:spacing w:after="0"/>
        <w:jc w:val="both"/>
        <w:rPr>
          <w:noProof/>
          <w:szCs w:val="22"/>
        </w:rPr>
      </w:pPr>
    </w:p>
    <w:p w14:paraId="48FD16BF" w14:textId="054EC796" w:rsidR="00F4058C" w:rsidRDefault="00F4058C" w:rsidP="00C8385A">
      <w:pPr>
        <w:pStyle w:val="Telobesedila"/>
        <w:spacing w:after="0"/>
        <w:jc w:val="both"/>
        <w:rPr>
          <w:noProof/>
          <w:szCs w:val="22"/>
        </w:rPr>
      </w:pPr>
    </w:p>
    <w:p w14:paraId="30E036F6" w14:textId="77777777" w:rsidR="00F4058C" w:rsidRDefault="00F4058C" w:rsidP="00C8385A">
      <w:pPr>
        <w:pStyle w:val="Telobesedila"/>
        <w:spacing w:after="0"/>
        <w:jc w:val="both"/>
        <w:rPr>
          <w:noProof/>
          <w:szCs w:val="22"/>
        </w:rPr>
      </w:pPr>
    </w:p>
    <w:p w14:paraId="0ED7C832" w14:textId="00A3F17B" w:rsidR="00F4058C" w:rsidRDefault="00F4058C" w:rsidP="00C8385A">
      <w:pPr>
        <w:pStyle w:val="Telobesedila"/>
        <w:spacing w:after="0"/>
        <w:jc w:val="both"/>
        <w:rPr>
          <w:noProof/>
          <w:szCs w:val="22"/>
        </w:rPr>
      </w:pPr>
    </w:p>
    <w:p w14:paraId="21E5F6F2" w14:textId="13D463EC" w:rsidR="00F4058C" w:rsidRDefault="00F4058C" w:rsidP="00C8385A">
      <w:pPr>
        <w:pStyle w:val="Telobesedila"/>
        <w:spacing w:after="0"/>
        <w:jc w:val="both"/>
        <w:rPr>
          <w:noProof/>
          <w:szCs w:val="22"/>
        </w:rPr>
      </w:pPr>
    </w:p>
    <w:p w14:paraId="328A2329" w14:textId="77777777" w:rsidR="00F4058C" w:rsidRDefault="00F4058C" w:rsidP="00C8385A">
      <w:pPr>
        <w:pStyle w:val="Telobesedila"/>
        <w:spacing w:after="0"/>
        <w:jc w:val="both"/>
        <w:rPr>
          <w:noProof/>
          <w:szCs w:val="22"/>
        </w:rPr>
      </w:pPr>
    </w:p>
    <w:p w14:paraId="079A3B4B" w14:textId="6E98B2ED" w:rsidR="00F4058C" w:rsidRDefault="00F4058C" w:rsidP="00C8385A">
      <w:pPr>
        <w:pStyle w:val="Telobesedila"/>
        <w:spacing w:after="0"/>
        <w:jc w:val="both"/>
        <w:rPr>
          <w:noProof/>
          <w:szCs w:val="22"/>
        </w:rPr>
      </w:pPr>
    </w:p>
    <w:p w14:paraId="5E18EBBC" w14:textId="77777777" w:rsidR="00F4058C" w:rsidRDefault="00F4058C" w:rsidP="00C8385A">
      <w:pPr>
        <w:pStyle w:val="Telobesedila"/>
        <w:spacing w:after="0"/>
        <w:jc w:val="both"/>
        <w:rPr>
          <w:noProof/>
          <w:szCs w:val="22"/>
        </w:rPr>
      </w:pPr>
    </w:p>
    <w:p w14:paraId="0E6858ED" w14:textId="13A32F17" w:rsidR="00C8385A" w:rsidRPr="00C8385A" w:rsidRDefault="00C8385A" w:rsidP="00C8385A">
      <w:pPr>
        <w:pStyle w:val="Telobesedila"/>
        <w:spacing w:after="0"/>
        <w:jc w:val="both"/>
        <w:rPr>
          <w:noProof/>
          <w:szCs w:val="22"/>
        </w:rPr>
      </w:pPr>
    </w:p>
    <w:p w14:paraId="489D6146" w14:textId="730B833D" w:rsidR="00C8385A" w:rsidRPr="00C8385A" w:rsidRDefault="00F4058C" w:rsidP="00A06482">
      <w:pPr>
        <w:pStyle w:val="Telobesedila"/>
        <w:spacing w:after="0"/>
        <w:jc w:val="center"/>
        <w:rPr>
          <w:szCs w:val="22"/>
        </w:rPr>
      </w:pPr>
      <w:r>
        <w:rPr>
          <w:szCs w:val="22"/>
        </w:rPr>
        <w:t xml:space="preserve">  </w:t>
      </w:r>
    </w:p>
    <w:p w14:paraId="7EF5AB4C" w14:textId="68BBF6E4" w:rsidR="00C8385A" w:rsidRPr="00D0632A" w:rsidRDefault="00477C64" w:rsidP="0024496D">
      <w:pPr>
        <w:jc w:val="both"/>
        <w:rPr>
          <w:rFonts w:cs="Arial"/>
          <w:szCs w:val="22"/>
        </w:rPr>
      </w:pPr>
      <w:r w:rsidRPr="00D0632A">
        <w:rPr>
          <w:rFonts w:cs="Arial"/>
          <w:szCs w:val="22"/>
        </w:rPr>
        <w:t>Na vprašanje glede poplavne ogroženosti potoka Bela je odgovoril g. Kogovšek</w:t>
      </w:r>
      <w:r w:rsidR="00DF1703" w:rsidRPr="00D0632A">
        <w:rPr>
          <w:rFonts w:cs="Arial"/>
          <w:szCs w:val="22"/>
        </w:rPr>
        <w:t>.</w:t>
      </w:r>
    </w:p>
    <w:p w14:paraId="03A861E5" w14:textId="01943F93" w:rsidR="00DF1703" w:rsidRDefault="00DF1703" w:rsidP="0024496D">
      <w:pPr>
        <w:jc w:val="both"/>
        <w:rPr>
          <w:rFonts w:cs="Arial"/>
          <w:szCs w:val="22"/>
        </w:rPr>
      </w:pPr>
      <w:r w:rsidRPr="00D0632A">
        <w:rPr>
          <w:rFonts w:cs="Arial"/>
          <w:szCs w:val="22"/>
        </w:rPr>
        <w:t xml:space="preserve">Na vprašanje glede </w:t>
      </w:r>
      <w:r w:rsidR="00AB0D1F" w:rsidRPr="00D0632A">
        <w:rPr>
          <w:rFonts w:cs="Arial"/>
          <w:szCs w:val="22"/>
        </w:rPr>
        <w:t>otoka je odgovoril župan in povedal, da bomo  p</w:t>
      </w:r>
      <w:r w:rsidR="005E1EB6" w:rsidRPr="00D0632A">
        <w:rPr>
          <w:rFonts w:cs="Arial"/>
          <w:szCs w:val="22"/>
        </w:rPr>
        <w:t xml:space="preserve">obudo posredovali na KPV, d. o. o. za preučitev lokacije. </w:t>
      </w:r>
    </w:p>
    <w:p w14:paraId="21EFC057" w14:textId="77777777" w:rsidR="00D0632A" w:rsidRDefault="00D0632A" w:rsidP="0024496D">
      <w:pPr>
        <w:jc w:val="both"/>
        <w:rPr>
          <w:rFonts w:cs="Arial"/>
          <w:szCs w:val="22"/>
        </w:rPr>
      </w:pPr>
    </w:p>
    <w:p w14:paraId="6B1DB77F" w14:textId="77777777" w:rsidR="00C3193B" w:rsidRDefault="00C3193B" w:rsidP="0024496D">
      <w:pPr>
        <w:jc w:val="both"/>
        <w:rPr>
          <w:rFonts w:cs="Arial"/>
          <w:szCs w:val="22"/>
        </w:rPr>
      </w:pPr>
    </w:p>
    <w:p w14:paraId="2BA63E1B" w14:textId="50F0BD17" w:rsidR="00D0632A" w:rsidRPr="009D5E57" w:rsidRDefault="00D0632A" w:rsidP="0024496D">
      <w:pPr>
        <w:jc w:val="both"/>
        <w:rPr>
          <w:rFonts w:cs="Arial"/>
          <w:b/>
          <w:bCs/>
          <w:szCs w:val="22"/>
        </w:rPr>
      </w:pPr>
      <w:r w:rsidRPr="009D5E57">
        <w:rPr>
          <w:rFonts w:cs="Arial"/>
          <w:b/>
          <w:bCs/>
          <w:szCs w:val="22"/>
        </w:rPr>
        <w:t>Alja Stanko (zapis iz posnetka)</w:t>
      </w:r>
    </w:p>
    <w:p w14:paraId="262038FC" w14:textId="77777777" w:rsidR="00D0632A" w:rsidRDefault="00D0632A" w:rsidP="0024496D">
      <w:pPr>
        <w:jc w:val="both"/>
        <w:rPr>
          <w:rFonts w:cs="Arial"/>
          <w:b/>
          <w:bCs/>
          <w:color w:val="ED0000"/>
          <w:szCs w:val="22"/>
        </w:rPr>
      </w:pPr>
    </w:p>
    <w:p w14:paraId="76C43D83" w14:textId="4A697706" w:rsidR="006E6A5E" w:rsidRPr="00BF7A10" w:rsidRDefault="006E6A5E" w:rsidP="006E6A5E">
      <w:pPr>
        <w:jc w:val="both"/>
        <w:rPr>
          <w:rFonts w:cs="Arial"/>
          <w:szCs w:val="22"/>
        </w:rPr>
      </w:pPr>
      <w:r w:rsidRPr="00BF7A10">
        <w:rPr>
          <w:rFonts w:cs="Arial"/>
          <w:szCs w:val="22"/>
        </w:rPr>
        <w:t>»Hvala za besedo. Jaz imam tudi kar nekaj vprašanj danes, in sicer prvo bo že eno leto staro. Kaj se dogaja z omejitvijo tovornega prometa na Poštni ulici od 3a do 3c? Potem drugo vprašanje je javni razpis za sofinanciranje izgradnje novih naprav za proizvodnjo električne energije iz sončne energije na javnih stavbah in na parkiriščih za obdobje 2024–2026, se zaključuje 10. februarja 2025 in me zanima, če se bomo prijavili, gre pa za to, da naknadno bodo dodatne subvencije, samo nikoli več ne bodo tako visoke</w:t>
      </w:r>
      <w:r>
        <w:rPr>
          <w:rFonts w:cs="Arial"/>
          <w:szCs w:val="22"/>
        </w:rPr>
        <w:t>,</w:t>
      </w:r>
      <w:r w:rsidRPr="00BF7A10">
        <w:rPr>
          <w:rFonts w:cs="Arial"/>
          <w:szCs w:val="22"/>
        </w:rPr>
        <w:t xml:space="preserve"> in v kolikor recimo, da pustimo to priložnost, pa bi vseeno želeli sončne elektrarne, potem pa predlagam, da mogoče kot pobuda, da se tudi preuči tale projekt Elena, ker vem, da se dobi nekje 80 procentov, lahko nazaj za pripravo projektne dokumentacije, tako to je drugo. Potem tretja, se bom vrnila na to, kar je že gospa Oblakova omenila, spletna stran je rahlo nepregledna in jaz sem šla konkretno gledat, kaj vse nisem </w:t>
      </w:r>
      <w:proofErr w:type="spellStart"/>
      <w:r w:rsidRPr="00BF7A10">
        <w:rPr>
          <w:rFonts w:cs="Arial"/>
          <w:szCs w:val="22"/>
        </w:rPr>
        <w:t>najdla</w:t>
      </w:r>
      <w:proofErr w:type="spellEnd"/>
      <w:r w:rsidRPr="00BF7A10">
        <w:rPr>
          <w:rFonts w:cs="Arial"/>
          <w:szCs w:val="22"/>
        </w:rPr>
        <w:t>, ko sem rabila, tako da recimo prva stvar, ko sem gledala pod delovnih telesih, je Svet za preventivo in vzgojo v cestnem prometu</w:t>
      </w:r>
      <w:r>
        <w:rPr>
          <w:rFonts w:cs="Arial"/>
          <w:szCs w:val="22"/>
        </w:rPr>
        <w:t>,</w:t>
      </w:r>
      <w:r w:rsidRPr="00BF7A10">
        <w:rPr>
          <w:rFonts w:cs="Arial"/>
          <w:szCs w:val="22"/>
        </w:rPr>
        <w:t xml:space="preserve"> zadnjih zapisnik </w:t>
      </w:r>
      <w:r>
        <w:rPr>
          <w:rFonts w:cs="Arial"/>
          <w:szCs w:val="22"/>
        </w:rPr>
        <w:t xml:space="preserve">je </w:t>
      </w:r>
      <w:r w:rsidRPr="00BF7A10">
        <w:rPr>
          <w:rFonts w:cs="Arial"/>
          <w:szCs w:val="22"/>
        </w:rPr>
        <w:t>iz decembra 2023 in glede na to, koliko pobud dobimo glede cest</w:t>
      </w:r>
      <w:r>
        <w:rPr>
          <w:rFonts w:cs="Arial"/>
          <w:szCs w:val="22"/>
        </w:rPr>
        <w:t>,</w:t>
      </w:r>
      <w:r w:rsidRPr="00BF7A10">
        <w:rPr>
          <w:rFonts w:cs="Arial"/>
          <w:szCs w:val="22"/>
        </w:rPr>
        <w:t xml:space="preserve"> urejanja tega</w:t>
      </w:r>
      <w:r>
        <w:rPr>
          <w:rFonts w:cs="Arial"/>
          <w:szCs w:val="22"/>
        </w:rPr>
        <w:t>,</w:t>
      </w:r>
      <w:r w:rsidRPr="00BF7A10">
        <w:rPr>
          <w:rFonts w:cs="Arial"/>
          <w:szCs w:val="22"/>
        </w:rPr>
        <w:t xml:space="preserve"> je to malo čudno da 10 mesecev, tudi če je bila ena seja vmes, da nič ni bilo, no ne vem zdaj</w:t>
      </w:r>
      <w:r>
        <w:rPr>
          <w:rFonts w:cs="Arial"/>
          <w:szCs w:val="22"/>
        </w:rPr>
        <w:t>,</w:t>
      </w:r>
      <w:r w:rsidRPr="00BF7A10">
        <w:rPr>
          <w:rFonts w:cs="Arial"/>
          <w:szCs w:val="22"/>
        </w:rPr>
        <w:t xml:space="preserve"> ali mogoče ni samo </w:t>
      </w:r>
      <w:r>
        <w:rPr>
          <w:rFonts w:cs="Arial"/>
          <w:szCs w:val="22"/>
        </w:rPr>
        <w:t>posodobljen</w:t>
      </w:r>
      <w:r w:rsidRPr="00BF7A10">
        <w:rPr>
          <w:rFonts w:cs="Arial"/>
          <w:szCs w:val="22"/>
        </w:rPr>
        <w:t xml:space="preserve"> zapisnik</w:t>
      </w:r>
      <w:r>
        <w:rPr>
          <w:rFonts w:cs="Arial"/>
          <w:szCs w:val="22"/>
        </w:rPr>
        <w:t>,</w:t>
      </w:r>
      <w:r w:rsidRPr="00BF7A10">
        <w:rPr>
          <w:rFonts w:cs="Arial"/>
          <w:szCs w:val="22"/>
        </w:rPr>
        <w:t xml:space="preserve"> ali </w:t>
      </w:r>
      <w:r>
        <w:rPr>
          <w:rFonts w:cs="Arial"/>
          <w:szCs w:val="22"/>
        </w:rPr>
        <w:t>pa se</w:t>
      </w:r>
      <w:r w:rsidRPr="00BF7A10">
        <w:rPr>
          <w:rFonts w:cs="Arial"/>
          <w:szCs w:val="22"/>
        </w:rPr>
        <w:t xml:space="preserve"> res niso sestali. Enako velja za Komisijo za podeljevanje občinskih priznanj in nagrad. Tam je zadnji zapisnik objavljeni iz leta 2021</w:t>
      </w:r>
      <w:r>
        <w:rPr>
          <w:rFonts w:cs="Arial"/>
          <w:szCs w:val="22"/>
        </w:rPr>
        <w:t>,</w:t>
      </w:r>
      <w:r w:rsidRPr="00BF7A10">
        <w:rPr>
          <w:rFonts w:cs="Arial"/>
          <w:szCs w:val="22"/>
        </w:rPr>
        <w:t xml:space="preserve"> vemo, da so že dvakrat zased</w:t>
      </w:r>
      <w:r>
        <w:rPr>
          <w:rFonts w:cs="Arial"/>
          <w:szCs w:val="22"/>
        </w:rPr>
        <w:t>a</w:t>
      </w:r>
      <w:r w:rsidRPr="00BF7A10">
        <w:rPr>
          <w:rFonts w:cs="Arial"/>
          <w:szCs w:val="22"/>
        </w:rPr>
        <w:t xml:space="preserve">li. Morda res zapisnik ni bil potrjen, ampak saj načeloma se lahko to naredi korespondenčno, da bomo pač </w:t>
      </w:r>
      <w:r>
        <w:rPr>
          <w:rFonts w:cs="Arial"/>
          <w:szCs w:val="22"/>
        </w:rPr>
        <w:t>seznanjeni</w:t>
      </w:r>
      <w:r w:rsidRPr="00BF7A10">
        <w:rPr>
          <w:rFonts w:cs="Arial"/>
          <w:szCs w:val="22"/>
        </w:rPr>
        <w:t>. Potem imam pa še recimo Odlok o ustanovitvi organa skupne občinske uprave MIRED, ko smo ga iskali, pa zadnjič obravnavali, sem iskala, če greš pod MIRED</w:t>
      </w:r>
      <w:r>
        <w:rPr>
          <w:rFonts w:cs="Arial"/>
          <w:szCs w:val="22"/>
        </w:rPr>
        <w:t>,</w:t>
      </w:r>
      <w:r w:rsidRPr="00BF7A10">
        <w:rPr>
          <w:rFonts w:cs="Arial"/>
          <w:szCs w:val="22"/>
        </w:rPr>
        <w:t xml:space="preserve"> najdeš tega, če greš pod Odlok, ga tudi ne najdeš, če greš pa v splošni iskalnik</w:t>
      </w:r>
      <w:r>
        <w:rPr>
          <w:rFonts w:cs="Arial"/>
          <w:szCs w:val="22"/>
        </w:rPr>
        <w:t>,</w:t>
      </w:r>
      <w:r w:rsidRPr="00BF7A10">
        <w:rPr>
          <w:rFonts w:cs="Arial"/>
          <w:szCs w:val="22"/>
        </w:rPr>
        <w:t xml:space="preserve"> pa najdeš, mogoče ne bi bilo narobe, če bi se en dokument dobil pod 3 različnimi zavihki</w:t>
      </w:r>
      <w:r>
        <w:rPr>
          <w:rFonts w:cs="Arial"/>
          <w:szCs w:val="22"/>
        </w:rPr>
        <w:t>,</w:t>
      </w:r>
      <w:r w:rsidRPr="00BF7A10">
        <w:rPr>
          <w:rFonts w:cs="Arial"/>
          <w:szCs w:val="22"/>
        </w:rPr>
        <w:t xml:space="preserve"> se mi zdi, da je boljše, da je večkrat dostopen</w:t>
      </w:r>
      <w:r>
        <w:rPr>
          <w:rFonts w:cs="Arial"/>
          <w:szCs w:val="22"/>
        </w:rPr>
        <w:t>,</w:t>
      </w:r>
      <w:r w:rsidRPr="00BF7A10">
        <w:rPr>
          <w:rFonts w:cs="Arial"/>
          <w:szCs w:val="22"/>
        </w:rPr>
        <w:t xml:space="preserve"> k</w:t>
      </w:r>
      <w:r>
        <w:rPr>
          <w:rFonts w:cs="Arial"/>
          <w:szCs w:val="22"/>
        </w:rPr>
        <w:t>ak</w:t>
      </w:r>
      <w:r w:rsidRPr="00BF7A10">
        <w:rPr>
          <w:rFonts w:cs="Arial"/>
          <w:szCs w:val="22"/>
        </w:rPr>
        <w:t>or, da se ga ne najde. Enako velja za Pravilnik za podeljevanje občinskih priznanj, ki ga ni nikjer, če greš pod Komisijo, ga ni</w:t>
      </w:r>
      <w:r>
        <w:rPr>
          <w:rFonts w:cs="Arial"/>
          <w:szCs w:val="22"/>
        </w:rPr>
        <w:t>,</w:t>
      </w:r>
      <w:r w:rsidRPr="00BF7A10">
        <w:rPr>
          <w:rFonts w:cs="Arial"/>
          <w:szCs w:val="22"/>
        </w:rPr>
        <w:t xml:space="preserve"> če vtipkaš občinska priznanja</w:t>
      </w:r>
      <w:r>
        <w:rPr>
          <w:rFonts w:cs="Arial"/>
          <w:szCs w:val="22"/>
        </w:rPr>
        <w:t>,</w:t>
      </w:r>
      <w:r w:rsidRPr="00BF7A10">
        <w:rPr>
          <w:rFonts w:cs="Arial"/>
          <w:szCs w:val="22"/>
        </w:rPr>
        <w:t xml:space="preserve"> najdeš samo, da Komisija obstaja, pa da je bil podaljšan razpis lani.</w:t>
      </w:r>
      <w:r w:rsidR="00D90F03">
        <w:rPr>
          <w:rFonts w:cs="Arial"/>
          <w:szCs w:val="22"/>
        </w:rPr>
        <w:t xml:space="preserve"> </w:t>
      </w:r>
      <w:r w:rsidRPr="00BF7A10">
        <w:rPr>
          <w:rFonts w:cs="Arial"/>
          <w:szCs w:val="22"/>
        </w:rPr>
        <w:t>To je glede spletne strani, da bi bila posodobitev, to bom dala pisno, da povem kje bi bilo fajn, da se kaj poveže. Pol imam pa eno pobudo občanov, in sicer, ko se bo začelo s tem projektom bazen, če bi bilo možno razmišljati o večjem kot 25 metrov, to je čisto pobuda. Ne vem</w:t>
      </w:r>
      <w:r>
        <w:rPr>
          <w:rFonts w:cs="Arial"/>
          <w:szCs w:val="22"/>
        </w:rPr>
        <w:t>,</w:t>
      </w:r>
      <w:r w:rsidRPr="00BF7A10">
        <w:rPr>
          <w:rFonts w:cs="Arial"/>
          <w:szCs w:val="22"/>
        </w:rPr>
        <w:t xml:space="preserve"> kje smo, pa kako. In zadnje vprašanje, kaj se dogaja na področju nove družbene pogodbe za Komunalno podjetje Vrhnika? Hvala</w:t>
      </w:r>
      <w:r>
        <w:rPr>
          <w:rFonts w:cs="Arial"/>
          <w:szCs w:val="22"/>
        </w:rPr>
        <w:t>.</w:t>
      </w:r>
      <w:r w:rsidRPr="00BF7A10">
        <w:rPr>
          <w:rFonts w:cs="Arial"/>
          <w:szCs w:val="22"/>
        </w:rPr>
        <w:t>«</w:t>
      </w:r>
    </w:p>
    <w:p w14:paraId="6178CF83" w14:textId="77777777" w:rsidR="006E6A5E" w:rsidRPr="00BF7A10" w:rsidRDefault="006E6A5E" w:rsidP="006E6A5E">
      <w:pPr>
        <w:jc w:val="both"/>
        <w:rPr>
          <w:rFonts w:cs="Arial"/>
          <w:szCs w:val="22"/>
        </w:rPr>
      </w:pPr>
    </w:p>
    <w:p w14:paraId="72BDB76B" w14:textId="77777777" w:rsidR="006E6A5E" w:rsidRPr="00BF7A10" w:rsidRDefault="006E6A5E" w:rsidP="006E6A5E">
      <w:pPr>
        <w:jc w:val="both"/>
        <w:rPr>
          <w:rFonts w:cs="Arial"/>
          <w:szCs w:val="22"/>
        </w:rPr>
      </w:pPr>
      <w:r w:rsidRPr="00BF7A10">
        <w:rPr>
          <w:rFonts w:cs="Arial"/>
          <w:szCs w:val="22"/>
        </w:rPr>
        <w:t xml:space="preserve">Na vprašanje glede sončnih elektrarn je odgovoril g. Koprivec. </w:t>
      </w:r>
    </w:p>
    <w:p w14:paraId="7332741C" w14:textId="77777777" w:rsidR="006E6A5E" w:rsidRPr="00BF7A10" w:rsidRDefault="006E6A5E" w:rsidP="006E6A5E">
      <w:pPr>
        <w:jc w:val="both"/>
        <w:rPr>
          <w:rFonts w:cs="Arial"/>
          <w:szCs w:val="22"/>
        </w:rPr>
      </w:pPr>
      <w:r w:rsidRPr="00BF7A10">
        <w:rPr>
          <w:rFonts w:cs="Arial"/>
          <w:szCs w:val="22"/>
        </w:rPr>
        <w:t xml:space="preserve">Na ostala vprašanja je odgovoril župan. </w:t>
      </w:r>
    </w:p>
    <w:p w14:paraId="2A83278B" w14:textId="77777777" w:rsidR="003E49B3" w:rsidRDefault="003E49B3" w:rsidP="0024496D">
      <w:pPr>
        <w:jc w:val="both"/>
        <w:rPr>
          <w:rFonts w:cs="Arial"/>
          <w:color w:val="ED0000"/>
          <w:szCs w:val="22"/>
        </w:rPr>
      </w:pPr>
    </w:p>
    <w:p w14:paraId="7AA6404C" w14:textId="77777777" w:rsidR="009D5E57" w:rsidRDefault="009D5E57" w:rsidP="0024496D">
      <w:pPr>
        <w:jc w:val="both"/>
        <w:rPr>
          <w:rFonts w:cs="Arial"/>
          <w:color w:val="ED0000"/>
          <w:szCs w:val="22"/>
        </w:rPr>
      </w:pPr>
    </w:p>
    <w:p w14:paraId="41900534" w14:textId="6B8058B8" w:rsidR="003E49B3" w:rsidRPr="009D5E57" w:rsidRDefault="003E49B3" w:rsidP="0024496D">
      <w:pPr>
        <w:jc w:val="both"/>
        <w:rPr>
          <w:rFonts w:cs="Arial"/>
          <w:b/>
          <w:bCs/>
          <w:szCs w:val="22"/>
        </w:rPr>
      </w:pPr>
      <w:r w:rsidRPr="009D5E57">
        <w:rPr>
          <w:rFonts w:cs="Arial"/>
          <w:b/>
          <w:bCs/>
          <w:szCs w:val="22"/>
        </w:rPr>
        <w:t>Doman Blagojević (zapis iz posnetka)</w:t>
      </w:r>
    </w:p>
    <w:p w14:paraId="4F74FBDE" w14:textId="77777777" w:rsidR="003E49B3" w:rsidRPr="009D5E57" w:rsidRDefault="003E49B3" w:rsidP="0024496D">
      <w:pPr>
        <w:jc w:val="both"/>
        <w:rPr>
          <w:rFonts w:cs="Arial"/>
          <w:b/>
          <w:bCs/>
          <w:szCs w:val="22"/>
        </w:rPr>
      </w:pPr>
    </w:p>
    <w:p w14:paraId="795B26D0" w14:textId="77777777" w:rsidR="00D90F03" w:rsidRPr="00BF7A10" w:rsidRDefault="00D90F03" w:rsidP="00D90F03">
      <w:pPr>
        <w:jc w:val="both"/>
        <w:rPr>
          <w:rFonts w:cs="Arial"/>
          <w:szCs w:val="22"/>
        </w:rPr>
      </w:pPr>
      <w:r w:rsidRPr="00BF7A10">
        <w:rPr>
          <w:rFonts w:cs="Arial"/>
          <w:szCs w:val="22"/>
        </w:rPr>
        <w:t xml:space="preserve">»Evo še zadnjič danes. Zanima me, večina Vrhničanov je glasovala za to obnovo igrišča Palčke, ki se je končalo  21. 7. </w:t>
      </w:r>
      <w:r>
        <w:rPr>
          <w:rFonts w:cs="Arial"/>
          <w:szCs w:val="22"/>
        </w:rPr>
        <w:t>,</w:t>
      </w:r>
      <w:r w:rsidRPr="00BF7A10">
        <w:rPr>
          <w:rFonts w:cs="Arial"/>
          <w:szCs w:val="22"/>
        </w:rPr>
        <w:t xml:space="preserve"> je bilo pobarvano, ampak v tem času ne vem, gugalnice niso bile nikoli več postavljene gor</w:t>
      </w:r>
      <w:r>
        <w:rPr>
          <w:rFonts w:cs="Arial"/>
          <w:szCs w:val="22"/>
        </w:rPr>
        <w:t>,</w:t>
      </w:r>
      <w:r w:rsidRPr="00BF7A10">
        <w:rPr>
          <w:rFonts w:cs="Arial"/>
          <w:szCs w:val="22"/>
        </w:rPr>
        <w:t xml:space="preserve"> tudi danes, ko sem šel</w:t>
      </w:r>
      <w:r>
        <w:rPr>
          <w:rFonts w:cs="Arial"/>
          <w:szCs w:val="22"/>
        </w:rPr>
        <w:t>,</w:t>
      </w:r>
      <w:r w:rsidRPr="00BF7A10">
        <w:rPr>
          <w:rFonts w:cs="Arial"/>
          <w:szCs w:val="22"/>
        </w:rPr>
        <w:t xml:space="preserve"> in sem še enkrat pogledal</w:t>
      </w:r>
      <w:r>
        <w:rPr>
          <w:rFonts w:cs="Arial"/>
          <w:szCs w:val="22"/>
        </w:rPr>
        <w:t>,</w:t>
      </w:r>
      <w:r w:rsidRPr="00BF7A10">
        <w:rPr>
          <w:rFonts w:cs="Arial"/>
          <w:szCs w:val="22"/>
        </w:rPr>
        <w:t xml:space="preserve"> tako da nekako se mi zdi žalostno, da smo vsi delali na tem, pa nismo bili sposobni na koncu gugalnico obesit, ki smo jih zaradi barvanja mogli dat dol, obenem pa bi tudi rekel, pa bom tudi pohvalil</w:t>
      </w:r>
      <w:r>
        <w:rPr>
          <w:rFonts w:cs="Arial"/>
          <w:szCs w:val="22"/>
        </w:rPr>
        <w:t>,</w:t>
      </w:r>
      <w:r w:rsidRPr="00BF7A10">
        <w:rPr>
          <w:rFonts w:cs="Arial"/>
          <w:szCs w:val="22"/>
        </w:rPr>
        <w:t xml:space="preserve"> na Vrhniki je kar nekaj igrišč za otroke, tudi na </w:t>
      </w:r>
      <w:proofErr w:type="spellStart"/>
      <w:r w:rsidRPr="00BF7A10">
        <w:rPr>
          <w:rFonts w:cs="Arial"/>
          <w:szCs w:val="22"/>
        </w:rPr>
        <w:t>Lošci</w:t>
      </w:r>
      <w:proofErr w:type="spellEnd"/>
      <w:r w:rsidRPr="00BF7A10">
        <w:rPr>
          <w:rFonts w:cs="Arial"/>
          <w:szCs w:val="22"/>
        </w:rPr>
        <w:t xml:space="preserve"> je zdaj lepo obnovljeno novo igrišče, ampak nekako smo pozabili na igrišče za malčke. Vrhnika nima tako</w:t>
      </w:r>
      <w:r>
        <w:rPr>
          <w:rFonts w:cs="Arial"/>
          <w:szCs w:val="22"/>
        </w:rPr>
        <w:t>,</w:t>
      </w:r>
      <w:r w:rsidRPr="00BF7A10">
        <w:rPr>
          <w:rFonts w:cs="Arial"/>
          <w:szCs w:val="22"/>
        </w:rPr>
        <w:t xml:space="preserve"> kakor kakšne druge občine</w:t>
      </w:r>
      <w:r>
        <w:rPr>
          <w:rFonts w:cs="Arial"/>
          <w:szCs w:val="22"/>
        </w:rPr>
        <w:t>,</w:t>
      </w:r>
      <w:r w:rsidRPr="00BF7A10">
        <w:rPr>
          <w:rFonts w:cs="Arial"/>
          <w:szCs w:val="22"/>
        </w:rPr>
        <w:t xml:space="preserve"> nekega igrišča za majhne otroke, pogovarjamo se o otrocih starih leto, leto pa pol</w:t>
      </w:r>
      <w:r>
        <w:rPr>
          <w:rFonts w:cs="Arial"/>
          <w:szCs w:val="22"/>
        </w:rPr>
        <w:t>,</w:t>
      </w:r>
      <w:r w:rsidRPr="00BF7A10">
        <w:rPr>
          <w:rFonts w:cs="Arial"/>
          <w:szCs w:val="22"/>
        </w:rPr>
        <w:t xml:space="preserve"> tudi ta edini, ki je tak, kot bi lahko bil, je zaklenjen, se pravi pri vrtcu, razumem zaradi vandalizma, zaradi tega pa</w:t>
      </w:r>
      <w:r>
        <w:rPr>
          <w:rFonts w:cs="Arial"/>
          <w:szCs w:val="22"/>
        </w:rPr>
        <w:t>,</w:t>
      </w:r>
      <w:r w:rsidRPr="00BF7A10">
        <w:rPr>
          <w:rFonts w:cs="Arial"/>
          <w:szCs w:val="22"/>
        </w:rPr>
        <w:t xml:space="preserve"> da se še navežem zdaj na vandalizem. Rečeno je bilo, da bo redarstvo in policija bila povabljena tudi, da pride na občinsko sejo, pa od tega ni izgleda bilo nič. Potem me zanima še glede župnijskega vrtca. Tam je bil ležeči policaj v preteklosti postavljen, zdaj ga ni več, pa bi nekako se mi zdi bilo smiselno, da bi tam še vedno bil namreč v dopoldanskih urah</w:t>
      </w:r>
      <w:r>
        <w:rPr>
          <w:rFonts w:cs="Arial"/>
          <w:szCs w:val="22"/>
        </w:rPr>
        <w:t>,</w:t>
      </w:r>
      <w:r w:rsidRPr="00BF7A10">
        <w:rPr>
          <w:rFonts w:cs="Arial"/>
          <w:szCs w:val="22"/>
        </w:rPr>
        <w:t xml:space="preserve"> pa v popoldanskih jih je tam ogromno parkiranih avtov, ker primanjkuje parkirišč od staršev, ki pripeljejo otroke. Otroci s strani cerkve hodijo čez cesto in nekateri tam res </w:t>
      </w:r>
      <w:proofErr w:type="spellStart"/>
      <w:r w:rsidRPr="00BF7A10">
        <w:rPr>
          <w:rFonts w:cs="Arial"/>
          <w:szCs w:val="22"/>
        </w:rPr>
        <w:t>prinorijo</w:t>
      </w:r>
      <w:proofErr w:type="spellEnd"/>
      <w:r w:rsidRPr="00BF7A10">
        <w:rPr>
          <w:rFonts w:cs="Arial"/>
          <w:szCs w:val="22"/>
        </w:rPr>
        <w:t>, sploh pa še, ker je tisti ovinek za cerkvijo, je zelo tak nevaren in tam bi bilo za moje pojme celo primerno, da bi bilo območje umirjenega prometa. Potem me zanima glede reklamnih panojev tam na Vrtnariji, kot je bilo že danes omenjen</w:t>
      </w:r>
      <w:r>
        <w:rPr>
          <w:rFonts w:cs="Arial"/>
          <w:szCs w:val="22"/>
        </w:rPr>
        <w:t>o</w:t>
      </w:r>
      <w:r w:rsidRPr="00BF7A10">
        <w:rPr>
          <w:rFonts w:cs="Arial"/>
          <w:szCs w:val="22"/>
        </w:rPr>
        <w:t xml:space="preserve">, so reklamni panoji v bistvu na črno narejeni, potem so pri bivši Kovinarski bili, kot tudi občina pač ve, ampak a je na Vrhniki, se pravi, se je šlo fizično čez Tržaško cesto pa </w:t>
      </w:r>
      <w:r>
        <w:rPr>
          <w:rFonts w:cs="Arial"/>
          <w:szCs w:val="22"/>
        </w:rPr>
        <w:t>gradili</w:t>
      </w:r>
      <w:r w:rsidRPr="00BF7A10">
        <w:rPr>
          <w:rFonts w:cs="Arial"/>
          <w:szCs w:val="22"/>
        </w:rPr>
        <w:t xml:space="preserve"> tole na črno. Tudi pri Vrtnariji je od enega podjetja sredi pločnika, pa podjetje ne dela že 10 let</w:t>
      </w:r>
      <w:r>
        <w:rPr>
          <w:rFonts w:cs="Arial"/>
          <w:szCs w:val="22"/>
        </w:rPr>
        <w:t>,</w:t>
      </w:r>
      <w:r w:rsidRPr="00BF7A10">
        <w:rPr>
          <w:rFonts w:cs="Arial"/>
          <w:szCs w:val="22"/>
        </w:rPr>
        <w:t xml:space="preserve"> pa je še vedno postavljen tam en star plakat, reklamna tabla, tako da to bi mogli </w:t>
      </w:r>
      <w:proofErr w:type="spellStart"/>
      <w:r w:rsidRPr="00BF7A10">
        <w:rPr>
          <w:rFonts w:cs="Arial"/>
          <w:szCs w:val="22"/>
        </w:rPr>
        <w:t>narest</w:t>
      </w:r>
      <w:proofErr w:type="spellEnd"/>
      <w:r w:rsidRPr="00BF7A10">
        <w:rPr>
          <w:rFonts w:cs="Arial"/>
          <w:szCs w:val="22"/>
        </w:rPr>
        <w:t xml:space="preserve"> in sankcionirati</w:t>
      </w:r>
      <w:r>
        <w:rPr>
          <w:rFonts w:cs="Arial"/>
          <w:szCs w:val="22"/>
        </w:rPr>
        <w:t>,</w:t>
      </w:r>
      <w:r w:rsidRPr="00BF7A10">
        <w:rPr>
          <w:rFonts w:cs="Arial"/>
          <w:szCs w:val="22"/>
        </w:rPr>
        <w:t xml:space="preserve"> podrt, </w:t>
      </w:r>
      <w:proofErr w:type="spellStart"/>
      <w:r w:rsidRPr="00BF7A10">
        <w:rPr>
          <w:rFonts w:cs="Arial"/>
          <w:szCs w:val="22"/>
        </w:rPr>
        <w:t>fertik</w:t>
      </w:r>
      <w:proofErr w:type="spellEnd"/>
      <w:r>
        <w:rPr>
          <w:rFonts w:cs="Arial"/>
          <w:szCs w:val="22"/>
        </w:rPr>
        <w:t>,</w:t>
      </w:r>
      <w:r w:rsidRPr="00BF7A10">
        <w:rPr>
          <w:rFonts w:cs="Arial"/>
          <w:szCs w:val="22"/>
        </w:rPr>
        <w:t xml:space="preserve"> zapr</w:t>
      </w:r>
      <w:r>
        <w:rPr>
          <w:rFonts w:cs="Arial"/>
          <w:szCs w:val="22"/>
        </w:rPr>
        <w:t>e</w:t>
      </w:r>
      <w:r w:rsidRPr="00BF7A10">
        <w:rPr>
          <w:rFonts w:cs="Arial"/>
          <w:szCs w:val="22"/>
        </w:rPr>
        <w:t>t vse skupaj, sploh glede na to, da smo danes sprejeli, kar smo sprejeli. Potem me pa zanima še čisto zadnja glede gasilskega doma Vrhnika, ali  je občina že kaj stopil v kontakt za kakšno lokacijo primerno, kot je bilo že pred časom rečeno. Namreč žalostno je, da članstvo se veča, člani pa na koncu</w:t>
      </w:r>
      <w:r>
        <w:rPr>
          <w:rFonts w:cs="Arial"/>
          <w:szCs w:val="22"/>
        </w:rPr>
        <w:t>,</w:t>
      </w:r>
      <w:r w:rsidRPr="00BF7A10">
        <w:rPr>
          <w:rFonts w:cs="Arial"/>
          <w:szCs w:val="22"/>
        </w:rPr>
        <w:t xml:space="preserve"> zdaj ta zadnji sestanek</w:t>
      </w:r>
      <w:r>
        <w:rPr>
          <w:rFonts w:cs="Arial"/>
          <w:szCs w:val="22"/>
        </w:rPr>
        <w:t>,</w:t>
      </w:r>
      <w:r w:rsidRPr="00BF7A10">
        <w:rPr>
          <w:rFonts w:cs="Arial"/>
          <w:szCs w:val="22"/>
        </w:rPr>
        <w:t xml:space="preserve"> je mogel bit, kamione ven</w:t>
      </w:r>
      <w:r>
        <w:rPr>
          <w:rFonts w:cs="Arial"/>
          <w:szCs w:val="22"/>
        </w:rPr>
        <w:t>,</w:t>
      </w:r>
      <w:r w:rsidRPr="00BF7A10">
        <w:rPr>
          <w:rFonts w:cs="Arial"/>
          <w:szCs w:val="22"/>
        </w:rPr>
        <w:t xml:space="preserve"> pa v garaži, ker nas je bilo enostavno preveč za met, kot ljudje v sejnih sobah, s tem da ne govorim o garderobah, ki jih ni in tako naprej. Hvala lepa.«</w:t>
      </w:r>
    </w:p>
    <w:p w14:paraId="38ECEC6E" w14:textId="77777777" w:rsidR="00D90F03" w:rsidRPr="00BF7A10" w:rsidRDefault="00D90F03" w:rsidP="00D90F03">
      <w:pPr>
        <w:jc w:val="both"/>
        <w:rPr>
          <w:rFonts w:cs="Arial"/>
          <w:szCs w:val="22"/>
        </w:rPr>
      </w:pPr>
    </w:p>
    <w:p w14:paraId="7436FCF8" w14:textId="77777777" w:rsidR="00D90F03" w:rsidRPr="00BF7A10" w:rsidRDefault="00D90F03" w:rsidP="00D90F03">
      <w:pPr>
        <w:jc w:val="both"/>
        <w:rPr>
          <w:rFonts w:cs="Arial"/>
          <w:szCs w:val="22"/>
        </w:rPr>
      </w:pPr>
      <w:r w:rsidRPr="00BF7A10">
        <w:rPr>
          <w:rFonts w:cs="Arial"/>
          <w:szCs w:val="22"/>
        </w:rPr>
        <w:t xml:space="preserve">Na vprašanja je odgovoril župan. </w:t>
      </w:r>
    </w:p>
    <w:p w14:paraId="31B8C3B9" w14:textId="77777777" w:rsidR="009D5E57" w:rsidRPr="009D5E57" w:rsidRDefault="009D5E57" w:rsidP="009D5E57">
      <w:pPr>
        <w:jc w:val="both"/>
        <w:rPr>
          <w:rFonts w:cs="Arial"/>
          <w:szCs w:val="22"/>
        </w:rPr>
      </w:pPr>
    </w:p>
    <w:p w14:paraId="27A44B77" w14:textId="77777777" w:rsidR="00AB2683" w:rsidRPr="009D5E57" w:rsidRDefault="00AB2683" w:rsidP="004B6FE0">
      <w:pPr>
        <w:jc w:val="both"/>
        <w:rPr>
          <w:rFonts w:cs="Arial"/>
          <w:szCs w:val="22"/>
        </w:rPr>
      </w:pPr>
    </w:p>
    <w:p w14:paraId="5E1DB8CE" w14:textId="0B9BBF99" w:rsidR="00AB2683" w:rsidRPr="009D5E57" w:rsidRDefault="00C21D0A" w:rsidP="004B6FE0">
      <w:pPr>
        <w:jc w:val="both"/>
        <w:rPr>
          <w:rFonts w:cs="Arial"/>
          <w:b/>
          <w:bCs/>
          <w:szCs w:val="22"/>
        </w:rPr>
      </w:pPr>
      <w:r w:rsidRPr="009D5E57">
        <w:rPr>
          <w:rFonts w:cs="Arial"/>
          <w:b/>
          <w:bCs/>
          <w:szCs w:val="22"/>
        </w:rPr>
        <w:t>Aleš Sečnik (zapis iz posnetka)</w:t>
      </w:r>
    </w:p>
    <w:p w14:paraId="749EEB13" w14:textId="77777777" w:rsidR="008C32FF" w:rsidRPr="009D5E57" w:rsidRDefault="008C32FF" w:rsidP="004B6FE0">
      <w:pPr>
        <w:jc w:val="both"/>
        <w:rPr>
          <w:rFonts w:cs="Arial"/>
          <w:b/>
          <w:bCs/>
          <w:szCs w:val="22"/>
        </w:rPr>
      </w:pPr>
    </w:p>
    <w:p w14:paraId="32A8B448" w14:textId="77777777" w:rsidR="00D90F03" w:rsidRPr="00BF7A10" w:rsidRDefault="00D90F03" w:rsidP="00D90F03">
      <w:pPr>
        <w:jc w:val="both"/>
        <w:rPr>
          <w:rFonts w:cs="Arial"/>
          <w:szCs w:val="22"/>
        </w:rPr>
      </w:pPr>
      <w:r w:rsidRPr="00BF7A10">
        <w:rPr>
          <w:rFonts w:cs="Arial"/>
          <w:szCs w:val="22"/>
        </w:rPr>
        <w:t>»</w:t>
      </w:r>
      <w:proofErr w:type="spellStart"/>
      <w:r w:rsidRPr="00BF7A10">
        <w:rPr>
          <w:rFonts w:cs="Arial"/>
          <w:szCs w:val="22"/>
        </w:rPr>
        <w:t>Živjo</w:t>
      </w:r>
      <w:proofErr w:type="spellEnd"/>
      <w:r w:rsidRPr="00BF7A10">
        <w:rPr>
          <w:rFonts w:cs="Arial"/>
          <w:szCs w:val="22"/>
        </w:rPr>
        <w:t xml:space="preserve"> vsem skupaj, hvala za besedo. Dva lepotna popravka, pa mogoče še okoli bazena. Skratka, bil sem kontaktirani z dveh strani od občana oziroma vaščana Podlipe in pa Krajevne skupnosti za tole pešpot iz Vrhniške ceste proti Podlipi, da bi bilo fajn, da se kaj več uredi kot  kakšna lopata sam tja vrže, na vsake toliko časa. No, zdaj ne vem, kako je v sklopu, ker se ureja tudi ta pot proti Horjulu. Mogoče, da se vmes še </w:t>
      </w:r>
      <w:proofErr w:type="spellStart"/>
      <w:r w:rsidRPr="00BF7A10">
        <w:rPr>
          <w:rFonts w:cs="Arial"/>
          <w:szCs w:val="22"/>
        </w:rPr>
        <w:t>poštima</w:t>
      </w:r>
      <w:proofErr w:type="spellEnd"/>
      <w:r w:rsidRPr="00BF7A10">
        <w:rPr>
          <w:rFonts w:cs="Arial"/>
          <w:szCs w:val="22"/>
        </w:rPr>
        <w:t xml:space="preserve"> proti dolini, ne vem kdo ima to čez. V glavnem nisem nek ljubitelj dolgih sprehodov, tako da nisem sam pogledal, kje točno je to narobe in kaj ne štima, ampak mogoče, če se je tukaj kakšna komunikacija vzpostavlja, pa da se to zrihta. Druga zadeva, tale pot, se dosti vozim iz Drenovega Griča proti Vrhniki. Je tako, ko je sonce</w:t>
      </w:r>
      <w:r>
        <w:rPr>
          <w:rFonts w:cs="Arial"/>
          <w:szCs w:val="22"/>
        </w:rPr>
        <w:t>,</w:t>
      </w:r>
      <w:r w:rsidRPr="00BF7A10">
        <w:rPr>
          <w:rFonts w:cs="Arial"/>
          <w:szCs w:val="22"/>
        </w:rPr>
        <w:t xml:space="preserve"> se kar </w:t>
      </w:r>
      <w:r>
        <w:rPr>
          <w:rFonts w:cs="Arial"/>
          <w:szCs w:val="22"/>
        </w:rPr>
        <w:t xml:space="preserve">blešči </w:t>
      </w:r>
      <w:r w:rsidRPr="00BF7A10">
        <w:rPr>
          <w:rFonts w:cs="Arial"/>
          <w:szCs w:val="22"/>
        </w:rPr>
        <w:t xml:space="preserve">od glaževine na tleh, tako da če bi se </w:t>
      </w:r>
      <w:proofErr w:type="spellStart"/>
      <w:r w:rsidRPr="00BF7A10">
        <w:rPr>
          <w:rFonts w:cs="Arial"/>
          <w:szCs w:val="22"/>
        </w:rPr>
        <w:t>spucal</w:t>
      </w:r>
      <w:proofErr w:type="spellEnd"/>
      <w:r w:rsidRPr="00BF7A10">
        <w:rPr>
          <w:rFonts w:cs="Arial"/>
          <w:szCs w:val="22"/>
        </w:rPr>
        <w:t xml:space="preserve">, ene par sem jih videl že kolo menjavat, pa tudi sam sem že imel prazno gumo, tako da mogoče, če bi vsake </w:t>
      </w:r>
      <w:proofErr w:type="spellStart"/>
      <w:r w:rsidRPr="00BF7A10">
        <w:rPr>
          <w:rFonts w:cs="Arial"/>
          <w:szCs w:val="22"/>
        </w:rPr>
        <w:t>tolk</w:t>
      </w:r>
      <w:proofErr w:type="spellEnd"/>
      <w:r w:rsidRPr="00BF7A10">
        <w:rPr>
          <w:rFonts w:cs="Arial"/>
          <w:szCs w:val="22"/>
        </w:rPr>
        <w:t xml:space="preserve"> časa </w:t>
      </w:r>
      <w:r>
        <w:rPr>
          <w:rFonts w:cs="Arial"/>
          <w:szCs w:val="22"/>
        </w:rPr>
        <w:t>s</w:t>
      </w:r>
      <w:r w:rsidRPr="00BF7A10">
        <w:rPr>
          <w:rFonts w:cs="Arial"/>
          <w:szCs w:val="22"/>
        </w:rPr>
        <w:t xml:space="preserve"> pometačem šel kdo malo čez. </w:t>
      </w:r>
    </w:p>
    <w:p w14:paraId="0D190022" w14:textId="77777777" w:rsidR="00D90F03" w:rsidRPr="00BF7A10" w:rsidRDefault="00D90F03" w:rsidP="00D90F03">
      <w:pPr>
        <w:jc w:val="both"/>
        <w:rPr>
          <w:rFonts w:cs="Arial"/>
          <w:szCs w:val="22"/>
        </w:rPr>
      </w:pPr>
      <w:r w:rsidRPr="00BF7A10">
        <w:rPr>
          <w:rFonts w:cs="Arial"/>
          <w:szCs w:val="22"/>
        </w:rPr>
        <w:t>Glede bazena pa zakaj 25 metrov? Jaz mislim, da je to dejansko</w:t>
      </w:r>
      <w:r>
        <w:rPr>
          <w:rFonts w:cs="Arial"/>
          <w:szCs w:val="22"/>
        </w:rPr>
        <w:t>,</w:t>
      </w:r>
      <w:r w:rsidRPr="00BF7A10">
        <w:rPr>
          <w:rFonts w:cs="Arial"/>
          <w:szCs w:val="22"/>
        </w:rPr>
        <w:t xml:space="preserve"> če pogledaš 50 ali pa 25</w:t>
      </w:r>
      <w:r>
        <w:rPr>
          <w:rFonts w:cs="Arial"/>
          <w:szCs w:val="22"/>
        </w:rPr>
        <w:t>,</w:t>
      </w:r>
      <w:r w:rsidRPr="00BF7A10">
        <w:rPr>
          <w:rFonts w:cs="Arial"/>
          <w:szCs w:val="22"/>
        </w:rPr>
        <w:t xml:space="preserve"> se mi zdi, da kot bivši plavalec, trenirali smo v 25. Veliko bolj je uporaben 25 metrski bazen že z vidika, se pravi lahko osnovne šole, športni klubi, plavalni klubi lahko uporabljajo 25, ker mogoče 50 ne doprinese nič zaradi tega. Mislim, da je tudi petdesetkrat prevelika za ta okoliš.</w:t>
      </w:r>
    </w:p>
    <w:p w14:paraId="1326C0E4" w14:textId="77777777" w:rsidR="00D90F03" w:rsidRPr="00BF7A10" w:rsidRDefault="00D90F03" w:rsidP="00D90F03">
      <w:pPr>
        <w:jc w:val="both"/>
        <w:rPr>
          <w:rFonts w:cs="Arial"/>
          <w:szCs w:val="22"/>
        </w:rPr>
      </w:pPr>
      <w:r w:rsidRPr="00BF7A10">
        <w:rPr>
          <w:rFonts w:cs="Arial"/>
          <w:szCs w:val="22"/>
        </w:rPr>
        <w:t xml:space="preserve">In pa stroški med 25 pa med 50 so pa potencirani ne krat dva, ampak kar veliko več, tako da mislim, da niti placa ni. Mislim, da je veliko bolj to, da dobimo bazen, kot pa da se po domače povedano </w:t>
      </w:r>
      <w:proofErr w:type="spellStart"/>
      <w:r w:rsidRPr="00BF7A10">
        <w:rPr>
          <w:rFonts w:cs="Arial"/>
          <w:szCs w:val="22"/>
        </w:rPr>
        <w:t>preseravamo</w:t>
      </w:r>
      <w:proofErr w:type="spellEnd"/>
      <w:r w:rsidRPr="00BF7A10">
        <w:rPr>
          <w:rFonts w:cs="Arial"/>
          <w:szCs w:val="22"/>
        </w:rPr>
        <w:t xml:space="preserve"> s 50</w:t>
      </w:r>
      <w:r>
        <w:rPr>
          <w:rFonts w:cs="Arial"/>
          <w:szCs w:val="22"/>
        </w:rPr>
        <w:t>-</w:t>
      </w:r>
      <w:r w:rsidRPr="00BF7A10">
        <w:rPr>
          <w:rFonts w:cs="Arial"/>
          <w:szCs w:val="22"/>
        </w:rPr>
        <w:t>ko. Hvala lepa</w:t>
      </w:r>
      <w:r>
        <w:rPr>
          <w:rFonts w:cs="Arial"/>
          <w:szCs w:val="22"/>
        </w:rPr>
        <w:t>.</w:t>
      </w:r>
      <w:r w:rsidRPr="00BF7A10">
        <w:rPr>
          <w:rFonts w:cs="Arial"/>
          <w:szCs w:val="22"/>
        </w:rPr>
        <w:t>«</w:t>
      </w:r>
    </w:p>
    <w:p w14:paraId="56C9B64A" w14:textId="77777777" w:rsidR="00D90F03" w:rsidRPr="00BF7A10" w:rsidRDefault="00D90F03" w:rsidP="00D90F03">
      <w:pPr>
        <w:jc w:val="both"/>
        <w:rPr>
          <w:rFonts w:cs="Arial"/>
          <w:szCs w:val="22"/>
        </w:rPr>
      </w:pPr>
    </w:p>
    <w:p w14:paraId="13631924" w14:textId="77777777" w:rsidR="00D90F03" w:rsidRPr="00BF7A10" w:rsidRDefault="00D90F03" w:rsidP="00D90F03">
      <w:pPr>
        <w:jc w:val="both"/>
        <w:rPr>
          <w:rFonts w:cs="Arial"/>
          <w:szCs w:val="22"/>
        </w:rPr>
      </w:pPr>
      <w:r w:rsidRPr="00BF7A10">
        <w:rPr>
          <w:rFonts w:cs="Arial"/>
          <w:szCs w:val="22"/>
        </w:rPr>
        <w:t xml:space="preserve">Na vprašanje glede kolesarske poti ob </w:t>
      </w:r>
      <w:proofErr w:type="spellStart"/>
      <w:r w:rsidRPr="00BF7A10">
        <w:rPr>
          <w:rFonts w:cs="Arial"/>
          <w:szCs w:val="22"/>
        </w:rPr>
        <w:t>Podlipščici</w:t>
      </w:r>
      <w:proofErr w:type="spellEnd"/>
      <w:r w:rsidRPr="00BF7A10">
        <w:rPr>
          <w:rFonts w:cs="Arial"/>
          <w:szCs w:val="22"/>
        </w:rPr>
        <w:t xml:space="preserve"> je odgovoril g. Jelovšek, na vprašane glede kolesarske ob Tržaški cesti pa je župan povedal, da bomo pozvali upravljalca državne ceste.  </w:t>
      </w:r>
    </w:p>
    <w:p w14:paraId="73CACB6D" w14:textId="77777777" w:rsidR="007754AF" w:rsidRPr="009D5E57" w:rsidRDefault="007754AF" w:rsidP="008C32FF">
      <w:pPr>
        <w:jc w:val="both"/>
        <w:rPr>
          <w:rFonts w:cs="Arial"/>
          <w:szCs w:val="22"/>
        </w:rPr>
      </w:pPr>
    </w:p>
    <w:p w14:paraId="665EB015" w14:textId="77777777" w:rsidR="007754AF" w:rsidRPr="009D5E57" w:rsidRDefault="007754AF" w:rsidP="008C32FF">
      <w:pPr>
        <w:jc w:val="both"/>
        <w:rPr>
          <w:rFonts w:cs="Arial"/>
          <w:szCs w:val="22"/>
        </w:rPr>
      </w:pPr>
    </w:p>
    <w:p w14:paraId="2013DA91" w14:textId="5864212F" w:rsidR="00C21D0A" w:rsidRPr="009D5E57" w:rsidRDefault="009D2E13" w:rsidP="004B6FE0">
      <w:pPr>
        <w:jc w:val="both"/>
        <w:rPr>
          <w:rFonts w:cs="Arial"/>
          <w:b/>
          <w:bCs/>
          <w:szCs w:val="22"/>
        </w:rPr>
      </w:pPr>
      <w:r w:rsidRPr="009D5E57">
        <w:rPr>
          <w:rFonts w:cs="Arial"/>
          <w:b/>
          <w:bCs/>
          <w:szCs w:val="22"/>
        </w:rPr>
        <w:t>Blanka Gašpirc (zapis iz posnetka)</w:t>
      </w:r>
    </w:p>
    <w:p w14:paraId="78614168" w14:textId="77777777" w:rsidR="009D2E13" w:rsidRPr="009D5E57" w:rsidRDefault="009D2E13" w:rsidP="004B6FE0">
      <w:pPr>
        <w:jc w:val="both"/>
        <w:rPr>
          <w:rFonts w:cs="Arial"/>
          <w:b/>
          <w:bCs/>
          <w:szCs w:val="22"/>
        </w:rPr>
      </w:pPr>
    </w:p>
    <w:p w14:paraId="6C0AC524" w14:textId="77777777" w:rsidR="00F93D68" w:rsidRPr="00BF7A10" w:rsidRDefault="00F93D68" w:rsidP="00F93D68">
      <w:pPr>
        <w:jc w:val="both"/>
        <w:rPr>
          <w:rFonts w:cs="Arial"/>
          <w:szCs w:val="22"/>
        </w:rPr>
      </w:pPr>
      <w:r w:rsidRPr="00BF7A10">
        <w:rPr>
          <w:rFonts w:cs="Arial"/>
          <w:szCs w:val="22"/>
        </w:rPr>
        <w:t xml:space="preserve">»Hvala za besedo. Krajani Lesnega Brda so prosili za sanacijo popravila avtobusne strehe na postaji. Je velika luknja, tako da se največ dijaki, ko čakajo proti Ljubljani, pa študentje poročajo, da so mokri, kljub temu, da so pod streho, pa mogoče tudi razmislek, ker je zelo veliko otrok, ki čakajo zjutraj na šolski avtobus </w:t>
      </w:r>
      <w:proofErr w:type="spellStart"/>
      <w:r w:rsidRPr="00BF7A10">
        <w:rPr>
          <w:rFonts w:cs="Arial"/>
          <w:szCs w:val="22"/>
        </w:rPr>
        <w:t>LPPjev</w:t>
      </w:r>
      <w:proofErr w:type="spellEnd"/>
      <w:r w:rsidRPr="00BF7A10">
        <w:rPr>
          <w:rFonts w:cs="Arial"/>
          <w:szCs w:val="22"/>
        </w:rPr>
        <w:t xml:space="preserve"> na Drenovem Griču, da bi se malo povečala avtobusna postaja. K</w:t>
      </w:r>
      <w:r>
        <w:rPr>
          <w:rFonts w:cs="Arial"/>
          <w:szCs w:val="22"/>
        </w:rPr>
        <w:t>er je</w:t>
      </w:r>
      <w:r w:rsidRPr="00BF7A10">
        <w:rPr>
          <w:rFonts w:cs="Arial"/>
          <w:szCs w:val="22"/>
        </w:rPr>
        <w:t xml:space="preserve"> res čisto premajhna, no 80 procentov premajhna, tako sploh za zimske razmere je, ker otroci tudi velikokrat čakajo, ker so zastoji in čakajo pol ure ali več</w:t>
      </w:r>
      <w:r>
        <w:rPr>
          <w:rFonts w:cs="Arial"/>
          <w:szCs w:val="22"/>
        </w:rPr>
        <w:t>,</w:t>
      </w:r>
      <w:r w:rsidRPr="00BF7A10">
        <w:rPr>
          <w:rFonts w:cs="Arial"/>
          <w:szCs w:val="22"/>
        </w:rPr>
        <w:t xml:space="preserve"> je tudi velika zamuda tega avtobusa, vrhniškega, zadnje čase.«</w:t>
      </w:r>
    </w:p>
    <w:p w14:paraId="7439F082" w14:textId="77777777" w:rsidR="00F93D68" w:rsidRPr="00BF7A10" w:rsidRDefault="00F93D68" w:rsidP="00F93D68">
      <w:pPr>
        <w:jc w:val="both"/>
        <w:rPr>
          <w:rFonts w:cs="Arial"/>
          <w:szCs w:val="22"/>
        </w:rPr>
      </w:pPr>
    </w:p>
    <w:p w14:paraId="6DCCA3EF" w14:textId="77777777" w:rsidR="00F93D68" w:rsidRDefault="00F93D68" w:rsidP="00F93D68">
      <w:pPr>
        <w:jc w:val="both"/>
        <w:rPr>
          <w:rFonts w:cs="Arial"/>
          <w:szCs w:val="22"/>
        </w:rPr>
      </w:pPr>
      <w:r w:rsidRPr="00BF7A10">
        <w:rPr>
          <w:rFonts w:cs="Arial"/>
          <w:szCs w:val="22"/>
        </w:rPr>
        <w:t xml:space="preserve">Na vprašanji je odgovoril župan. </w:t>
      </w:r>
    </w:p>
    <w:p w14:paraId="0C477A59" w14:textId="77777777" w:rsidR="0024496D" w:rsidRPr="00933B5E" w:rsidRDefault="0024496D" w:rsidP="0024496D">
      <w:pPr>
        <w:rPr>
          <w:rFonts w:cs="Arial"/>
          <w:b/>
          <w:bCs/>
          <w:color w:val="FF0000"/>
        </w:rPr>
      </w:pPr>
    </w:p>
    <w:p w14:paraId="2D2D5F1B" w14:textId="521B9E1B" w:rsidR="0024496D" w:rsidRDefault="0024496D" w:rsidP="0024496D">
      <w:pPr>
        <w:rPr>
          <w:rFonts w:cs="Arial"/>
        </w:rPr>
      </w:pPr>
      <w:r w:rsidRPr="00CA4904">
        <w:rPr>
          <w:rFonts w:cs="Arial"/>
        </w:rPr>
        <w:t>Seja je bila zaključena ob 21.</w:t>
      </w:r>
      <w:r w:rsidR="00BA6CEF" w:rsidRPr="00CA4904">
        <w:rPr>
          <w:rFonts w:cs="Arial"/>
        </w:rPr>
        <w:t>02</w:t>
      </w:r>
      <w:r w:rsidRPr="00CA4904">
        <w:rPr>
          <w:rFonts w:cs="Arial"/>
        </w:rPr>
        <w:t>.</w:t>
      </w:r>
    </w:p>
    <w:p w14:paraId="30D68F31" w14:textId="77777777" w:rsidR="0024496D" w:rsidRPr="00CA4904" w:rsidRDefault="0024496D" w:rsidP="004029FE"/>
    <w:tbl>
      <w:tblPr>
        <w:tblStyle w:val="Tabelamre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688"/>
      </w:tblGrid>
      <w:tr w:rsidR="0095549E" w:rsidRPr="00CA4904" w14:paraId="4D8E3B7C" w14:textId="77777777" w:rsidTr="002F5DBE">
        <w:trPr>
          <w:trHeight w:val="299"/>
        </w:trPr>
        <w:tc>
          <w:tcPr>
            <w:tcW w:w="2977" w:type="dxa"/>
          </w:tcPr>
          <w:p w14:paraId="0FC912C8" w14:textId="3405710C" w:rsidR="0095549E" w:rsidRPr="00CA4904" w:rsidRDefault="00EE7911" w:rsidP="00350E8C">
            <w:pPr>
              <w:ind w:left="-108"/>
              <w:jc w:val="both"/>
              <w:rPr>
                <w:rFonts w:cs="Arial"/>
                <w:szCs w:val="22"/>
              </w:rPr>
            </w:pPr>
            <w:r w:rsidRPr="00CA4904">
              <w:rPr>
                <w:rFonts w:cs="Arial"/>
                <w:szCs w:val="22"/>
              </w:rPr>
              <w:t>Zapisal</w:t>
            </w:r>
            <w:r w:rsidR="0024496D" w:rsidRPr="00CA4904">
              <w:rPr>
                <w:rFonts w:cs="Arial"/>
                <w:szCs w:val="22"/>
              </w:rPr>
              <w:t>a</w:t>
            </w:r>
            <w:r w:rsidR="0095549E" w:rsidRPr="00CA4904">
              <w:rPr>
                <w:rFonts w:cs="Arial"/>
                <w:szCs w:val="22"/>
              </w:rPr>
              <w:t>:</w:t>
            </w:r>
          </w:p>
          <w:p w14:paraId="2FE244BF" w14:textId="3E7F1D4C" w:rsidR="006F4E6B" w:rsidRPr="00CA4904" w:rsidRDefault="0024496D" w:rsidP="00EE7911">
            <w:pPr>
              <w:ind w:left="-108"/>
              <w:jc w:val="both"/>
              <w:rPr>
                <w:rFonts w:cs="Arial"/>
                <w:szCs w:val="22"/>
              </w:rPr>
            </w:pPr>
            <w:r w:rsidRPr="00CA4904">
              <w:rPr>
                <w:rFonts w:cs="Arial"/>
                <w:szCs w:val="22"/>
              </w:rPr>
              <w:t>Špela Plestenjak</w:t>
            </w:r>
          </w:p>
        </w:tc>
        <w:tc>
          <w:tcPr>
            <w:tcW w:w="3402" w:type="dxa"/>
          </w:tcPr>
          <w:p w14:paraId="16740ECF" w14:textId="77777777" w:rsidR="0095549E" w:rsidRPr="00CA4904" w:rsidRDefault="0095549E" w:rsidP="00DC16E7">
            <w:pPr>
              <w:jc w:val="both"/>
              <w:rPr>
                <w:rFonts w:cs="Arial"/>
                <w:szCs w:val="22"/>
              </w:rPr>
            </w:pPr>
          </w:p>
        </w:tc>
        <w:tc>
          <w:tcPr>
            <w:tcW w:w="2688" w:type="dxa"/>
          </w:tcPr>
          <w:p w14:paraId="7D68D03F" w14:textId="77777777" w:rsidR="002F5DBE" w:rsidRPr="00CA4904" w:rsidRDefault="00EE7911" w:rsidP="00076562">
            <w:pPr>
              <w:jc w:val="center"/>
              <w:rPr>
                <w:rFonts w:cs="Arial"/>
                <w:szCs w:val="22"/>
              </w:rPr>
            </w:pPr>
            <w:r w:rsidRPr="00CA4904">
              <w:rPr>
                <w:rFonts w:cs="Arial"/>
                <w:szCs w:val="22"/>
              </w:rPr>
              <w:t>Predsedujoči:</w:t>
            </w:r>
          </w:p>
          <w:p w14:paraId="3909F1CE" w14:textId="77777777" w:rsidR="00EE7911" w:rsidRPr="00CA4904" w:rsidRDefault="00EE7911" w:rsidP="00076562">
            <w:pPr>
              <w:jc w:val="center"/>
              <w:rPr>
                <w:rFonts w:cs="Arial"/>
                <w:szCs w:val="22"/>
              </w:rPr>
            </w:pPr>
            <w:r w:rsidRPr="00CA4904">
              <w:rPr>
                <w:rFonts w:cs="Arial"/>
                <w:szCs w:val="22"/>
              </w:rPr>
              <w:t>Daniel Cukjati</w:t>
            </w:r>
          </w:p>
        </w:tc>
      </w:tr>
    </w:tbl>
    <w:p w14:paraId="0BA4B994" w14:textId="3AB78AB9" w:rsidR="004D74DD" w:rsidRPr="00933B5E" w:rsidRDefault="004D74DD" w:rsidP="004E362F">
      <w:pPr>
        <w:tabs>
          <w:tab w:val="center" w:pos="7560"/>
        </w:tabs>
        <w:jc w:val="both"/>
        <w:rPr>
          <w:rFonts w:cs="Arial"/>
          <w:bCs/>
          <w:color w:val="FF0000"/>
          <w:szCs w:val="22"/>
        </w:rPr>
      </w:pPr>
    </w:p>
    <w:sectPr w:rsidR="004D74DD" w:rsidRPr="00933B5E" w:rsidSect="006C5494">
      <w:footerReference w:type="default" r:id="rId23"/>
      <w:headerReference w:type="first" r:id="rId24"/>
      <w:footerReference w:type="first" r:id="rId25"/>
      <w:pgSz w:w="11906" w:h="16838" w:code="9"/>
      <w:pgMar w:top="1276" w:right="1418" w:bottom="1418" w:left="1418" w:header="565"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12037" w14:textId="77777777" w:rsidR="00C21CC8" w:rsidRDefault="00C21CC8">
      <w:r>
        <w:separator/>
      </w:r>
    </w:p>
  </w:endnote>
  <w:endnote w:type="continuationSeparator" w:id="0">
    <w:p w14:paraId="50937629" w14:textId="77777777" w:rsidR="00C21CC8" w:rsidRDefault="00C21CC8">
      <w:r>
        <w:continuationSeparator/>
      </w:r>
    </w:p>
  </w:endnote>
  <w:endnote w:type="continuationNotice" w:id="1">
    <w:p w14:paraId="703E37BB" w14:textId="77777777" w:rsidR="00C21CC8" w:rsidRDefault="00C21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2B1CE" w14:textId="1B5E8DCF" w:rsidR="0024496D" w:rsidRDefault="0024496D" w:rsidP="006909E6">
    <w:pPr>
      <w:pStyle w:val="Noga"/>
      <w:framePr w:wrap="auto"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5BC2D3C" w14:textId="77777777" w:rsidR="0024496D" w:rsidRDefault="0024496D" w:rsidP="006909E6">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600EC" w14:textId="6EB6B714" w:rsidR="0024496D" w:rsidRPr="00E2380D" w:rsidRDefault="0024496D" w:rsidP="006909E6">
    <w:pPr>
      <w:pStyle w:val="Noga"/>
      <w:framePr w:wrap="auto" w:vAnchor="text" w:hAnchor="margin" w:xAlign="right" w:y="1"/>
      <w:rPr>
        <w:rStyle w:val="tevilkastrani"/>
        <w:rFonts w:cs="Arial"/>
        <w:szCs w:val="22"/>
      </w:rPr>
    </w:pPr>
    <w:r w:rsidRPr="00E2380D">
      <w:rPr>
        <w:rStyle w:val="tevilkastrani"/>
        <w:rFonts w:cs="Arial"/>
        <w:szCs w:val="22"/>
      </w:rPr>
      <w:fldChar w:fldCharType="begin"/>
    </w:r>
    <w:r w:rsidRPr="00E2380D">
      <w:rPr>
        <w:rStyle w:val="tevilkastrani"/>
        <w:rFonts w:cs="Arial"/>
        <w:szCs w:val="22"/>
      </w:rPr>
      <w:instrText xml:space="preserve">PAGE  </w:instrText>
    </w:r>
    <w:r w:rsidRPr="00E2380D">
      <w:rPr>
        <w:rStyle w:val="tevilkastrani"/>
        <w:rFonts w:cs="Arial"/>
        <w:szCs w:val="22"/>
      </w:rPr>
      <w:fldChar w:fldCharType="separate"/>
    </w:r>
    <w:r>
      <w:rPr>
        <w:rStyle w:val="tevilkastrani"/>
        <w:rFonts w:cs="Arial"/>
        <w:noProof/>
        <w:szCs w:val="22"/>
      </w:rPr>
      <w:t>11</w:t>
    </w:r>
    <w:r w:rsidRPr="00E2380D">
      <w:rPr>
        <w:rStyle w:val="tevilkastrani"/>
        <w:rFonts w:cs="Arial"/>
        <w:szCs w:val="22"/>
      </w:rPr>
      <w:fldChar w:fldCharType="end"/>
    </w:r>
  </w:p>
  <w:p w14:paraId="0C8E34CE" w14:textId="77777777" w:rsidR="0024496D" w:rsidRDefault="0024496D" w:rsidP="006909E6">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B3078" w14:textId="46045645" w:rsidR="00EC3A00" w:rsidRPr="00517BA8" w:rsidRDefault="00517BA8">
    <w:pPr>
      <w:pStyle w:val="Noga"/>
      <w:rPr>
        <w:rFonts w:cs="Arial"/>
        <w:szCs w:val="22"/>
      </w:rPr>
    </w:pPr>
    <w:r w:rsidRPr="00517BA8">
      <w:rPr>
        <w:rFonts w:cs="Arial"/>
        <w:sz w:val="14"/>
        <w:szCs w:val="14"/>
      </w:rPr>
      <w:tab/>
    </w:r>
    <w:r w:rsidRPr="00517BA8">
      <w:rPr>
        <w:rFonts w:cs="Arial"/>
        <w:szCs w:val="22"/>
      </w:rPr>
      <w:t xml:space="preserve">- </w:t>
    </w:r>
    <w:r w:rsidRPr="00517BA8">
      <w:rPr>
        <w:rFonts w:cs="Arial"/>
        <w:szCs w:val="22"/>
      </w:rPr>
      <w:fldChar w:fldCharType="begin"/>
    </w:r>
    <w:r w:rsidRPr="00517BA8">
      <w:rPr>
        <w:rFonts w:cs="Arial"/>
        <w:szCs w:val="22"/>
      </w:rPr>
      <w:instrText xml:space="preserve"> PAGE </w:instrText>
    </w:r>
    <w:r w:rsidRPr="00517BA8">
      <w:rPr>
        <w:rFonts w:cs="Arial"/>
        <w:szCs w:val="22"/>
      </w:rPr>
      <w:fldChar w:fldCharType="separate"/>
    </w:r>
    <w:r>
      <w:rPr>
        <w:rFonts w:cs="Arial"/>
        <w:noProof/>
        <w:szCs w:val="22"/>
      </w:rPr>
      <w:t>2</w:t>
    </w:r>
    <w:r w:rsidRPr="00517BA8">
      <w:rPr>
        <w:rFonts w:cs="Arial"/>
        <w:szCs w:val="22"/>
      </w:rPr>
      <w:fldChar w:fldCharType="end"/>
    </w:r>
    <w:r w:rsidRPr="00517BA8">
      <w:rPr>
        <w:rFonts w:cs="Arial"/>
        <w:szCs w:val="22"/>
      </w:rPr>
      <w:t xml:space="preserve"> -</w:t>
    </w:r>
  </w:p>
  <w:p w14:paraId="5F24A9CF" w14:textId="77777777" w:rsidR="0024496D" w:rsidRDefault="002449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3C73E" w14:textId="6B4E1840" w:rsidR="002912B4" w:rsidRDefault="002912B4" w:rsidP="002912B4">
    <w:pPr>
      <w:pStyle w:val="Noga"/>
      <w:tabs>
        <w:tab w:val="clear" w:pos="4536"/>
        <w:tab w:val="center" w:pos="4535"/>
      </w:tabs>
      <w:rPr>
        <w:rFonts w:cs="Arial"/>
        <w:sz w:val="18"/>
        <w:szCs w:val="18"/>
      </w:rPr>
    </w:pPr>
    <w:r>
      <w:rPr>
        <w:rFonts w:cs="Arial"/>
        <w:sz w:val="18"/>
        <w:szCs w:val="18"/>
      </w:rPr>
      <w:tab/>
    </w:r>
    <w:r>
      <w:rPr>
        <w:rFonts w:cs="Arial"/>
        <w:sz w:val="18"/>
        <w:szCs w:val="18"/>
      </w:rPr>
      <w:tab/>
    </w:r>
    <w:r>
      <w:rPr>
        <w:rFonts w:cs="Arial"/>
        <w:noProof/>
        <w:sz w:val="18"/>
        <w:szCs w:val="18"/>
      </w:rPr>
      <mc:AlternateContent>
        <mc:Choice Requires="wps">
          <w:drawing>
            <wp:anchor distT="0" distB="0" distL="114300" distR="114300" simplePos="0" relativeHeight="251658240" behindDoc="0" locked="0" layoutInCell="1" allowOverlap="1" wp14:anchorId="6D204275" wp14:editId="09A2723A">
              <wp:simplePos x="0" y="0"/>
              <wp:positionH relativeFrom="column">
                <wp:posOffset>0</wp:posOffset>
              </wp:positionH>
              <wp:positionV relativeFrom="paragraph">
                <wp:posOffset>82550</wp:posOffset>
              </wp:positionV>
              <wp:extent cx="5715000" cy="0"/>
              <wp:effectExtent l="5080" t="10160" r="13970" b="889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2404B"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"/>
          </w:pict>
        </mc:Fallback>
      </mc:AlternateContent>
    </w:r>
  </w:p>
  <w:p w14:paraId="57EF7BF3" w14:textId="77777777" w:rsidR="00294254" w:rsidRPr="002912B4" w:rsidRDefault="002912B4" w:rsidP="002912B4">
    <w:pPr>
      <w:pStyle w:val="Noga"/>
      <w:jc w:val="center"/>
      <w:rPr>
        <w:sz w:val="14"/>
        <w:szCs w:val="14"/>
      </w:rPr>
    </w:pPr>
    <w:r>
      <w:rPr>
        <w:rFonts w:cs="Arial"/>
        <w:sz w:val="18"/>
        <w:szCs w:val="18"/>
      </w:rPr>
      <w:t>Občina Vrhnika je bila ob 15. obletnici osamosvojitve za izjemne zasluge pri uveljavljanju in obrambi samostojnosti ter suverenosti naše države odlikovana z zlatim častnim znakom svobode Republike Slovenije</w:t>
    </w:r>
    <w:r>
      <w:rPr>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C67E0" w14:textId="77777777" w:rsidR="00C21CC8" w:rsidRDefault="00C21CC8">
      <w:r>
        <w:separator/>
      </w:r>
    </w:p>
  </w:footnote>
  <w:footnote w:type="continuationSeparator" w:id="0">
    <w:p w14:paraId="3ED53483" w14:textId="77777777" w:rsidR="00C21CC8" w:rsidRDefault="00C21CC8">
      <w:r>
        <w:continuationSeparator/>
      </w:r>
    </w:p>
  </w:footnote>
  <w:footnote w:type="continuationNotice" w:id="1">
    <w:p w14:paraId="4F9A0048" w14:textId="77777777" w:rsidR="00C21CC8" w:rsidRDefault="00C21C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W w:w="9204" w:type="dxa"/>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85"/>
      <w:gridCol w:w="7219"/>
    </w:tblGrid>
    <w:tr w:rsidR="0024496D" w14:paraId="18EF7456" w14:textId="77777777" w:rsidTr="00C160A7">
      <w:trPr>
        <w:trHeight w:val="269"/>
      </w:trPr>
      <w:tc>
        <w:tcPr>
          <w:tcW w:w="1985" w:type="dxa"/>
          <w:tcBorders>
            <w:right w:val="single" w:sz="8" w:space="0" w:color="0070C0"/>
          </w:tcBorders>
          <w:vAlign w:val="center"/>
        </w:tcPr>
        <w:p w14:paraId="2F007599" w14:textId="77777777" w:rsidR="0024496D" w:rsidRPr="00CB7539" w:rsidRDefault="0024496D" w:rsidP="0024496D">
          <w:pPr>
            <w:jc w:val="center"/>
            <w:rPr>
              <w:rFonts w:cs="Arial"/>
              <w:color w:val="0070C0"/>
              <w:sz w:val="16"/>
              <w:szCs w:val="16"/>
            </w:rPr>
          </w:pPr>
          <w:r w:rsidRPr="00CB7539">
            <w:rPr>
              <w:rFonts w:cs="Arial"/>
              <w:noProof/>
              <w:color w:val="0070C0"/>
              <w:sz w:val="16"/>
              <w:szCs w:val="16"/>
            </w:rPr>
            <w:drawing>
              <wp:inline distT="0" distB="0" distL="0" distR="0" wp14:anchorId="1A467E47" wp14:editId="1D6736AC">
                <wp:extent cx="406400" cy="473007"/>
                <wp:effectExtent l="0" t="0" r="0" b="3810"/>
                <wp:docPr id="1484555984" name="Slika 3" descr="Slika, ki vsebuje besede logotip, simbol, grafika, emble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55984" name="Slika 3" descr="Slika, ki vsebuje besede logotip, simbol, grafika, emblem&#10;&#10;Opis je samodejno ustvarjen"/>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169" cy="492524"/>
                        </a:xfrm>
                        <a:prstGeom prst="rect">
                          <a:avLst/>
                        </a:prstGeom>
                      </pic:spPr>
                    </pic:pic>
                  </a:graphicData>
                </a:graphic>
              </wp:inline>
            </w:drawing>
          </w:r>
        </w:p>
      </w:tc>
      <w:tc>
        <w:tcPr>
          <w:tcW w:w="7219" w:type="dxa"/>
          <w:vMerge w:val="restart"/>
          <w:tcBorders>
            <w:left w:val="single" w:sz="8" w:space="0" w:color="0070C0"/>
          </w:tcBorders>
        </w:tcPr>
        <w:p w14:paraId="3FAC3C22" w14:textId="77777777" w:rsidR="0024496D" w:rsidRPr="00E34D0F" w:rsidRDefault="0024496D" w:rsidP="0024496D">
          <w:pPr>
            <w:ind w:left="177"/>
            <w:rPr>
              <w:rFonts w:cs="Arial"/>
              <w:sz w:val="16"/>
              <w:szCs w:val="16"/>
            </w:rPr>
          </w:pPr>
          <w:r>
            <w:rPr>
              <w:rFonts w:cs="Arial"/>
              <w:sz w:val="16"/>
              <w:szCs w:val="16"/>
            </w:rPr>
            <w:t>OBČINSKI SVET</w:t>
          </w:r>
        </w:p>
        <w:p w14:paraId="4D8BBE1D" w14:textId="77777777" w:rsidR="0024496D" w:rsidRPr="00E34D0F" w:rsidRDefault="0024496D" w:rsidP="0024496D">
          <w:pPr>
            <w:ind w:left="177"/>
            <w:rPr>
              <w:rFonts w:cs="Arial"/>
              <w:sz w:val="16"/>
              <w:szCs w:val="16"/>
            </w:rPr>
          </w:pPr>
          <w:hyperlink r:id="rId2" w:history="1">
            <w:r w:rsidRPr="00E34D0F">
              <w:rPr>
                <w:rStyle w:val="Hiperpovezava"/>
                <w:rFonts w:cs="Arial"/>
                <w:sz w:val="16"/>
                <w:szCs w:val="16"/>
              </w:rPr>
              <w:t>www.vrhnika.si</w:t>
            </w:r>
          </w:hyperlink>
        </w:p>
        <w:p w14:paraId="05094F9B" w14:textId="77777777" w:rsidR="0024496D" w:rsidRDefault="0024496D" w:rsidP="0024496D">
          <w:pPr>
            <w:ind w:left="177"/>
            <w:rPr>
              <w:rFonts w:cs="Arial"/>
              <w:sz w:val="16"/>
              <w:szCs w:val="16"/>
            </w:rPr>
          </w:pPr>
          <w:r>
            <w:rPr>
              <w:rFonts w:cs="Arial"/>
              <w:sz w:val="16"/>
              <w:szCs w:val="16"/>
            </w:rPr>
            <w:t>E</w:t>
          </w:r>
          <w:r w:rsidRPr="00E34D0F">
            <w:rPr>
              <w:rFonts w:cs="Arial"/>
              <w:sz w:val="16"/>
              <w:szCs w:val="16"/>
            </w:rPr>
            <w:t>l.</w:t>
          </w:r>
          <w:r>
            <w:rPr>
              <w:rFonts w:cs="Arial"/>
              <w:sz w:val="16"/>
              <w:szCs w:val="16"/>
            </w:rPr>
            <w:t xml:space="preserve"> </w:t>
          </w:r>
          <w:r w:rsidRPr="00E34D0F">
            <w:rPr>
              <w:rFonts w:cs="Arial"/>
              <w:sz w:val="16"/>
              <w:szCs w:val="16"/>
            </w:rPr>
            <w:t>naslov</w:t>
          </w:r>
          <w:r>
            <w:rPr>
              <w:rFonts w:cs="Arial"/>
              <w:sz w:val="16"/>
              <w:szCs w:val="16"/>
            </w:rPr>
            <w:t xml:space="preserve">: </w:t>
          </w:r>
          <w:hyperlink r:id="rId3" w:history="1">
            <w:r w:rsidRPr="00E65236">
              <w:rPr>
                <w:rStyle w:val="Hiperpovezava"/>
                <w:rFonts w:cs="Arial"/>
                <w:sz w:val="16"/>
                <w:szCs w:val="16"/>
              </w:rPr>
              <w:t>obcina.vrhnika@vrhnika.si</w:t>
            </w:r>
          </w:hyperlink>
        </w:p>
        <w:p w14:paraId="513FA475" w14:textId="77777777" w:rsidR="0024496D" w:rsidRDefault="0024496D" w:rsidP="0024496D">
          <w:pPr>
            <w:ind w:left="177"/>
            <w:rPr>
              <w:rFonts w:cs="Arial"/>
              <w:sz w:val="16"/>
              <w:szCs w:val="16"/>
            </w:rPr>
          </w:pPr>
          <w:r>
            <w:rPr>
              <w:rFonts w:cs="Arial"/>
              <w:sz w:val="16"/>
              <w:szCs w:val="16"/>
            </w:rPr>
            <w:t>Tržaška cesta 1, 1360 Vrhnika</w:t>
          </w:r>
        </w:p>
        <w:p w14:paraId="1194EA5C" w14:textId="77777777" w:rsidR="0024496D" w:rsidRDefault="0024496D" w:rsidP="0024496D">
          <w:pPr>
            <w:ind w:left="177"/>
          </w:pPr>
          <w:r>
            <w:rPr>
              <w:rFonts w:cs="Arial"/>
              <w:sz w:val="16"/>
              <w:szCs w:val="16"/>
            </w:rPr>
            <w:t>Tel. št.: 01 7555 410</w:t>
          </w:r>
        </w:p>
      </w:tc>
    </w:tr>
    <w:tr w:rsidR="0024496D" w14:paraId="7C883980" w14:textId="77777777" w:rsidTr="00C160A7">
      <w:trPr>
        <w:trHeight w:val="269"/>
      </w:trPr>
      <w:tc>
        <w:tcPr>
          <w:tcW w:w="1985" w:type="dxa"/>
          <w:tcBorders>
            <w:right w:val="single" w:sz="8" w:space="0" w:color="0070C0"/>
          </w:tcBorders>
        </w:tcPr>
        <w:p w14:paraId="354EC176" w14:textId="77777777" w:rsidR="0024496D" w:rsidRPr="00CB7539" w:rsidRDefault="0024496D" w:rsidP="0024496D">
          <w:pPr>
            <w:jc w:val="center"/>
            <w:rPr>
              <w:rFonts w:cs="Arial"/>
              <w:color w:val="0070C0"/>
              <w:sz w:val="16"/>
              <w:szCs w:val="16"/>
            </w:rPr>
          </w:pPr>
          <w:r w:rsidRPr="00CB7539">
            <w:rPr>
              <w:rFonts w:cs="Arial"/>
              <w:color w:val="0070C0"/>
              <w:sz w:val="16"/>
              <w:szCs w:val="16"/>
            </w:rPr>
            <w:t>OBČINA VRHNIKA</w:t>
          </w:r>
        </w:p>
      </w:tc>
      <w:tc>
        <w:tcPr>
          <w:tcW w:w="7219" w:type="dxa"/>
          <w:vMerge/>
          <w:tcBorders>
            <w:left w:val="single" w:sz="8" w:space="0" w:color="0070C0"/>
          </w:tcBorders>
        </w:tcPr>
        <w:p w14:paraId="2960AAE1" w14:textId="77777777" w:rsidR="0024496D" w:rsidRDefault="0024496D" w:rsidP="0024496D"/>
      </w:tc>
    </w:tr>
  </w:tbl>
  <w:p w14:paraId="74B2A510" w14:textId="77777777" w:rsidR="0024496D" w:rsidRDefault="0024496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BA9C" w14:textId="77777777" w:rsidR="004F2A4A" w:rsidRPr="00EC78B4" w:rsidRDefault="004F2A4A">
    <w:pPr>
      <w:pStyle w:val="Glava"/>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1766"/>
    <w:multiLevelType w:val="hybridMultilevel"/>
    <w:tmpl w:val="C5D03ECC"/>
    <w:lvl w:ilvl="0" w:tplc="816449E6">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17040F"/>
    <w:multiLevelType w:val="hybridMultilevel"/>
    <w:tmpl w:val="58B6AF28"/>
    <w:lvl w:ilvl="0" w:tplc="3CA4D6A0">
      <w:start w:val="3"/>
      <w:numFmt w:val="bullet"/>
      <w:lvlText w:val="-"/>
      <w:lvlJc w:val="left"/>
      <w:pPr>
        <w:ind w:left="720" w:hanging="360"/>
      </w:pPr>
      <w:rPr>
        <w:rFonts w:ascii="Garamond" w:eastAsia="Times New Roman" w:hAnsi="Garamond" w:cs="Times New Roman" w:hint="default"/>
        <w:color w:val="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A74138"/>
    <w:multiLevelType w:val="hybridMultilevel"/>
    <w:tmpl w:val="383E1E0A"/>
    <w:lvl w:ilvl="0" w:tplc="FFFFFFFF">
      <w:start w:val="1"/>
      <w:numFmt w:val="decimal"/>
      <w:lvlText w:val="%1."/>
      <w:lvlJc w:val="left"/>
      <w:pPr>
        <w:ind w:left="786" w:hanging="360"/>
      </w:pPr>
      <w:rPr>
        <w:rFonts w:ascii="Arial" w:eastAsia="Times New Roman" w:hAnsi="Arial" w:cs="Arial"/>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 w15:restartNumberingAfterBreak="0">
    <w:nsid w:val="15604A59"/>
    <w:multiLevelType w:val="hybridMultilevel"/>
    <w:tmpl w:val="88D27C84"/>
    <w:lvl w:ilvl="0" w:tplc="5B4601D2">
      <w:start w:val="1"/>
      <w:numFmt w:val="decimal"/>
      <w:lvlText w:val="%1."/>
      <w:lvlJc w:val="left"/>
      <w:pPr>
        <w:ind w:left="720" w:hanging="360"/>
      </w:pPr>
      <w:rPr>
        <w:b/>
      </w:rPr>
    </w:lvl>
    <w:lvl w:ilvl="1" w:tplc="BFDCD1F0">
      <w:start w:val="1"/>
      <w:numFmt w:val="decimal"/>
      <w:lvlText w:val="%2."/>
      <w:lvlJc w:val="left"/>
      <w:pPr>
        <w:ind w:left="1440" w:hanging="360"/>
      </w:pPr>
      <w:rPr>
        <w:rFonts w:hint="default"/>
        <w:b/>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5936E4D"/>
    <w:multiLevelType w:val="hybridMultilevel"/>
    <w:tmpl w:val="95324A9E"/>
    <w:lvl w:ilvl="0" w:tplc="82323F08">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6AF5293"/>
    <w:multiLevelType w:val="hybridMultilevel"/>
    <w:tmpl w:val="8F30A6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CB5679D"/>
    <w:multiLevelType w:val="hybridMultilevel"/>
    <w:tmpl w:val="383E1E0A"/>
    <w:lvl w:ilvl="0" w:tplc="FFFFFFFF">
      <w:start w:val="1"/>
      <w:numFmt w:val="decimal"/>
      <w:lvlText w:val="%1."/>
      <w:lvlJc w:val="left"/>
      <w:pPr>
        <w:ind w:left="786" w:hanging="360"/>
      </w:pPr>
      <w:rPr>
        <w:rFonts w:ascii="Arial" w:eastAsia="Times New Roman" w:hAnsi="Arial" w:cs="Arial"/>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7" w15:restartNumberingAfterBreak="0">
    <w:nsid w:val="332D7657"/>
    <w:multiLevelType w:val="hybridMultilevel"/>
    <w:tmpl w:val="7C6CD612"/>
    <w:lvl w:ilvl="0" w:tplc="20B2C402">
      <w:start w:val="1"/>
      <w:numFmt w:val="decimal"/>
      <w:lvlText w:val="%1."/>
      <w:lvlJc w:val="left"/>
      <w:pPr>
        <w:ind w:left="1080" w:hanging="360"/>
      </w:pPr>
      <w:rPr>
        <w:rFonts w:hint="default"/>
        <w:b/>
        <w:bCs w:val="0"/>
        <w:color w:val="auto"/>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333D78B4"/>
    <w:multiLevelType w:val="hybridMultilevel"/>
    <w:tmpl w:val="464E9C40"/>
    <w:lvl w:ilvl="0" w:tplc="9128403A">
      <w:start w:val="1"/>
      <w:numFmt w:val="decimal"/>
      <w:lvlText w:val="%1."/>
      <w:lvlJc w:val="left"/>
      <w:pPr>
        <w:ind w:left="780" w:hanging="360"/>
      </w:pPr>
      <w:rPr>
        <w:rFonts w:hint="default"/>
      </w:r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9" w15:restartNumberingAfterBreak="0">
    <w:nsid w:val="45103818"/>
    <w:multiLevelType w:val="hybridMultilevel"/>
    <w:tmpl w:val="9B76AD70"/>
    <w:lvl w:ilvl="0" w:tplc="F56CDCA2">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5C721CB"/>
    <w:multiLevelType w:val="hybridMultilevel"/>
    <w:tmpl w:val="3050E94C"/>
    <w:lvl w:ilvl="0" w:tplc="BFDCD1F0">
      <w:start w:val="1"/>
      <w:numFmt w:val="decimal"/>
      <w:lvlText w:val="%1."/>
      <w:lvlJc w:val="left"/>
      <w:pPr>
        <w:ind w:left="144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90B4CD3"/>
    <w:multiLevelType w:val="hybridMultilevel"/>
    <w:tmpl w:val="30242C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DEB5A89"/>
    <w:multiLevelType w:val="hybridMultilevel"/>
    <w:tmpl w:val="7CE619CC"/>
    <w:lvl w:ilvl="0" w:tplc="2B6658F0">
      <w:start w:val="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27C798A"/>
    <w:multiLevelType w:val="hybridMultilevel"/>
    <w:tmpl w:val="5BA06DA8"/>
    <w:lvl w:ilvl="0" w:tplc="8AD47192">
      <w:start w:val="15"/>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63631325"/>
    <w:multiLevelType w:val="hybridMultilevel"/>
    <w:tmpl w:val="310AB4C8"/>
    <w:lvl w:ilvl="0" w:tplc="EE0E4AEA">
      <w:start w:val="1"/>
      <w:numFmt w:val="decimal"/>
      <w:lvlText w:val="%1."/>
      <w:lvlJc w:val="left"/>
      <w:pPr>
        <w:ind w:left="786"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5A83CB2"/>
    <w:multiLevelType w:val="hybridMultilevel"/>
    <w:tmpl w:val="A12206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C2A5685"/>
    <w:multiLevelType w:val="hybridMultilevel"/>
    <w:tmpl w:val="383E1E0A"/>
    <w:lvl w:ilvl="0" w:tplc="E5A475F2">
      <w:start w:val="1"/>
      <w:numFmt w:val="decimal"/>
      <w:lvlText w:val="%1."/>
      <w:lvlJc w:val="left"/>
      <w:pPr>
        <w:ind w:left="786" w:hanging="360"/>
      </w:pPr>
      <w:rPr>
        <w:rFonts w:ascii="Arial" w:eastAsia="Times New Roman" w:hAnsi="Arial" w:cs="Arial"/>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15:restartNumberingAfterBreak="0">
    <w:nsid w:val="70C86F27"/>
    <w:multiLevelType w:val="hybridMultilevel"/>
    <w:tmpl w:val="E23A8A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17E4A6D"/>
    <w:multiLevelType w:val="hybridMultilevel"/>
    <w:tmpl w:val="CCC071C0"/>
    <w:lvl w:ilvl="0" w:tplc="34B0AB30">
      <w:numFmt w:val="bullet"/>
      <w:lvlText w:val="-"/>
      <w:lvlJc w:val="left"/>
      <w:pPr>
        <w:ind w:left="405" w:hanging="360"/>
      </w:pPr>
      <w:rPr>
        <w:rFonts w:ascii="Calibri" w:eastAsiaTheme="minorHAnsi" w:hAnsi="Calibri" w:cs="Calibri" w:hint="default"/>
      </w:rPr>
    </w:lvl>
    <w:lvl w:ilvl="1" w:tplc="10000003">
      <w:start w:val="1"/>
      <w:numFmt w:val="bullet"/>
      <w:lvlText w:val="o"/>
      <w:lvlJc w:val="left"/>
      <w:pPr>
        <w:ind w:left="1125" w:hanging="360"/>
      </w:pPr>
      <w:rPr>
        <w:rFonts w:ascii="Courier New" w:hAnsi="Courier New" w:cs="Courier New" w:hint="default"/>
      </w:rPr>
    </w:lvl>
    <w:lvl w:ilvl="2" w:tplc="10000005">
      <w:start w:val="1"/>
      <w:numFmt w:val="bullet"/>
      <w:lvlText w:val=""/>
      <w:lvlJc w:val="left"/>
      <w:pPr>
        <w:ind w:left="1845" w:hanging="360"/>
      </w:pPr>
      <w:rPr>
        <w:rFonts w:ascii="Wingdings" w:hAnsi="Wingdings" w:hint="default"/>
      </w:rPr>
    </w:lvl>
    <w:lvl w:ilvl="3" w:tplc="10000001">
      <w:start w:val="1"/>
      <w:numFmt w:val="bullet"/>
      <w:lvlText w:val=""/>
      <w:lvlJc w:val="left"/>
      <w:pPr>
        <w:ind w:left="2565" w:hanging="360"/>
      </w:pPr>
      <w:rPr>
        <w:rFonts w:ascii="Symbol" w:hAnsi="Symbol" w:hint="default"/>
      </w:rPr>
    </w:lvl>
    <w:lvl w:ilvl="4" w:tplc="10000003">
      <w:start w:val="1"/>
      <w:numFmt w:val="bullet"/>
      <w:lvlText w:val="o"/>
      <w:lvlJc w:val="left"/>
      <w:pPr>
        <w:ind w:left="3285" w:hanging="360"/>
      </w:pPr>
      <w:rPr>
        <w:rFonts w:ascii="Courier New" w:hAnsi="Courier New" w:cs="Courier New" w:hint="default"/>
      </w:rPr>
    </w:lvl>
    <w:lvl w:ilvl="5" w:tplc="10000005">
      <w:start w:val="1"/>
      <w:numFmt w:val="bullet"/>
      <w:lvlText w:val=""/>
      <w:lvlJc w:val="left"/>
      <w:pPr>
        <w:ind w:left="4005" w:hanging="360"/>
      </w:pPr>
      <w:rPr>
        <w:rFonts w:ascii="Wingdings" w:hAnsi="Wingdings" w:hint="default"/>
      </w:rPr>
    </w:lvl>
    <w:lvl w:ilvl="6" w:tplc="10000001">
      <w:start w:val="1"/>
      <w:numFmt w:val="bullet"/>
      <w:lvlText w:val=""/>
      <w:lvlJc w:val="left"/>
      <w:pPr>
        <w:ind w:left="4725" w:hanging="360"/>
      </w:pPr>
      <w:rPr>
        <w:rFonts w:ascii="Symbol" w:hAnsi="Symbol" w:hint="default"/>
      </w:rPr>
    </w:lvl>
    <w:lvl w:ilvl="7" w:tplc="10000003">
      <w:start w:val="1"/>
      <w:numFmt w:val="bullet"/>
      <w:lvlText w:val="o"/>
      <w:lvlJc w:val="left"/>
      <w:pPr>
        <w:ind w:left="5445" w:hanging="360"/>
      </w:pPr>
      <w:rPr>
        <w:rFonts w:ascii="Courier New" w:hAnsi="Courier New" w:cs="Courier New" w:hint="default"/>
      </w:rPr>
    </w:lvl>
    <w:lvl w:ilvl="8" w:tplc="10000005">
      <w:start w:val="1"/>
      <w:numFmt w:val="bullet"/>
      <w:lvlText w:val=""/>
      <w:lvlJc w:val="left"/>
      <w:pPr>
        <w:ind w:left="6165" w:hanging="360"/>
      </w:pPr>
      <w:rPr>
        <w:rFonts w:ascii="Wingdings" w:hAnsi="Wingdings" w:hint="default"/>
      </w:rPr>
    </w:lvl>
  </w:abstractNum>
  <w:abstractNum w:abstractNumId="19" w15:restartNumberingAfterBreak="0">
    <w:nsid w:val="765A241A"/>
    <w:multiLevelType w:val="hybridMultilevel"/>
    <w:tmpl w:val="CF4E882E"/>
    <w:lvl w:ilvl="0" w:tplc="EE64F202">
      <w:start w:val="1"/>
      <w:numFmt w:val="decimal"/>
      <w:lvlText w:val="%1."/>
      <w:lvlJc w:val="left"/>
      <w:pPr>
        <w:ind w:left="720" w:hanging="360"/>
      </w:pPr>
      <w:rPr>
        <w:rFonts w:hint="default"/>
        <w:b/>
        <w:bCs/>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A863FF5"/>
    <w:multiLevelType w:val="hybridMultilevel"/>
    <w:tmpl w:val="383E1E0A"/>
    <w:lvl w:ilvl="0" w:tplc="FFFFFFFF">
      <w:start w:val="1"/>
      <w:numFmt w:val="decimal"/>
      <w:lvlText w:val="%1."/>
      <w:lvlJc w:val="left"/>
      <w:pPr>
        <w:ind w:left="786" w:hanging="360"/>
      </w:pPr>
      <w:rPr>
        <w:rFonts w:ascii="Arial" w:eastAsia="Times New Roman" w:hAnsi="Arial" w:cs="Arial"/>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16cid:durableId="1018238454">
    <w:abstractNumId w:val="14"/>
  </w:num>
  <w:num w:numId="2" w16cid:durableId="678851029">
    <w:abstractNumId w:val="16"/>
  </w:num>
  <w:num w:numId="3" w16cid:durableId="1353991050">
    <w:abstractNumId w:val="7"/>
  </w:num>
  <w:num w:numId="4" w16cid:durableId="1862232818">
    <w:abstractNumId w:val="13"/>
  </w:num>
  <w:num w:numId="5" w16cid:durableId="317079200">
    <w:abstractNumId w:val="0"/>
  </w:num>
  <w:num w:numId="6" w16cid:durableId="612441740">
    <w:abstractNumId w:val="12"/>
  </w:num>
  <w:num w:numId="7" w16cid:durableId="723451964">
    <w:abstractNumId w:val="4"/>
  </w:num>
  <w:num w:numId="8" w16cid:durableId="1788817902">
    <w:abstractNumId w:val="9"/>
  </w:num>
  <w:num w:numId="9" w16cid:durableId="997227940">
    <w:abstractNumId w:val="5"/>
  </w:num>
  <w:num w:numId="10" w16cid:durableId="1190945994">
    <w:abstractNumId w:val="17"/>
  </w:num>
  <w:num w:numId="11" w16cid:durableId="1423797253">
    <w:abstractNumId w:val="15"/>
  </w:num>
  <w:num w:numId="12" w16cid:durableId="578636502">
    <w:abstractNumId w:val="18"/>
  </w:num>
  <w:num w:numId="13" w16cid:durableId="1378627597">
    <w:abstractNumId w:val="11"/>
  </w:num>
  <w:num w:numId="14" w16cid:durableId="1987976505">
    <w:abstractNumId w:val="8"/>
  </w:num>
  <w:num w:numId="15" w16cid:durableId="694989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8972693">
    <w:abstractNumId w:val="6"/>
  </w:num>
  <w:num w:numId="17" w16cid:durableId="1669595648">
    <w:abstractNumId w:val="20"/>
  </w:num>
  <w:num w:numId="18" w16cid:durableId="863438681">
    <w:abstractNumId w:val="2"/>
  </w:num>
  <w:num w:numId="19" w16cid:durableId="551499407">
    <w:abstractNumId w:val="19"/>
  </w:num>
  <w:num w:numId="20" w16cid:durableId="319234434">
    <w:abstractNumId w:val="1"/>
  </w:num>
  <w:num w:numId="21" w16cid:durableId="249314046">
    <w:abstractNumId w:val="3"/>
  </w:num>
  <w:num w:numId="22" w16cid:durableId="655033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fillcolor="white" stroke="f">
      <v:fill color="white" opacity="0"/>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96D"/>
    <w:rsid w:val="0000536C"/>
    <w:rsid w:val="00006C69"/>
    <w:rsid w:val="0000746E"/>
    <w:rsid w:val="00007644"/>
    <w:rsid w:val="0001000B"/>
    <w:rsid w:val="00011DA3"/>
    <w:rsid w:val="00012489"/>
    <w:rsid w:val="00014F46"/>
    <w:rsid w:val="00017BE3"/>
    <w:rsid w:val="0002196F"/>
    <w:rsid w:val="000224A4"/>
    <w:rsid w:val="00025889"/>
    <w:rsid w:val="00026DD8"/>
    <w:rsid w:val="000272F0"/>
    <w:rsid w:val="00031C34"/>
    <w:rsid w:val="0003243F"/>
    <w:rsid w:val="00033B15"/>
    <w:rsid w:val="00044A83"/>
    <w:rsid w:val="00052604"/>
    <w:rsid w:val="00052E3F"/>
    <w:rsid w:val="00054DC2"/>
    <w:rsid w:val="00057118"/>
    <w:rsid w:val="000571E0"/>
    <w:rsid w:val="0005759B"/>
    <w:rsid w:val="000614F5"/>
    <w:rsid w:val="00070586"/>
    <w:rsid w:val="00070A55"/>
    <w:rsid w:val="00075CE4"/>
    <w:rsid w:val="00076562"/>
    <w:rsid w:val="00077B02"/>
    <w:rsid w:val="00080885"/>
    <w:rsid w:val="00086835"/>
    <w:rsid w:val="00090DB7"/>
    <w:rsid w:val="000944BD"/>
    <w:rsid w:val="000945B4"/>
    <w:rsid w:val="0009477C"/>
    <w:rsid w:val="00095146"/>
    <w:rsid w:val="00095B76"/>
    <w:rsid w:val="0009661D"/>
    <w:rsid w:val="000A7E3F"/>
    <w:rsid w:val="000B1AB4"/>
    <w:rsid w:val="000C20EE"/>
    <w:rsid w:val="000C222D"/>
    <w:rsid w:val="000D1DCA"/>
    <w:rsid w:val="000D63A0"/>
    <w:rsid w:val="000E16D8"/>
    <w:rsid w:val="000E6466"/>
    <w:rsid w:val="000F0FC0"/>
    <w:rsid w:val="000F2D67"/>
    <w:rsid w:val="00100FCB"/>
    <w:rsid w:val="00101E6A"/>
    <w:rsid w:val="001039D1"/>
    <w:rsid w:val="00106768"/>
    <w:rsid w:val="00116B55"/>
    <w:rsid w:val="00117902"/>
    <w:rsid w:val="00123795"/>
    <w:rsid w:val="00123C85"/>
    <w:rsid w:val="0012435A"/>
    <w:rsid w:val="0012528F"/>
    <w:rsid w:val="00130C94"/>
    <w:rsid w:val="00131C87"/>
    <w:rsid w:val="001401BF"/>
    <w:rsid w:val="001428C7"/>
    <w:rsid w:val="00142CEC"/>
    <w:rsid w:val="00146334"/>
    <w:rsid w:val="001479F7"/>
    <w:rsid w:val="00147BCB"/>
    <w:rsid w:val="00150332"/>
    <w:rsid w:val="00150933"/>
    <w:rsid w:val="00153F09"/>
    <w:rsid w:val="00162165"/>
    <w:rsid w:val="001627CD"/>
    <w:rsid w:val="00162E26"/>
    <w:rsid w:val="0016415D"/>
    <w:rsid w:val="00177327"/>
    <w:rsid w:val="00177AA6"/>
    <w:rsid w:val="00180B92"/>
    <w:rsid w:val="001829E5"/>
    <w:rsid w:val="00185F09"/>
    <w:rsid w:val="0019062D"/>
    <w:rsid w:val="0019356D"/>
    <w:rsid w:val="00195AA4"/>
    <w:rsid w:val="001A54EF"/>
    <w:rsid w:val="001B36AB"/>
    <w:rsid w:val="001B578F"/>
    <w:rsid w:val="001B5DA6"/>
    <w:rsid w:val="001B5FE1"/>
    <w:rsid w:val="001B7C09"/>
    <w:rsid w:val="001C4B85"/>
    <w:rsid w:val="001C638D"/>
    <w:rsid w:val="001C793F"/>
    <w:rsid w:val="001D1415"/>
    <w:rsid w:val="001D5774"/>
    <w:rsid w:val="001D609F"/>
    <w:rsid w:val="001D7594"/>
    <w:rsid w:val="001E0441"/>
    <w:rsid w:val="001E0D70"/>
    <w:rsid w:val="001E1778"/>
    <w:rsid w:val="001E1D26"/>
    <w:rsid w:val="001E4680"/>
    <w:rsid w:val="001E4880"/>
    <w:rsid w:val="001F057E"/>
    <w:rsid w:val="001F0EF4"/>
    <w:rsid w:val="001F148B"/>
    <w:rsid w:val="001F1B86"/>
    <w:rsid w:val="001F2058"/>
    <w:rsid w:val="001F5C9C"/>
    <w:rsid w:val="00200F7B"/>
    <w:rsid w:val="00205B50"/>
    <w:rsid w:val="00206A72"/>
    <w:rsid w:val="00223044"/>
    <w:rsid w:val="00223355"/>
    <w:rsid w:val="00232D47"/>
    <w:rsid w:val="00234B4B"/>
    <w:rsid w:val="0024007B"/>
    <w:rsid w:val="00240489"/>
    <w:rsid w:val="0024055E"/>
    <w:rsid w:val="0024496D"/>
    <w:rsid w:val="0024610B"/>
    <w:rsid w:val="0025271A"/>
    <w:rsid w:val="00254B67"/>
    <w:rsid w:val="00256EAA"/>
    <w:rsid w:val="00257971"/>
    <w:rsid w:val="00260B2F"/>
    <w:rsid w:val="002655C6"/>
    <w:rsid w:val="00266088"/>
    <w:rsid w:val="002676A8"/>
    <w:rsid w:val="00267CA1"/>
    <w:rsid w:val="002716C9"/>
    <w:rsid w:val="00272803"/>
    <w:rsid w:val="00275FE4"/>
    <w:rsid w:val="00281E3B"/>
    <w:rsid w:val="002829AF"/>
    <w:rsid w:val="00283386"/>
    <w:rsid w:val="00284BA2"/>
    <w:rsid w:val="00285AFF"/>
    <w:rsid w:val="0028650F"/>
    <w:rsid w:val="00286991"/>
    <w:rsid w:val="00290EC9"/>
    <w:rsid w:val="002912B4"/>
    <w:rsid w:val="002918B3"/>
    <w:rsid w:val="00291CC7"/>
    <w:rsid w:val="00294254"/>
    <w:rsid w:val="00296AAD"/>
    <w:rsid w:val="00296FA8"/>
    <w:rsid w:val="002A1D3B"/>
    <w:rsid w:val="002A2605"/>
    <w:rsid w:val="002A3BC7"/>
    <w:rsid w:val="002A44A7"/>
    <w:rsid w:val="002A5A84"/>
    <w:rsid w:val="002A73C4"/>
    <w:rsid w:val="002A774A"/>
    <w:rsid w:val="002B2CC8"/>
    <w:rsid w:val="002B2D05"/>
    <w:rsid w:val="002B5F95"/>
    <w:rsid w:val="002B6572"/>
    <w:rsid w:val="002C4D7C"/>
    <w:rsid w:val="002C74A4"/>
    <w:rsid w:val="002C793C"/>
    <w:rsid w:val="002D046B"/>
    <w:rsid w:val="002D1300"/>
    <w:rsid w:val="002D73B5"/>
    <w:rsid w:val="002E0C5C"/>
    <w:rsid w:val="002E5457"/>
    <w:rsid w:val="002E5D1D"/>
    <w:rsid w:val="002F0B1F"/>
    <w:rsid w:val="002F1DC3"/>
    <w:rsid w:val="002F407A"/>
    <w:rsid w:val="002F5DBE"/>
    <w:rsid w:val="002F793A"/>
    <w:rsid w:val="003041C4"/>
    <w:rsid w:val="003054A0"/>
    <w:rsid w:val="00306025"/>
    <w:rsid w:val="00310780"/>
    <w:rsid w:val="0031742D"/>
    <w:rsid w:val="00324BBF"/>
    <w:rsid w:val="00325B5C"/>
    <w:rsid w:val="00325C12"/>
    <w:rsid w:val="00326777"/>
    <w:rsid w:val="00326C4C"/>
    <w:rsid w:val="00330FB0"/>
    <w:rsid w:val="00341125"/>
    <w:rsid w:val="00343431"/>
    <w:rsid w:val="00344965"/>
    <w:rsid w:val="00344F9B"/>
    <w:rsid w:val="00347B98"/>
    <w:rsid w:val="003503B3"/>
    <w:rsid w:val="00350781"/>
    <w:rsid w:val="00350E8C"/>
    <w:rsid w:val="00351C8C"/>
    <w:rsid w:val="003522BA"/>
    <w:rsid w:val="00355CDF"/>
    <w:rsid w:val="00356128"/>
    <w:rsid w:val="00360975"/>
    <w:rsid w:val="00360FB6"/>
    <w:rsid w:val="00361DFC"/>
    <w:rsid w:val="00362008"/>
    <w:rsid w:val="0036263D"/>
    <w:rsid w:val="00364D1E"/>
    <w:rsid w:val="00370856"/>
    <w:rsid w:val="003759A8"/>
    <w:rsid w:val="003805FF"/>
    <w:rsid w:val="00383EC0"/>
    <w:rsid w:val="003859B7"/>
    <w:rsid w:val="00391A0B"/>
    <w:rsid w:val="00397FFB"/>
    <w:rsid w:val="003A2309"/>
    <w:rsid w:val="003A2429"/>
    <w:rsid w:val="003A41FB"/>
    <w:rsid w:val="003B47E4"/>
    <w:rsid w:val="003B4B60"/>
    <w:rsid w:val="003B5AEE"/>
    <w:rsid w:val="003B7685"/>
    <w:rsid w:val="003B7D02"/>
    <w:rsid w:val="003C3CDB"/>
    <w:rsid w:val="003C4A25"/>
    <w:rsid w:val="003D07A1"/>
    <w:rsid w:val="003E2047"/>
    <w:rsid w:val="003E2DAD"/>
    <w:rsid w:val="003E4749"/>
    <w:rsid w:val="003E49B3"/>
    <w:rsid w:val="003E7E79"/>
    <w:rsid w:val="003F0895"/>
    <w:rsid w:val="003F2587"/>
    <w:rsid w:val="004000F6"/>
    <w:rsid w:val="0040096F"/>
    <w:rsid w:val="00402662"/>
    <w:rsid w:val="004029FE"/>
    <w:rsid w:val="00406911"/>
    <w:rsid w:val="004073BA"/>
    <w:rsid w:val="00411EF4"/>
    <w:rsid w:val="004122D7"/>
    <w:rsid w:val="00416278"/>
    <w:rsid w:val="00417CE1"/>
    <w:rsid w:val="00422416"/>
    <w:rsid w:val="00422984"/>
    <w:rsid w:val="00424486"/>
    <w:rsid w:val="004306F3"/>
    <w:rsid w:val="004321AD"/>
    <w:rsid w:val="0043398C"/>
    <w:rsid w:val="00433CD3"/>
    <w:rsid w:val="00433D0F"/>
    <w:rsid w:val="00440969"/>
    <w:rsid w:val="00444BD8"/>
    <w:rsid w:val="004457F5"/>
    <w:rsid w:val="00450A63"/>
    <w:rsid w:val="00453D17"/>
    <w:rsid w:val="00460022"/>
    <w:rsid w:val="00462B70"/>
    <w:rsid w:val="00470A17"/>
    <w:rsid w:val="00476670"/>
    <w:rsid w:val="00477C64"/>
    <w:rsid w:val="00482DA1"/>
    <w:rsid w:val="00484AFA"/>
    <w:rsid w:val="0048599E"/>
    <w:rsid w:val="004859A8"/>
    <w:rsid w:val="004904E6"/>
    <w:rsid w:val="00490664"/>
    <w:rsid w:val="00494C89"/>
    <w:rsid w:val="00496941"/>
    <w:rsid w:val="004A1E6F"/>
    <w:rsid w:val="004A3490"/>
    <w:rsid w:val="004A3A68"/>
    <w:rsid w:val="004A3B9E"/>
    <w:rsid w:val="004A422F"/>
    <w:rsid w:val="004A65F6"/>
    <w:rsid w:val="004A7335"/>
    <w:rsid w:val="004B4B89"/>
    <w:rsid w:val="004B6FE0"/>
    <w:rsid w:val="004D0B12"/>
    <w:rsid w:val="004D199A"/>
    <w:rsid w:val="004D3949"/>
    <w:rsid w:val="004D4F48"/>
    <w:rsid w:val="004D5769"/>
    <w:rsid w:val="004D588C"/>
    <w:rsid w:val="004D74DD"/>
    <w:rsid w:val="004E0188"/>
    <w:rsid w:val="004E2604"/>
    <w:rsid w:val="004E362F"/>
    <w:rsid w:val="004F20A3"/>
    <w:rsid w:val="004F2A4A"/>
    <w:rsid w:val="004F2CCD"/>
    <w:rsid w:val="004F487C"/>
    <w:rsid w:val="00501CCD"/>
    <w:rsid w:val="00511A9E"/>
    <w:rsid w:val="00513B2F"/>
    <w:rsid w:val="00517BA8"/>
    <w:rsid w:val="005205A4"/>
    <w:rsid w:val="005208DD"/>
    <w:rsid w:val="0052665D"/>
    <w:rsid w:val="00526F03"/>
    <w:rsid w:val="005357AE"/>
    <w:rsid w:val="00537CE2"/>
    <w:rsid w:val="00542145"/>
    <w:rsid w:val="00544B8C"/>
    <w:rsid w:val="005550C0"/>
    <w:rsid w:val="00557C95"/>
    <w:rsid w:val="00557ED3"/>
    <w:rsid w:val="00564E47"/>
    <w:rsid w:val="00565FD0"/>
    <w:rsid w:val="0057273E"/>
    <w:rsid w:val="005774B6"/>
    <w:rsid w:val="0058290D"/>
    <w:rsid w:val="005844B6"/>
    <w:rsid w:val="00586A36"/>
    <w:rsid w:val="005872A2"/>
    <w:rsid w:val="005908CD"/>
    <w:rsid w:val="00590D6D"/>
    <w:rsid w:val="005A1904"/>
    <w:rsid w:val="005A3667"/>
    <w:rsid w:val="005A7B24"/>
    <w:rsid w:val="005B10B9"/>
    <w:rsid w:val="005B22C3"/>
    <w:rsid w:val="005B4B82"/>
    <w:rsid w:val="005B5013"/>
    <w:rsid w:val="005B7076"/>
    <w:rsid w:val="005C35D3"/>
    <w:rsid w:val="005C4C61"/>
    <w:rsid w:val="005C5DEA"/>
    <w:rsid w:val="005C6C67"/>
    <w:rsid w:val="005C7264"/>
    <w:rsid w:val="005C7823"/>
    <w:rsid w:val="005C7FCD"/>
    <w:rsid w:val="005D0FB8"/>
    <w:rsid w:val="005D129E"/>
    <w:rsid w:val="005D3C2E"/>
    <w:rsid w:val="005D414E"/>
    <w:rsid w:val="005D5528"/>
    <w:rsid w:val="005D7102"/>
    <w:rsid w:val="005D77CE"/>
    <w:rsid w:val="005E1D9B"/>
    <w:rsid w:val="005E1EB6"/>
    <w:rsid w:val="005E21F5"/>
    <w:rsid w:val="005E4BCD"/>
    <w:rsid w:val="005F60AF"/>
    <w:rsid w:val="005F60BD"/>
    <w:rsid w:val="00600186"/>
    <w:rsid w:val="00600233"/>
    <w:rsid w:val="00602B07"/>
    <w:rsid w:val="00602C76"/>
    <w:rsid w:val="00604B6B"/>
    <w:rsid w:val="006062E4"/>
    <w:rsid w:val="00606A3A"/>
    <w:rsid w:val="00607938"/>
    <w:rsid w:val="00607D99"/>
    <w:rsid w:val="00610C42"/>
    <w:rsid w:val="00610E0A"/>
    <w:rsid w:val="006212A4"/>
    <w:rsid w:val="00623DBD"/>
    <w:rsid w:val="00625CB6"/>
    <w:rsid w:val="00630AC8"/>
    <w:rsid w:val="00630C2A"/>
    <w:rsid w:val="00632E70"/>
    <w:rsid w:val="00633FF5"/>
    <w:rsid w:val="006375F5"/>
    <w:rsid w:val="00637CD4"/>
    <w:rsid w:val="006441B0"/>
    <w:rsid w:val="00647227"/>
    <w:rsid w:val="006511F9"/>
    <w:rsid w:val="00651529"/>
    <w:rsid w:val="006521CF"/>
    <w:rsid w:val="00654786"/>
    <w:rsid w:val="00656E73"/>
    <w:rsid w:val="006630B2"/>
    <w:rsid w:val="00666909"/>
    <w:rsid w:val="00670E16"/>
    <w:rsid w:val="006728EF"/>
    <w:rsid w:val="00673F25"/>
    <w:rsid w:val="006808DE"/>
    <w:rsid w:val="006819B0"/>
    <w:rsid w:val="0068677D"/>
    <w:rsid w:val="00686E36"/>
    <w:rsid w:val="00695AC7"/>
    <w:rsid w:val="006A0558"/>
    <w:rsid w:val="006A3048"/>
    <w:rsid w:val="006A507D"/>
    <w:rsid w:val="006A7BE5"/>
    <w:rsid w:val="006B064C"/>
    <w:rsid w:val="006B0B15"/>
    <w:rsid w:val="006B6093"/>
    <w:rsid w:val="006C2179"/>
    <w:rsid w:val="006C5494"/>
    <w:rsid w:val="006C64E4"/>
    <w:rsid w:val="006D66C9"/>
    <w:rsid w:val="006E3462"/>
    <w:rsid w:val="006E385E"/>
    <w:rsid w:val="006E54F4"/>
    <w:rsid w:val="006E599A"/>
    <w:rsid w:val="006E6A5E"/>
    <w:rsid w:val="006F2B23"/>
    <w:rsid w:val="006F4C68"/>
    <w:rsid w:val="006F4E6B"/>
    <w:rsid w:val="006F52D6"/>
    <w:rsid w:val="006F5850"/>
    <w:rsid w:val="00702009"/>
    <w:rsid w:val="007110F0"/>
    <w:rsid w:val="007126F4"/>
    <w:rsid w:val="0071304B"/>
    <w:rsid w:val="0071378C"/>
    <w:rsid w:val="00715B9E"/>
    <w:rsid w:val="00716840"/>
    <w:rsid w:val="007169D0"/>
    <w:rsid w:val="00720054"/>
    <w:rsid w:val="0072159C"/>
    <w:rsid w:val="007241E3"/>
    <w:rsid w:val="00726F4E"/>
    <w:rsid w:val="00727E1B"/>
    <w:rsid w:val="0073281C"/>
    <w:rsid w:val="007334C6"/>
    <w:rsid w:val="00734483"/>
    <w:rsid w:val="007372CF"/>
    <w:rsid w:val="00737311"/>
    <w:rsid w:val="00740B03"/>
    <w:rsid w:val="00740FD8"/>
    <w:rsid w:val="00743007"/>
    <w:rsid w:val="007456D3"/>
    <w:rsid w:val="007465F3"/>
    <w:rsid w:val="00746EB3"/>
    <w:rsid w:val="00747845"/>
    <w:rsid w:val="00752BFB"/>
    <w:rsid w:val="0075352A"/>
    <w:rsid w:val="00753589"/>
    <w:rsid w:val="00756F8E"/>
    <w:rsid w:val="0076107D"/>
    <w:rsid w:val="00761167"/>
    <w:rsid w:val="007621C7"/>
    <w:rsid w:val="00767439"/>
    <w:rsid w:val="00770216"/>
    <w:rsid w:val="0077360D"/>
    <w:rsid w:val="007754AF"/>
    <w:rsid w:val="00776EF1"/>
    <w:rsid w:val="0078004F"/>
    <w:rsid w:val="00781A94"/>
    <w:rsid w:val="00782D2F"/>
    <w:rsid w:val="00794390"/>
    <w:rsid w:val="007956BE"/>
    <w:rsid w:val="00795B21"/>
    <w:rsid w:val="007A0A24"/>
    <w:rsid w:val="007A4AE1"/>
    <w:rsid w:val="007A6901"/>
    <w:rsid w:val="007B0EE3"/>
    <w:rsid w:val="007B24FB"/>
    <w:rsid w:val="007B5509"/>
    <w:rsid w:val="007B6F8A"/>
    <w:rsid w:val="007C044A"/>
    <w:rsid w:val="007C135A"/>
    <w:rsid w:val="007C38AA"/>
    <w:rsid w:val="007C6890"/>
    <w:rsid w:val="007D0ACF"/>
    <w:rsid w:val="007D1AA8"/>
    <w:rsid w:val="007D4064"/>
    <w:rsid w:val="007D4DDF"/>
    <w:rsid w:val="007D6035"/>
    <w:rsid w:val="007E1B4D"/>
    <w:rsid w:val="007E1DB0"/>
    <w:rsid w:val="007F0FE7"/>
    <w:rsid w:val="007F2F9B"/>
    <w:rsid w:val="007F2FBA"/>
    <w:rsid w:val="007F4D20"/>
    <w:rsid w:val="007F680C"/>
    <w:rsid w:val="007F7435"/>
    <w:rsid w:val="00805680"/>
    <w:rsid w:val="008079C6"/>
    <w:rsid w:val="00810CDF"/>
    <w:rsid w:val="00812A6E"/>
    <w:rsid w:val="00815EA3"/>
    <w:rsid w:val="0082052A"/>
    <w:rsid w:val="0082165C"/>
    <w:rsid w:val="00822F33"/>
    <w:rsid w:val="008255DC"/>
    <w:rsid w:val="00826DDD"/>
    <w:rsid w:val="0083193F"/>
    <w:rsid w:val="0084213A"/>
    <w:rsid w:val="00843326"/>
    <w:rsid w:val="00843400"/>
    <w:rsid w:val="008437D6"/>
    <w:rsid w:val="00843DB5"/>
    <w:rsid w:val="00843DC5"/>
    <w:rsid w:val="00851080"/>
    <w:rsid w:val="0085407A"/>
    <w:rsid w:val="008576FA"/>
    <w:rsid w:val="00860196"/>
    <w:rsid w:val="0086120A"/>
    <w:rsid w:val="008614D3"/>
    <w:rsid w:val="00862454"/>
    <w:rsid w:val="00862B2C"/>
    <w:rsid w:val="0086352D"/>
    <w:rsid w:val="00863CF5"/>
    <w:rsid w:val="00864888"/>
    <w:rsid w:val="0086492B"/>
    <w:rsid w:val="008679AD"/>
    <w:rsid w:val="0087357A"/>
    <w:rsid w:val="00874648"/>
    <w:rsid w:val="00875B8A"/>
    <w:rsid w:val="0087612F"/>
    <w:rsid w:val="00876151"/>
    <w:rsid w:val="008771E8"/>
    <w:rsid w:val="00880607"/>
    <w:rsid w:val="00880FBA"/>
    <w:rsid w:val="00883AD7"/>
    <w:rsid w:val="00884EA1"/>
    <w:rsid w:val="00885CC1"/>
    <w:rsid w:val="00890635"/>
    <w:rsid w:val="008912DB"/>
    <w:rsid w:val="00892BEC"/>
    <w:rsid w:val="00893487"/>
    <w:rsid w:val="008A0767"/>
    <w:rsid w:val="008A18AE"/>
    <w:rsid w:val="008A4926"/>
    <w:rsid w:val="008A611E"/>
    <w:rsid w:val="008A624A"/>
    <w:rsid w:val="008A7A92"/>
    <w:rsid w:val="008B27A3"/>
    <w:rsid w:val="008C22B4"/>
    <w:rsid w:val="008C258C"/>
    <w:rsid w:val="008C32FF"/>
    <w:rsid w:val="008C51AD"/>
    <w:rsid w:val="008D0F30"/>
    <w:rsid w:val="008D105C"/>
    <w:rsid w:val="008D17DD"/>
    <w:rsid w:val="008D411B"/>
    <w:rsid w:val="008D4A5C"/>
    <w:rsid w:val="008D4D83"/>
    <w:rsid w:val="008E30BE"/>
    <w:rsid w:val="008E4FC6"/>
    <w:rsid w:val="008F16DB"/>
    <w:rsid w:val="008F175B"/>
    <w:rsid w:val="008F28E3"/>
    <w:rsid w:val="00901B2B"/>
    <w:rsid w:val="009054EE"/>
    <w:rsid w:val="00906AE1"/>
    <w:rsid w:val="00910188"/>
    <w:rsid w:val="00913478"/>
    <w:rsid w:val="009153E2"/>
    <w:rsid w:val="0091619B"/>
    <w:rsid w:val="009162A3"/>
    <w:rsid w:val="00917083"/>
    <w:rsid w:val="00917D9E"/>
    <w:rsid w:val="00921EAE"/>
    <w:rsid w:val="009221A8"/>
    <w:rsid w:val="00924C7C"/>
    <w:rsid w:val="009260A9"/>
    <w:rsid w:val="00927A70"/>
    <w:rsid w:val="00927D03"/>
    <w:rsid w:val="00933B5E"/>
    <w:rsid w:val="00934B43"/>
    <w:rsid w:val="00943B19"/>
    <w:rsid w:val="0094488A"/>
    <w:rsid w:val="0094582A"/>
    <w:rsid w:val="0094669D"/>
    <w:rsid w:val="009509B7"/>
    <w:rsid w:val="00952589"/>
    <w:rsid w:val="0095549E"/>
    <w:rsid w:val="00955DC9"/>
    <w:rsid w:val="00960E2F"/>
    <w:rsid w:val="00964225"/>
    <w:rsid w:val="00964353"/>
    <w:rsid w:val="009727C0"/>
    <w:rsid w:val="009743BE"/>
    <w:rsid w:val="00981CAF"/>
    <w:rsid w:val="00982F9C"/>
    <w:rsid w:val="00983145"/>
    <w:rsid w:val="009921BC"/>
    <w:rsid w:val="009924FE"/>
    <w:rsid w:val="00993705"/>
    <w:rsid w:val="0099792A"/>
    <w:rsid w:val="009A07D3"/>
    <w:rsid w:val="009A1D95"/>
    <w:rsid w:val="009A71BD"/>
    <w:rsid w:val="009B0969"/>
    <w:rsid w:val="009C0E57"/>
    <w:rsid w:val="009C2AE5"/>
    <w:rsid w:val="009C2C88"/>
    <w:rsid w:val="009C2CCC"/>
    <w:rsid w:val="009C4D5C"/>
    <w:rsid w:val="009C68CE"/>
    <w:rsid w:val="009C7A38"/>
    <w:rsid w:val="009D1425"/>
    <w:rsid w:val="009D2E13"/>
    <w:rsid w:val="009D5197"/>
    <w:rsid w:val="009D5E57"/>
    <w:rsid w:val="009E08F1"/>
    <w:rsid w:val="009E0BFE"/>
    <w:rsid w:val="009E3194"/>
    <w:rsid w:val="009F06BB"/>
    <w:rsid w:val="00A01F5B"/>
    <w:rsid w:val="00A03AA5"/>
    <w:rsid w:val="00A06482"/>
    <w:rsid w:val="00A06D52"/>
    <w:rsid w:val="00A07EFC"/>
    <w:rsid w:val="00A245C9"/>
    <w:rsid w:val="00A26CD6"/>
    <w:rsid w:val="00A26CE0"/>
    <w:rsid w:val="00A30BC5"/>
    <w:rsid w:val="00A30CCA"/>
    <w:rsid w:val="00A322FE"/>
    <w:rsid w:val="00A34EA6"/>
    <w:rsid w:val="00A41FC5"/>
    <w:rsid w:val="00A42B2C"/>
    <w:rsid w:val="00A42BAA"/>
    <w:rsid w:val="00A4326E"/>
    <w:rsid w:val="00A43576"/>
    <w:rsid w:val="00A45B3D"/>
    <w:rsid w:val="00A542CF"/>
    <w:rsid w:val="00A56091"/>
    <w:rsid w:val="00A57A0D"/>
    <w:rsid w:val="00A6518F"/>
    <w:rsid w:val="00A65215"/>
    <w:rsid w:val="00A71B41"/>
    <w:rsid w:val="00A72AFF"/>
    <w:rsid w:val="00A75514"/>
    <w:rsid w:val="00A80932"/>
    <w:rsid w:val="00A8739A"/>
    <w:rsid w:val="00A9745C"/>
    <w:rsid w:val="00AA122E"/>
    <w:rsid w:val="00AA2908"/>
    <w:rsid w:val="00AA32B7"/>
    <w:rsid w:val="00AA3736"/>
    <w:rsid w:val="00AA52E9"/>
    <w:rsid w:val="00AA5559"/>
    <w:rsid w:val="00AB0D1F"/>
    <w:rsid w:val="00AB15EB"/>
    <w:rsid w:val="00AB2683"/>
    <w:rsid w:val="00AB30AA"/>
    <w:rsid w:val="00AB3776"/>
    <w:rsid w:val="00AB406B"/>
    <w:rsid w:val="00AB54D7"/>
    <w:rsid w:val="00AB629B"/>
    <w:rsid w:val="00AB69D1"/>
    <w:rsid w:val="00AC1E6B"/>
    <w:rsid w:val="00AC2E66"/>
    <w:rsid w:val="00AC6BAC"/>
    <w:rsid w:val="00AC7EDB"/>
    <w:rsid w:val="00AD1F88"/>
    <w:rsid w:val="00AD2974"/>
    <w:rsid w:val="00AD6C74"/>
    <w:rsid w:val="00AD6D30"/>
    <w:rsid w:val="00AD74BF"/>
    <w:rsid w:val="00AD7C39"/>
    <w:rsid w:val="00AD7EA8"/>
    <w:rsid w:val="00AE0B2A"/>
    <w:rsid w:val="00AE64D2"/>
    <w:rsid w:val="00AF2868"/>
    <w:rsid w:val="00B0184B"/>
    <w:rsid w:val="00B0313C"/>
    <w:rsid w:val="00B03672"/>
    <w:rsid w:val="00B1096E"/>
    <w:rsid w:val="00B10B06"/>
    <w:rsid w:val="00B12BB5"/>
    <w:rsid w:val="00B14786"/>
    <w:rsid w:val="00B21503"/>
    <w:rsid w:val="00B22982"/>
    <w:rsid w:val="00B22F05"/>
    <w:rsid w:val="00B27FEA"/>
    <w:rsid w:val="00B31B66"/>
    <w:rsid w:val="00B31D95"/>
    <w:rsid w:val="00B33AFD"/>
    <w:rsid w:val="00B33DD3"/>
    <w:rsid w:val="00B367CC"/>
    <w:rsid w:val="00B36F20"/>
    <w:rsid w:val="00B40C7D"/>
    <w:rsid w:val="00B410B8"/>
    <w:rsid w:val="00B41B65"/>
    <w:rsid w:val="00B42405"/>
    <w:rsid w:val="00B43549"/>
    <w:rsid w:val="00B45CBA"/>
    <w:rsid w:val="00B50430"/>
    <w:rsid w:val="00B53C5C"/>
    <w:rsid w:val="00B561C6"/>
    <w:rsid w:val="00B62445"/>
    <w:rsid w:val="00B6441E"/>
    <w:rsid w:val="00B65537"/>
    <w:rsid w:val="00B70186"/>
    <w:rsid w:val="00B71CCE"/>
    <w:rsid w:val="00B7224C"/>
    <w:rsid w:val="00B7733E"/>
    <w:rsid w:val="00B8045C"/>
    <w:rsid w:val="00B82926"/>
    <w:rsid w:val="00B860C6"/>
    <w:rsid w:val="00B874F8"/>
    <w:rsid w:val="00B95012"/>
    <w:rsid w:val="00BA4946"/>
    <w:rsid w:val="00BA6CEF"/>
    <w:rsid w:val="00BC0CCD"/>
    <w:rsid w:val="00BC239D"/>
    <w:rsid w:val="00BC3015"/>
    <w:rsid w:val="00BD1666"/>
    <w:rsid w:val="00BD2442"/>
    <w:rsid w:val="00BE16D9"/>
    <w:rsid w:val="00BE39A6"/>
    <w:rsid w:val="00BE5852"/>
    <w:rsid w:val="00BE5F37"/>
    <w:rsid w:val="00BF4763"/>
    <w:rsid w:val="00BF7F37"/>
    <w:rsid w:val="00C02C95"/>
    <w:rsid w:val="00C03574"/>
    <w:rsid w:val="00C12DC6"/>
    <w:rsid w:val="00C14200"/>
    <w:rsid w:val="00C14628"/>
    <w:rsid w:val="00C14934"/>
    <w:rsid w:val="00C21CC8"/>
    <w:rsid w:val="00C21D0A"/>
    <w:rsid w:val="00C25D45"/>
    <w:rsid w:val="00C3193B"/>
    <w:rsid w:val="00C34371"/>
    <w:rsid w:val="00C3727D"/>
    <w:rsid w:val="00C42053"/>
    <w:rsid w:val="00C43A05"/>
    <w:rsid w:val="00C47CAB"/>
    <w:rsid w:val="00C50979"/>
    <w:rsid w:val="00C5283A"/>
    <w:rsid w:val="00C53B2E"/>
    <w:rsid w:val="00C60157"/>
    <w:rsid w:val="00C60D12"/>
    <w:rsid w:val="00C6136C"/>
    <w:rsid w:val="00C7430F"/>
    <w:rsid w:val="00C7698F"/>
    <w:rsid w:val="00C80E10"/>
    <w:rsid w:val="00C81215"/>
    <w:rsid w:val="00C8283B"/>
    <w:rsid w:val="00C82F59"/>
    <w:rsid w:val="00C8385A"/>
    <w:rsid w:val="00C83C9A"/>
    <w:rsid w:val="00C8556E"/>
    <w:rsid w:val="00C91348"/>
    <w:rsid w:val="00C930AD"/>
    <w:rsid w:val="00C97514"/>
    <w:rsid w:val="00CA2E5E"/>
    <w:rsid w:val="00CA4904"/>
    <w:rsid w:val="00CA6572"/>
    <w:rsid w:val="00CB1499"/>
    <w:rsid w:val="00CB17F0"/>
    <w:rsid w:val="00CB22B5"/>
    <w:rsid w:val="00CC0156"/>
    <w:rsid w:val="00CC62A5"/>
    <w:rsid w:val="00CC6335"/>
    <w:rsid w:val="00CC7F42"/>
    <w:rsid w:val="00CD3F19"/>
    <w:rsid w:val="00CD491F"/>
    <w:rsid w:val="00CD5AA6"/>
    <w:rsid w:val="00CD6F21"/>
    <w:rsid w:val="00CE193C"/>
    <w:rsid w:val="00CE2C41"/>
    <w:rsid w:val="00CE31DE"/>
    <w:rsid w:val="00CE5955"/>
    <w:rsid w:val="00CE6D9D"/>
    <w:rsid w:val="00CF3845"/>
    <w:rsid w:val="00CF5153"/>
    <w:rsid w:val="00CF790D"/>
    <w:rsid w:val="00D05149"/>
    <w:rsid w:val="00D0632A"/>
    <w:rsid w:val="00D22B86"/>
    <w:rsid w:val="00D27471"/>
    <w:rsid w:val="00D301F7"/>
    <w:rsid w:val="00D31C8C"/>
    <w:rsid w:val="00D33A7B"/>
    <w:rsid w:val="00D34876"/>
    <w:rsid w:val="00D379E0"/>
    <w:rsid w:val="00D43369"/>
    <w:rsid w:val="00D4360B"/>
    <w:rsid w:val="00D46A50"/>
    <w:rsid w:val="00D46D4C"/>
    <w:rsid w:val="00D47EE3"/>
    <w:rsid w:val="00D6216D"/>
    <w:rsid w:val="00D65ABA"/>
    <w:rsid w:val="00D667E7"/>
    <w:rsid w:val="00D72004"/>
    <w:rsid w:val="00D75C73"/>
    <w:rsid w:val="00D76F12"/>
    <w:rsid w:val="00D776FA"/>
    <w:rsid w:val="00D84D49"/>
    <w:rsid w:val="00D859D1"/>
    <w:rsid w:val="00D90F03"/>
    <w:rsid w:val="00D92976"/>
    <w:rsid w:val="00D95279"/>
    <w:rsid w:val="00D97452"/>
    <w:rsid w:val="00DA1844"/>
    <w:rsid w:val="00DB1869"/>
    <w:rsid w:val="00DB6D0A"/>
    <w:rsid w:val="00DC1397"/>
    <w:rsid w:val="00DC16E7"/>
    <w:rsid w:val="00DC1C8A"/>
    <w:rsid w:val="00DD0F53"/>
    <w:rsid w:val="00DD2324"/>
    <w:rsid w:val="00DF1703"/>
    <w:rsid w:val="00DF18BA"/>
    <w:rsid w:val="00DF1FAD"/>
    <w:rsid w:val="00DF5D8E"/>
    <w:rsid w:val="00E04BDC"/>
    <w:rsid w:val="00E062B5"/>
    <w:rsid w:val="00E0645C"/>
    <w:rsid w:val="00E0734F"/>
    <w:rsid w:val="00E07656"/>
    <w:rsid w:val="00E136DE"/>
    <w:rsid w:val="00E155DE"/>
    <w:rsid w:val="00E20F6D"/>
    <w:rsid w:val="00E210A2"/>
    <w:rsid w:val="00E21C39"/>
    <w:rsid w:val="00E2383B"/>
    <w:rsid w:val="00E27CA5"/>
    <w:rsid w:val="00E3020A"/>
    <w:rsid w:val="00E30D1E"/>
    <w:rsid w:val="00E34E2A"/>
    <w:rsid w:val="00E43E9B"/>
    <w:rsid w:val="00E44BBE"/>
    <w:rsid w:val="00E536E2"/>
    <w:rsid w:val="00E5650B"/>
    <w:rsid w:val="00E61255"/>
    <w:rsid w:val="00E668E5"/>
    <w:rsid w:val="00E66EB6"/>
    <w:rsid w:val="00E73422"/>
    <w:rsid w:val="00E75D40"/>
    <w:rsid w:val="00E77204"/>
    <w:rsid w:val="00E772F0"/>
    <w:rsid w:val="00E80FCC"/>
    <w:rsid w:val="00E81C20"/>
    <w:rsid w:val="00E8270F"/>
    <w:rsid w:val="00E82EEB"/>
    <w:rsid w:val="00E840BF"/>
    <w:rsid w:val="00E85B2A"/>
    <w:rsid w:val="00E861A6"/>
    <w:rsid w:val="00E91108"/>
    <w:rsid w:val="00E92FC5"/>
    <w:rsid w:val="00E93997"/>
    <w:rsid w:val="00E93DCD"/>
    <w:rsid w:val="00E954C8"/>
    <w:rsid w:val="00EA3094"/>
    <w:rsid w:val="00EA40F7"/>
    <w:rsid w:val="00EA68EE"/>
    <w:rsid w:val="00EA7717"/>
    <w:rsid w:val="00EB0A52"/>
    <w:rsid w:val="00EC23BE"/>
    <w:rsid w:val="00EC3A00"/>
    <w:rsid w:val="00EC78B4"/>
    <w:rsid w:val="00ED0EA4"/>
    <w:rsid w:val="00ED1359"/>
    <w:rsid w:val="00ED5A8C"/>
    <w:rsid w:val="00EE418D"/>
    <w:rsid w:val="00EE7911"/>
    <w:rsid w:val="00EF045D"/>
    <w:rsid w:val="00EF17DD"/>
    <w:rsid w:val="00EF6301"/>
    <w:rsid w:val="00EF64D2"/>
    <w:rsid w:val="00F01E17"/>
    <w:rsid w:val="00F0727B"/>
    <w:rsid w:val="00F151CD"/>
    <w:rsid w:val="00F153AB"/>
    <w:rsid w:val="00F2559A"/>
    <w:rsid w:val="00F30297"/>
    <w:rsid w:val="00F34C95"/>
    <w:rsid w:val="00F35B42"/>
    <w:rsid w:val="00F404B8"/>
    <w:rsid w:val="00F4058C"/>
    <w:rsid w:val="00F4212A"/>
    <w:rsid w:val="00F424E0"/>
    <w:rsid w:val="00F447B3"/>
    <w:rsid w:val="00F44CB0"/>
    <w:rsid w:val="00F45AA7"/>
    <w:rsid w:val="00F51AE9"/>
    <w:rsid w:val="00F52FE3"/>
    <w:rsid w:val="00F56DD8"/>
    <w:rsid w:val="00F600BB"/>
    <w:rsid w:val="00F672B2"/>
    <w:rsid w:val="00F725E2"/>
    <w:rsid w:val="00F728C1"/>
    <w:rsid w:val="00F74C0E"/>
    <w:rsid w:val="00F84156"/>
    <w:rsid w:val="00F848FA"/>
    <w:rsid w:val="00F91B48"/>
    <w:rsid w:val="00F93D68"/>
    <w:rsid w:val="00F95545"/>
    <w:rsid w:val="00FA0CB5"/>
    <w:rsid w:val="00FA288E"/>
    <w:rsid w:val="00FA54B8"/>
    <w:rsid w:val="00FB7521"/>
    <w:rsid w:val="00FC2438"/>
    <w:rsid w:val="00FC2C8A"/>
    <w:rsid w:val="00FC7410"/>
    <w:rsid w:val="00FC78F4"/>
    <w:rsid w:val="00FD20D1"/>
    <w:rsid w:val="00FD262E"/>
    <w:rsid w:val="00FD4B08"/>
    <w:rsid w:val="00FD5311"/>
    <w:rsid w:val="00FE1735"/>
    <w:rsid w:val="00FE3B26"/>
    <w:rsid w:val="00FF3E8A"/>
    <w:rsid w:val="00FF40A1"/>
    <w:rsid w:val="00FF66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opacity="0"/>
      <v:stroke on="f"/>
    </o:shapedefaults>
    <o:shapelayout v:ext="edit">
      <o:idmap v:ext="edit" data="2"/>
    </o:shapelayout>
  </w:shapeDefaults>
  <w:decimalSymbol w:val=","/>
  <w:listSeparator w:val=";"/>
  <w14:docId w14:val="1BB6E654"/>
  <w15:docId w15:val="{A74204FD-979C-496E-BAFA-77D4FE288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029FE"/>
    <w:rPr>
      <w:rFonts w:ascii="Arial" w:hAnsi="Arial"/>
      <w:sz w:val="22"/>
      <w:szCs w:val="24"/>
    </w:rPr>
  </w:style>
  <w:style w:type="paragraph" w:styleId="Naslov4">
    <w:name w:val="heading 4"/>
    <w:basedOn w:val="Navaden"/>
    <w:next w:val="Navaden"/>
    <w:link w:val="Naslov4Znak"/>
    <w:uiPriority w:val="9"/>
    <w:semiHidden/>
    <w:unhideWhenUsed/>
    <w:qFormat/>
    <w:rsid w:val="00C8283B"/>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EC3A00"/>
    <w:pPr>
      <w:tabs>
        <w:tab w:val="center" w:pos="4536"/>
        <w:tab w:val="right" w:pos="9072"/>
      </w:tabs>
    </w:pPr>
  </w:style>
  <w:style w:type="paragraph" w:styleId="Noga">
    <w:name w:val="footer"/>
    <w:basedOn w:val="Navaden"/>
    <w:link w:val="NogaZnak"/>
    <w:uiPriority w:val="99"/>
    <w:rsid w:val="00EC3A00"/>
    <w:pPr>
      <w:tabs>
        <w:tab w:val="center" w:pos="4536"/>
        <w:tab w:val="right" w:pos="9072"/>
      </w:tabs>
    </w:pPr>
  </w:style>
  <w:style w:type="character" w:styleId="tevilkastrani">
    <w:name w:val="page number"/>
    <w:basedOn w:val="Privzetapisavaodstavka"/>
    <w:rsid w:val="00517BA8"/>
  </w:style>
  <w:style w:type="paragraph" w:styleId="Besedilooblaka">
    <w:name w:val="Balloon Text"/>
    <w:basedOn w:val="Navaden"/>
    <w:semiHidden/>
    <w:rsid w:val="007F4D20"/>
    <w:rPr>
      <w:rFonts w:ascii="Tahoma" w:hAnsi="Tahoma" w:cs="Tahoma"/>
      <w:sz w:val="16"/>
      <w:szCs w:val="16"/>
    </w:rPr>
  </w:style>
  <w:style w:type="character" w:styleId="Hiperpovezava">
    <w:name w:val="Hyperlink"/>
    <w:basedOn w:val="Privzetapisavaodstavka"/>
    <w:uiPriority w:val="99"/>
    <w:unhideWhenUsed/>
    <w:rsid w:val="00362008"/>
    <w:rPr>
      <w:color w:val="0000FF" w:themeColor="hyperlink"/>
      <w:u w:val="single"/>
    </w:rPr>
  </w:style>
  <w:style w:type="character" w:styleId="Nerazreenaomemba">
    <w:name w:val="Unresolved Mention"/>
    <w:basedOn w:val="Privzetapisavaodstavka"/>
    <w:uiPriority w:val="99"/>
    <w:semiHidden/>
    <w:unhideWhenUsed/>
    <w:rsid w:val="00362008"/>
    <w:rPr>
      <w:color w:val="605E5C"/>
      <w:shd w:val="clear" w:color="auto" w:fill="E1DFDD"/>
    </w:rPr>
  </w:style>
  <w:style w:type="table" w:styleId="Tabelamrea">
    <w:name w:val="Table Grid"/>
    <w:basedOn w:val="Navadnatabela"/>
    <w:uiPriority w:val="59"/>
    <w:rsid w:val="000224A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avaZnak">
    <w:name w:val="Glava Znak"/>
    <w:link w:val="Glava"/>
    <w:uiPriority w:val="99"/>
    <w:locked/>
    <w:rsid w:val="0024496D"/>
    <w:rPr>
      <w:rFonts w:ascii="Arial" w:hAnsi="Arial"/>
      <w:sz w:val="22"/>
      <w:szCs w:val="24"/>
    </w:rPr>
  </w:style>
  <w:style w:type="paragraph" w:styleId="Telobesedila-zamik">
    <w:name w:val="Body Text Indent"/>
    <w:basedOn w:val="Navaden"/>
    <w:link w:val="Telobesedila-zamikZnak"/>
    <w:rsid w:val="0024496D"/>
    <w:pPr>
      <w:ind w:left="360"/>
    </w:pPr>
    <w:rPr>
      <w:rFonts w:ascii="Times New Roman" w:hAnsi="Times New Roman"/>
      <w:sz w:val="24"/>
      <w:szCs w:val="20"/>
    </w:rPr>
  </w:style>
  <w:style w:type="character" w:customStyle="1" w:styleId="Telobesedila-zamikZnak">
    <w:name w:val="Telo besedila - zamik Znak"/>
    <w:basedOn w:val="Privzetapisavaodstavka"/>
    <w:link w:val="Telobesedila-zamik"/>
    <w:rsid w:val="0024496D"/>
    <w:rPr>
      <w:sz w:val="24"/>
    </w:rPr>
  </w:style>
  <w:style w:type="paragraph" w:styleId="Navadensplet">
    <w:name w:val="Normal (Web)"/>
    <w:basedOn w:val="Navaden"/>
    <w:uiPriority w:val="99"/>
    <w:rsid w:val="0024496D"/>
    <w:pPr>
      <w:spacing w:before="100" w:beforeAutospacing="1" w:after="100" w:afterAutospacing="1"/>
    </w:pPr>
    <w:rPr>
      <w:rFonts w:ascii="Times New Roman" w:hAnsi="Times New Roman"/>
      <w:sz w:val="24"/>
    </w:rPr>
  </w:style>
  <w:style w:type="paragraph" w:styleId="Odstavekseznama">
    <w:name w:val="List Paragraph"/>
    <w:basedOn w:val="Navaden"/>
    <w:link w:val="OdstavekseznamaZnak"/>
    <w:uiPriority w:val="34"/>
    <w:qFormat/>
    <w:rsid w:val="0024496D"/>
    <w:pPr>
      <w:ind w:left="720"/>
      <w:contextualSpacing/>
    </w:pPr>
    <w:rPr>
      <w:rFonts w:ascii="Times New Roman" w:hAnsi="Times New Roman"/>
      <w:sz w:val="24"/>
    </w:rPr>
  </w:style>
  <w:style w:type="character" w:customStyle="1" w:styleId="OdstavekseznamaZnak">
    <w:name w:val="Odstavek seznama Znak"/>
    <w:link w:val="Odstavekseznama"/>
    <w:uiPriority w:val="34"/>
    <w:locked/>
    <w:rsid w:val="0024496D"/>
    <w:rPr>
      <w:sz w:val="24"/>
      <w:szCs w:val="24"/>
    </w:rPr>
  </w:style>
  <w:style w:type="character" w:customStyle="1" w:styleId="NogaZnak">
    <w:name w:val="Noga Znak"/>
    <w:link w:val="Noga"/>
    <w:uiPriority w:val="99"/>
    <w:rsid w:val="0024496D"/>
    <w:rPr>
      <w:rFonts w:ascii="Arial" w:hAnsi="Arial"/>
      <w:sz w:val="22"/>
      <w:szCs w:val="24"/>
    </w:rPr>
  </w:style>
  <w:style w:type="paragraph" w:styleId="Telobesedila">
    <w:name w:val="Body Text"/>
    <w:basedOn w:val="Navaden"/>
    <w:link w:val="TelobesedilaZnak"/>
    <w:uiPriority w:val="99"/>
    <w:unhideWhenUsed/>
    <w:rsid w:val="0024496D"/>
    <w:pPr>
      <w:spacing w:after="120"/>
    </w:pPr>
    <w:rPr>
      <w:szCs w:val="20"/>
      <w:lang w:eastAsia="en-US"/>
    </w:rPr>
  </w:style>
  <w:style w:type="character" w:customStyle="1" w:styleId="TelobesedilaZnak">
    <w:name w:val="Telo besedila Znak"/>
    <w:basedOn w:val="Privzetapisavaodstavka"/>
    <w:link w:val="Telobesedila"/>
    <w:uiPriority w:val="99"/>
    <w:rsid w:val="0024496D"/>
    <w:rPr>
      <w:rFonts w:ascii="Arial" w:hAnsi="Arial"/>
      <w:sz w:val="22"/>
      <w:lang w:eastAsia="en-US"/>
    </w:rPr>
  </w:style>
  <w:style w:type="paragraph" w:styleId="Telobesedila2">
    <w:name w:val="Body Text 2"/>
    <w:basedOn w:val="Navaden"/>
    <w:link w:val="Telobesedila2Znak"/>
    <w:unhideWhenUsed/>
    <w:rsid w:val="0024496D"/>
    <w:pPr>
      <w:spacing w:after="120" w:line="480" w:lineRule="auto"/>
    </w:pPr>
    <w:rPr>
      <w:rFonts w:ascii="Times New Roman" w:hAnsi="Times New Roman"/>
      <w:sz w:val="24"/>
    </w:rPr>
  </w:style>
  <w:style w:type="character" w:customStyle="1" w:styleId="Telobesedila2Znak">
    <w:name w:val="Telo besedila 2 Znak"/>
    <w:basedOn w:val="Privzetapisavaodstavka"/>
    <w:link w:val="Telobesedila2"/>
    <w:rsid w:val="0024496D"/>
    <w:rPr>
      <w:sz w:val="24"/>
      <w:szCs w:val="24"/>
    </w:rPr>
  </w:style>
  <w:style w:type="paragraph" w:styleId="Brezrazmikov">
    <w:name w:val="No Spacing"/>
    <w:uiPriority w:val="1"/>
    <w:qFormat/>
    <w:rsid w:val="0024496D"/>
    <w:rPr>
      <w:rFonts w:asciiTheme="minorHAnsi" w:eastAsiaTheme="minorHAnsi" w:hAnsiTheme="minorHAnsi" w:cstheme="minorBidi"/>
      <w:sz w:val="22"/>
      <w:szCs w:val="22"/>
      <w:lang w:eastAsia="en-US"/>
    </w:rPr>
  </w:style>
  <w:style w:type="paragraph" w:customStyle="1" w:styleId="Golobesedilo1">
    <w:name w:val="Golo besedilo1"/>
    <w:basedOn w:val="Navaden"/>
    <w:rsid w:val="0024496D"/>
    <w:pPr>
      <w:suppressAutoHyphens/>
    </w:pPr>
    <w:rPr>
      <w:rFonts w:ascii="Courier New" w:hAnsi="Courier New" w:cs="Courier New"/>
      <w:sz w:val="20"/>
      <w:szCs w:val="20"/>
      <w:lang w:eastAsia="ar-SA"/>
    </w:rPr>
  </w:style>
  <w:style w:type="character" w:styleId="SledenaHiperpovezava">
    <w:name w:val="FollowedHyperlink"/>
    <w:basedOn w:val="Privzetapisavaodstavka"/>
    <w:semiHidden/>
    <w:unhideWhenUsed/>
    <w:rsid w:val="00B43549"/>
    <w:rPr>
      <w:color w:val="800080" w:themeColor="followedHyperlink"/>
      <w:u w:val="single"/>
    </w:rPr>
  </w:style>
  <w:style w:type="character" w:customStyle="1" w:styleId="Naslov4Znak">
    <w:name w:val="Naslov 4 Znak"/>
    <w:basedOn w:val="Privzetapisavaodstavka"/>
    <w:link w:val="Naslov4"/>
    <w:uiPriority w:val="9"/>
    <w:semiHidden/>
    <w:rsid w:val="00C8283B"/>
    <w:rPr>
      <w:rFonts w:ascii="Calibri" w:hAnsi="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9178">
      <w:bodyDiv w:val="1"/>
      <w:marLeft w:val="0"/>
      <w:marRight w:val="0"/>
      <w:marTop w:val="0"/>
      <w:marBottom w:val="0"/>
      <w:divBdr>
        <w:top w:val="none" w:sz="0" w:space="0" w:color="auto"/>
        <w:left w:val="none" w:sz="0" w:space="0" w:color="auto"/>
        <w:bottom w:val="none" w:sz="0" w:space="0" w:color="auto"/>
        <w:right w:val="none" w:sz="0" w:space="0" w:color="auto"/>
      </w:divBdr>
    </w:div>
    <w:div w:id="122816649">
      <w:bodyDiv w:val="1"/>
      <w:marLeft w:val="0"/>
      <w:marRight w:val="0"/>
      <w:marTop w:val="0"/>
      <w:marBottom w:val="0"/>
      <w:divBdr>
        <w:top w:val="none" w:sz="0" w:space="0" w:color="auto"/>
        <w:left w:val="none" w:sz="0" w:space="0" w:color="auto"/>
        <w:bottom w:val="none" w:sz="0" w:space="0" w:color="auto"/>
        <w:right w:val="none" w:sz="0" w:space="0" w:color="auto"/>
      </w:divBdr>
    </w:div>
    <w:div w:id="131026695">
      <w:bodyDiv w:val="1"/>
      <w:marLeft w:val="0"/>
      <w:marRight w:val="0"/>
      <w:marTop w:val="0"/>
      <w:marBottom w:val="0"/>
      <w:divBdr>
        <w:top w:val="none" w:sz="0" w:space="0" w:color="auto"/>
        <w:left w:val="none" w:sz="0" w:space="0" w:color="auto"/>
        <w:bottom w:val="none" w:sz="0" w:space="0" w:color="auto"/>
        <w:right w:val="none" w:sz="0" w:space="0" w:color="auto"/>
      </w:divBdr>
    </w:div>
    <w:div w:id="162550661">
      <w:bodyDiv w:val="1"/>
      <w:marLeft w:val="0"/>
      <w:marRight w:val="0"/>
      <w:marTop w:val="0"/>
      <w:marBottom w:val="0"/>
      <w:divBdr>
        <w:top w:val="none" w:sz="0" w:space="0" w:color="auto"/>
        <w:left w:val="none" w:sz="0" w:space="0" w:color="auto"/>
        <w:bottom w:val="none" w:sz="0" w:space="0" w:color="auto"/>
        <w:right w:val="none" w:sz="0" w:space="0" w:color="auto"/>
      </w:divBdr>
    </w:div>
    <w:div w:id="192427631">
      <w:bodyDiv w:val="1"/>
      <w:marLeft w:val="0"/>
      <w:marRight w:val="0"/>
      <w:marTop w:val="0"/>
      <w:marBottom w:val="0"/>
      <w:divBdr>
        <w:top w:val="none" w:sz="0" w:space="0" w:color="auto"/>
        <w:left w:val="none" w:sz="0" w:space="0" w:color="auto"/>
        <w:bottom w:val="none" w:sz="0" w:space="0" w:color="auto"/>
        <w:right w:val="none" w:sz="0" w:space="0" w:color="auto"/>
      </w:divBdr>
    </w:div>
    <w:div w:id="250624755">
      <w:bodyDiv w:val="1"/>
      <w:marLeft w:val="0"/>
      <w:marRight w:val="0"/>
      <w:marTop w:val="0"/>
      <w:marBottom w:val="0"/>
      <w:divBdr>
        <w:top w:val="none" w:sz="0" w:space="0" w:color="auto"/>
        <w:left w:val="none" w:sz="0" w:space="0" w:color="auto"/>
        <w:bottom w:val="none" w:sz="0" w:space="0" w:color="auto"/>
        <w:right w:val="none" w:sz="0" w:space="0" w:color="auto"/>
      </w:divBdr>
    </w:div>
    <w:div w:id="351223273">
      <w:bodyDiv w:val="1"/>
      <w:marLeft w:val="0"/>
      <w:marRight w:val="0"/>
      <w:marTop w:val="0"/>
      <w:marBottom w:val="0"/>
      <w:divBdr>
        <w:top w:val="none" w:sz="0" w:space="0" w:color="auto"/>
        <w:left w:val="none" w:sz="0" w:space="0" w:color="auto"/>
        <w:bottom w:val="none" w:sz="0" w:space="0" w:color="auto"/>
        <w:right w:val="none" w:sz="0" w:space="0" w:color="auto"/>
      </w:divBdr>
    </w:div>
    <w:div w:id="493570459">
      <w:bodyDiv w:val="1"/>
      <w:marLeft w:val="0"/>
      <w:marRight w:val="0"/>
      <w:marTop w:val="0"/>
      <w:marBottom w:val="0"/>
      <w:divBdr>
        <w:top w:val="none" w:sz="0" w:space="0" w:color="auto"/>
        <w:left w:val="none" w:sz="0" w:space="0" w:color="auto"/>
        <w:bottom w:val="none" w:sz="0" w:space="0" w:color="auto"/>
        <w:right w:val="none" w:sz="0" w:space="0" w:color="auto"/>
      </w:divBdr>
    </w:div>
    <w:div w:id="505291714">
      <w:bodyDiv w:val="1"/>
      <w:marLeft w:val="0"/>
      <w:marRight w:val="0"/>
      <w:marTop w:val="0"/>
      <w:marBottom w:val="0"/>
      <w:divBdr>
        <w:top w:val="none" w:sz="0" w:space="0" w:color="auto"/>
        <w:left w:val="none" w:sz="0" w:space="0" w:color="auto"/>
        <w:bottom w:val="none" w:sz="0" w:space="0" w:color="auto"/>
        <w:right w:val="none" w:sz="0" w:space="0" w:color="auto"/>
      </w:divBdr>
    </w:div>
    <w:div w:id="516701134">
      <w:bodyDiv w:val="1"/>
      <w:marLeft w:val="0"/>
      <w:marRight w:val="0"/>
      <w:marTop w:val="0"/>
      <w:marBottom w:val="0"/>
      <w:divBdr>
        <w:top w:val="none" w:sz="0" w:space="0" w:color="auto"/>
        <w:left w:val="none" w:sz="0" w:space="0" w:color="auto"/>
        <w:bottom w:val="none" w:sz="0" w:space="0" w:color="auto"/>
        <w:right w:val="none" w:sz="0" w:space="0" w:color="auto"/>
      </w:divBdr>
    </w:div>
    <w:div w:id="712584900">
      <w:bodyDiv w:val="1"/>
      <w:marLeft w:val="0"/>
      <w:marRight w:val="0"/>
      <w:marTop w:val="0"/>
      <w:marBottom w:val="0"/>
      <w:divBdr>
        <w:top w:val="none" w:sz="0" w:space="0" w:color="auto"/>
        <w:left w:val="none" w:sz="0" w:space="0" w:color="auto"/>
        <w:bottom w:val="none" w:sz="0" w:space="0" w:color="auto"/>
        <w:right w:val="none" w:sz="0" w:space="0" w:color="auto"/>
      </w:divBdr>
    </w:div>
    <w:div w:id="780564173">
      <w:bodyDiv w:val="1"/>
      <w:marLeft w:val="0"/>
      <w:marRight w:val="0"/>
      <w:marTop w:val="0"/>
      <w:marBottom w:val="0"/>
      <w:divBdr>
        <w:top w:val="none" w:sz="0" w:space="0" w:color="auto"/>
        <w:left w:val="none" w:sz="0" w:space="0" w:color="auto"/>
        <w:bottom w:val="none" w:sz="0" w:space="0" w:color="auto"/>
        <w:right w:val="none" w:sz="0" w:space="0" w:color="auto"/>
      </w:divBdr>
    </w:div>
    <w:div w:id="787970445">
      <w:bodyDiv w:val="1"/>
      <w:marLeft w:val="0"/>
      <w:marRight w:val="0"/>
      <w:marTop w:val="0"/>
      <w:marBottom w:val="0"/>
      <w:divBdr>
        <w:top w:val="none" w:sz="0" w:space="0" w:color="auto"/>
        <w:left w:val="none" w:sz="0" w:space="0" w:color="auto"/>
        <w:bottom w:val="none" w:sz="0" w:space="0" w:color="auto"/>
        <w:right w:val="none" w:sz="0" w:space="0" w:color="auto"/>
      </w:divBdr>
    </w:div>
    <w:div w:id="926959458">
      <w:bodyDiv w:val="1"/>
      <w:marLeft w:val="0"/>
      <w:marRight w:val="0"/>
      <w:marTop w:val="0"/>
      <w:marBottom w:val="0"/>
      <w:divBdr>
        <w:top w:val="none" w:sz="0" w:space="0" w:color="auto"/>
        <w:left w:val="none" w:sz="0" w:space="0" w:color="auto"/>
        <w:bottom w:val="none" w:sz="0" w:space="0" w:color="auto"/>
        <w:right w:val="none" w:sz="0" w:space="0" w:color="auto"/>
      </w:divBdr>
    </w:div>
    <w:div w:id="976685670">
      <w:bodyDiv w:val="1"/>
      <w:marLeft w:val="0"/>
      <w:marRight w:val="0"/>
      <w:marTop w:val="0"/>
      <w:marBottom w:val="0"/>
      <w:divBdr>
        <w:top w:val="none" w:sz="0" w:space="0" w:color="auto"/>
        <w:left w:val="none" w:sz="0" w:space="0" w:color="auto"/>
        <w:bottom w:val="none" w:sz="0" w:space="0" w:color="auto"/>
        <w:right w:val="none" w:sz="0" w:space="0" w:color="auto"/>
      </w:divBdr>
    </w:div>
    <w:div w:id="1011489662">
      <w:bodyDiv w:val="1"/>
      <w:marLeft w:val="0"/>
      <w:marRight w:val="0"/>
      <w:marTop w:val="0"/>
      <w:marBottom w:val="0"/>
      <w:divBdr>
        <w:top w:val="none" w:sz="0" w:space="0" w:color="auto"/>
        <w:left w:val="none" w:sz="0" w:space="0" w:color="auto"/>
        <w:bottom w:val="none" w:sz="0" w:space="0" w:color="auto"/>
        <w:right w:val="none" w:sz="0" w:space="0" w:color="auto"/>
      </w:divBdr>
    </w:div>
    <w:div w:id="1054112730">
      <w:bodyDiv w:val="1"/>
      <w:marLeft w:val="0"/>
      <w:marRight w:val="0"/>
      <w:marTop w:val="0"/>
      <w:marBottom w:val="0"/>
      <w:divBdr>
        <w:top w:val="none" w:sz="0" w:space="0" w:color="auto"/>
        <w:left w:val="none" w:sz="0" w:space="0" w:color="auto"/>
        <w:bottom w:val="none" w:sz="0" w:space="0" w:color="auto"/>
        <w:right w:val="none" w:sz="0" w:space="0" w:color="auto"/>
      </w:divBdr>
    </w:div>
    <w:div w:id="1090010170">
      <w:bodyDiv w:val="1"/>
      <w:marLeft w:val="0"/>
      <w:marRight w:val="0"/>
      <w:marTop w:val="0"/>
      <w:marBottom w:val="0"/>
      <w:divBdr>
        <w:top w:val="none" w:sz="0" w:space="0" w:color="auto"/>
        <w:left w:val="none" w:sz="0" w:space="0" w:color="auto"/>
        <w:bottom w:val="none" w:sz="0" w:space="0" w:color="auto"/>
        <w:right w:val="none" w:sz="0" w:space="0" w:color="auto"/>
      </w:divBdr>
    </w:div>
    <w:div w:id="1126697291">
      <w:bodyDiv w:val="1"/>
      <w:marLeft w:val="0"/>
      <w:marRight w:val="0"/>
      <w:marTop w:val="0"/>
      <w:marBottom w:val="0"/>
      <w:divBdr>
        <w:top w:val="none" w:sz="0" w:space="0" w:color="auto"/>
        <w:left w:val="none" w:sz="0" w:space="0" w:color="auto"/>
        <w:bottom w:val="none" w:sz="0" w:space="0" w:color="auto"/>
        <w:right w:val="none" w:sz="0" w:space="0" w:color="auto"/>
      </w:divBdr>
    </w:div>
    <w:div w:id="1142967913">
      <w:bodyDiv w:val="1"/>
      <w:marLeft w:val="0"/>
      <w:marRight w:val="0"/>
      <w:marTop w:val="0"/>
      <w:marBottom w:val="0"/>
      <w:divBdr>
        <w:top w:val="none" w:sz="0" w:space="0" w:color="auto"/>
        <w:left w:val="none" w:sz="0" w:space="0" w:color="auto"/>
        <w:bottom w:val="none" w:sz="0" w:space="0" w:color="auto"/>
        <w:right w:val="none" w:sz="0" w:space="0" w:color="auto"/>
      </w:divBdr>
    </w:div>
    <w:div w:id="1185628979">
      <w:bodyDiv w:val="1"/>
      <w:marLeft w:val="0"/>
      <w:marRight w:val="0"/>
      <w:marTop w:val="0"/>
      <w:marBottom w:val="0"/>
      <w:divBdr>
        <w:top w:val="none" w:sz="0" w:space="0" w:color="auto"/>
        <w:left w:val="none" w:sz="0" w:space="0" w:color="auto"/>
        <w:bottom w:val="none" w:sz="0" w:space="0" w:color="auto"/>
        <w:right w:val="none" w:sz="0" w:space="0" w:color="auto"/>
      </w:divBdr>
    </w:div>
    <w:div w:id="1216745442">
      <w:bodyDiv w:val="1"/>
      <w:marLeft w:val="0"/>
      <w:marRight w:val="0"/>
      <w:marTop w:val="0"/>
      <w:marBottom w:val="0"/>
      <w:divBdr>
        <w:top w:val="none" w:sz="0" w:space="0" w:color="auto"/>
        <w:left w:val="none" w:sz="0" w:space="0" w:color="auto"/>
        <w:bottom w:val="none" w:sz="0" w:space="0" w:color="auto"/>
        <w:right w:val="none" w:sz="0" w:space="0" w:color="auto"/>
      </w:divBdr>
    </w:div>
    <w:div w:id="1471821581">
      <w:bodyDiv w:val="1"/>
      <w:marLeft w:val="0"/>
      <w:marRight w:val="0"/>
      <w:marTop w:val="0"/>
      <w:marBottom w:val="0"/>
      <w:divBdr>
        <w:top w:val="none" w:sz="0" w:space="0" w:color="auto"/>
        <w:left w:val="none" w:sz="0" w:space="0" w:color="auto"/>
        <w:bottom w:val="none" w:sz="0" w:space="0" w:color="auto"/>
        <w:right w:val="none" w:sz="0" w:space="0" w:color="auto"/>
      </w:divBdr>
    </w:div>
    <w:div w:id="1498768348">
      <w:bodyDiv w:val="1"/>
      <w:marLeft w:val="0"/>
      <w:marRight w:val="0"/>
      <w:marTop w:val="0"/>
      <w:marBottom w:val="0"/>
      <w:divBdr>
        <w:top w:val="none" w:sz="0" w:space="0" w:color="auto"/>
        <w:left w:val="none" w:sz="0" w:space="0" w:color="auto"/>
        <w:bottom w:val="none" w:sz="0" w:space="0" w:color="auto"/>
        <w:right w:val="none" w:sz="0" w:space="0" w:color="auto"/>
      </w:divBdr>
    </w:div>
    <w:div w:id="1574315273">
      <w:bodyDiv w:val="1"/>
      <w:marLeft w:val="0"/>
      <w:marRight w:val="0"/>
      <w:marTop w:val="0"/>
      <w:marBottom w:val="0"/>
      <w:divBdr>
        <w:top w:val="none" w:sz="0" w:space="0" w:color="auto"/>
        <w:left w:val="none" w:sz="0" w:space="0" w:color="auto"/>
        <w:bottom w:val="none" w:sz="0" w:space="0" w:color="auto"/>
        <w:right w:val="none" w:sz="0" w:space="0" w:color="auto"/>
      </w:divBdr>
    </w:div>
    <w:div w:id="1583489115">
      <w:bodyDiv w:val="1"/>
      <w:marLeft w:val="0"/>
      <w:marRight w:val="0"/>
      <w:marTop w:val="0"/>
      <w:marBottom w:val="0"/>
      <w:divBdr>
        <w:top w:val="none" w:sz="0" w:space="0" w:color="auto"/>
        <w:left w:val="none" w:sz="0" w:space="0" w:color="auto"/>
        <w:bottom w:val="none" w:sz="0" w:space="0" w:color="auto"/>
        <w:right w:val="none" w:sz="0" w:space="0" w:color="auto"/>
      </w:divBdr>
    </w:div>
    <w:div w:id="1646466098">
      <w:bodyDiv w:val="1"/>
      <w:marLeft w:val="0"/>
      <w:marRight w:val="0"/>
      <w:marTop w:val="0"/>
      <w:marBottom w:val="0"/>
      <w:divBdr>
        <w:top w:val="none" w:sz="0" w:space="0" w:color="auto"/>
        <w:left w:val="none" w:sz="0" w:space="0" w:color="auto"/>
        <w:bottom w:val="none" w:sz="0" w:space="0" w:color="auto"/>
        <w:right w:val="none" w:sz="0" w:space="0" w:color="auto"/>
      </w:divBdr>
    </w:div>
    <w:div w:id="1676109628">
      <w:bodyDiv w:val="1"/>
      <w:marLeft w:val="0"/>
      <w:marRight w:val="0"/>
      <w:marTop w:val="0"/>
      <w:marBottom w:val="0"/>
      <w:divBdr>
        <w:top w:val="none" w:sz="0" w:space="0" w:color="auto"/>
        <w:left w:val="none" w:sz="0" w:space="0" w:color="auto"/>
        <w:bottom w:val="none" w:sz="0" w:space="0" w:color="auto"/>
        <w:right w:val="none" w:sz="0" w:space="0" w:color="auto"/>
      </w:divBdr>
    </w:div>
    <w:div w:id="1868520343">
      <w:bodyDiv w:val="1"/>
      <w:marLeft w:val="0"/>
      <w:marRight w:val="0"/>
      <w:marTop w:val="0"/>
      <w:marBottom w:val="0"/>
      <w:divBdr>
        <w:top w:val="none" w:sz="0" w:space="0" w:color="auto"/>
        <w:left w:val="none" w:sz="0" w:space="0" w:color="auto"/>
        <w:bottom w:val="none" w:sz="0" w:space="0" w:color="auto"/>
        <w:right w:val="none" w:sz="0" w:space="0" w:color="auto"/>
      </w:divBdr>
    </w:div>
    <w:div w:id="1877156463">
      <w:bodyDiv w:val="1"/>
      <w:marLeft w:val="0"/>
      <w:marRight w:val="0"/>
      <w:marTop w:val="0"/>
      <w:marBottom w:val="0"/>
      <w:divBdr>
        <w:top w:val="none" w:sz="0" w:space="0" w:color="auto"/>
        <w:left w:val="none" w:sz="0" w:space="0" w:color="auto"/>
        <w:bottom w:val="none" w:sz="0" w:space="0" w:color="auto"/>
        <w:right w:val="none" w:sz="0" w:space="0" w:color="auto"/>
      </w:divBdr>
    </w:div>
    <w:div w:id="1988511987">
      <w:bodyDiv w:val="1"/>
      <w:marLeft w:val="0"/>
      <w:marRight w:val="0"/>
      <w:marTop w:val="0"/>
      <w:marBottom w:val="0"/>
      <w:divBdr>
        <w:top w:val="none" w:sz="0" w:space="0" w:color="auto"/>
        <w:left w:val="none" w:sz="0" w:space="0" w:color="auto"/>
        <w:bottom w:val="none" w:sz="0" w:space="0" w:color="auto"/>
        <w:right w:val="none" w:sz="0" w:space="0" w:color="auto"/>
      </w:divBdr>
    </w:div>
    <w:div w:id="2013145555">
      <w:bodyDiv w:val="1"/>
      <w:marLeft w:val="0"/>
      <w:marRight w:val="0"/>
      <w:marTop w:val="0"/>
      <w:marBottom w:val="0"/>
      <w:divBdr>
        <w:top w:val="none" w:sz="0" w:space="0" w:color="auto"/>
        <w:left w:val="none" w:sz="0" w:space="0" w:color="auto"/>
        <w:bottom w:val="none" w:sz="0" w:space="0" w:color="auto"/>
        <w:right w:val="none" w:sz="0" w:space="0" w:color="auto"/>
      </w:divBdr>
    </w:div>
    <w:div w:id="2013681959">
      <w:bodyDiv w:val="1"/>
      <w:marLeft w:val="0"/>
      <w:marRight w:val="0"/>
      <w:marTop w:val="0"/>
      <w:marBottom w:val="0"/>
      <w:divBdr>
        <w:top w:val="none" w:sz="0" w:space="0" w:color="auto"/>
        <w:left w:val="none" w:sz="0" w:space="0" w:color="auto"/>
        <w:bottom w:val="none" w:sz="0" w:space="0" w:color="auto"/>
        <w:right w:val="none" w:sz="0" w:space="0" w:color="auto"/>
      </w:divBdr>
    </w:div>
    <w:div w:id="2043359037">
      <w:bodyDiv w:val="1"/>
      <w:marLeft w:val="0"/>
      <w:marRight w:val="0"/>
      <w:marTop w:val="0"/>
      <w:marBottom w:val="0"/>
      <w:divBdr>
        <w:top w:val="none" w:sz="0" w:space="0" w:color="auto"/>
        <w:left w:val="none" w:sz="0" w:space="0" w:color="auto"/>
        <w:bottom w:val="none" w:sz="0" w:space="0" w:color="auto"/>
        <w:right w:val="none" w:sz="0" w:space="0" w:color="auto"/>
      </w:divBdr>
    </w:div>
    <w:div w:id="2050913527">
      <w:bodyDiv w:val="1"/>
      <w:marLeft w:val="0"/>
      <w:marRight w:val="0"/>
      <w:marTop w:val="0"/>
      <w:marBottom w:val="0"/>
      <w:divBdr>
        <w:top w:val="none" w:sz="0" w:space="0" w:color="auto"/>
        <w:left w:val="none" w:sz="0" w:space="0" w:color="auto"/>
        <w:bottom w:val="none" w:sz="0" w:space="0" w:color="auto"/>
        <w:right w:val="none" w:sz="0" w:space="0" w:color="auto"/>
      </w:divBdr>
    </w:div>
    <w:div w:id="2057120364">
      <w:bodyDiv w:val="1"/>
      <w:marLeft w:val="0"/>
      <w:marRight w:val="0"/>
      <w:marTop w:val="0"/>
      <w:marBottom w:val="0"/>
      <w:divBdr>
        <w:top w:val="none" w:sz="0" w:space="0" w:color="auto"/>
        <w:left w:val="none" w:sz="0" w:space="0" w:color="auto"/>
        <w:bottom w:val="none" w:sz="0" w:space="0" w:color="auto"/>
        <w:right w:val="none" w:sz="0" w:space="0" w:color="auto"/>
      </w:divBdr>
    </w:div>
    <w:div w:id="211605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obcina.vrhnika@vrhnika.si" TargetMode="External"/><Relationship Id="rId2" Type="http://schemas.openxmlformats.org/officeDocument/2006/relationships/hyperlink" Target="http://www.vrhnika.si"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jur\OneDrive%20-%20OB&#268;INA%20VRHNIKA\Dokumenti\Predloge\Dopis%20-%20ob&#269;inski%20sv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166FCC439E4A249B764EE79188A6D73" ma:contentTypeVersion="14" ma:contentTypeDescription="Ustvari nov dokument." ma:contentTypeScope="" ma:versionID="eba60dd87ca594dcfda46136b5512a1b">
  <xsd:schema xmlns:xsd="http://www.w3.org/2001/XMLSchema" xmlns:xs="http://www.w3.org/2001/XMLSchema" xmlns:p="http://schemas.microsoft.com/office/2006/metadata/properties" xmlns:ns2="3186d902-1d4c-4d8d-b51a-f86828d692ce" xmlns:ns3="06a5fde0-f121-45aa-96b7-4f03662a8910" targetNamespace="http://schemas.microsoft.com/office/2006/metadata/properties" ma:root="true" ma:fieldsID="bcba8d714480b44fc9445a1de973029b" ns2:_="" ns3:_="">
    <xsd:import namespace="3186d902-1d4c-4d8d-b51a-f86828d692ce"/>
    <xsd:import namespace="06a5fde0-f121-45aa-96b7-4f03662a891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6d902-1d4c-4d8d-b51a-f86828d692c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Oznake slike" ma:readOnly="false" ma:fieldId="{5cf76f15-5ced-4ddc-b409-7134ff3c332f}" ma:taxonomyMulti="true" ma:sspId="baa337a6-f766-48d3-9836-b4a7e4454dc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a5fde0-f121-45aa-96b7-4f03662a8910" elementFormDefault="qualified">
    <xsd:import namespace="http://schemas.microsoft.com/office/2006/documentManagement/types"/>
    <xsd:import namespace="http://schemas.microsoft.com/office/infopath/2007/PartnerControls"/>
    <xsd:element name="TaxCatchAll" ma:index="10" nillable="true" ma:displayName="Stolpec za razvrstitev izrazja »Ujemi vse«" ma:hidden="true" ma:list="{8ba8c78d-cab3-4515-b3bb-4340ca017cd4}" ma:internalName="TaxCatchAll" ma:showField="CatchAllData" ma:web="06a5fde0-f121-45aa-96b7-4f03662a891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86d902-1d4c-4d8d-b51a-f86828d692ce">
      <Terms xmlns="http://schemas.microsoft.com/office/infopath/2007/PartnerControls"/>
    </lcf76f155ced4ddcb4097134ff3c332f>
    <TaxCatchAll xmlns="06a5fde0-f121-45aa-96b7-4f03662a89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286E14-4AA4-4FF3-9C93-81D13C4F9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6d902-1d4c-4d8d-b51a-f86828d692ce"/>
    <ds:schemaRef ds:uri="06a5fde0-f121-45aa-96b7-4f03662a8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9C99F6-4CDC-4E76-9A86-2BAA498A7580}">
  <ds:schemaRefs>
    <ds:schemaRef ds:uri="http://schemas.microsoft.com/office/2006/metadata/properties"/>
    <ds:schemaRef ds:uri="http://schemas.microsoft.com/office/infopath/2007/PartnerControls"/>
    <ds:schemaRef ds:uri="3186d902-1d4c-4d8d-b51a-f86828d692ce"/>
    <ds:schemaRef ds:uri="06a5fde0-f121-45aa-96b7-4f03662a8910"/>
  </ds:schemaRefs>
</ds:datastoreItem>
</file>

<file path=customXml/itemProps3.xml><?xml version="1.0" encoding="utf-8"?>
<ds:datastoreItem xmlns:ds="http://schemas.openxmlformats.org/officeDocument/2006/customXml" ds:itemID="{B1BDA303-46BE-4417-AB24-A4631C245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Dopis - občinski svet.dotx</Template>
  <TotalTime>2116</TotalTime>
  <Pages>21</Pages>
  <Words>8443</Words>
  <Characters>44579</Characters>
  <Application>Microsoft Office Word</Application>
  <DocSecurity>0</DocSecurity>
  <Lines>371</Lines>
  <Paragraphs>105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Jure Jakopič</dc:creator>
  <cp:keywords/>
  <dc:description/>
  <cp:lastModifiedBy>Špela Plestenjak</cp:lastModifiedBy>
  <cp:revision>645</cp:revision>
  <cp:lastPrinted>2024-11-27T07:49:00Z</cp:lastPrinted>
  <dcterms:created xsi:type="dcterms:W3CDTF">2024-10-29T07:23:00Z</dcterms:created>
  <dcterms:modified xsi:type="dcterms:W3CDTF">2025-01-13T13:01:00Z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0x0101002166FCC439E4A249B764EE79188A6D73</vt:lpwstr>
  </property>
</Properties>
</file>