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35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5B7049" w:rsidRPr="000438B9" w14:paraId="7B2D2F54" w14:textId="77777777" w:rsidTr="005B7049">
        <w:trPr>
          <w:trHeight w:val="294"/>
        </w:trPr>
        <w:tc>
          <w:tcPr>
            <w:tcW w:w="4678" w:type="dxa"/>
          </w:tcPr>
          <w:p w14:paraId="7D43A46E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  <w:r w:rsidRPr="000438B9">
              <w:rPr>
                <w:rFonts w:cs="Arial"/>
                <w:bCs/>
                <w:sz w:val="20"/>
                <w:szCs w:val="20"/>
              </w:rPr>
              <w:t>Ime in priimek prodajalca:</w:t>
            </w:r>
          </w:p>
        </w:tc>
        <w:tc>
          <w:tcPr>
            <w:tcW w:w="4678" w:type="dxa"/>
          </w:tcPr>
          <w:p w14:paraId="27080ED1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  <w:r w:rsidRPr="000438B9">
              <w:rPr>
                <w:rFonts w:cs="Arial"/>
                <w:bCs/>
                <w:sz w:val="20"/>
                <w:szCs w:val="20"/>
              </w:rPr>
              <w:t>Potrdilo o prejemu (izpolni občina):</w:t>
            </w:r>
          </w:p>
        </w:tc>
      </w:tr>
      <w:tr w:rsidR="005B7049" w:rsidRPr="000438B9" w14:paraId="52A7928C" w14:textId="77777777" w:rsidTr="005B7049">
        <w:trPr>
          <w:trHeight w:val="294"/>
        </w:trPr>
        <w:tc>
          <w:tcPr>
            <w:tcW w:w="4678" w:type="dxa"/>
          </w:tcPr>
          <w:p w14:paraId="0F7DADB1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37D22A9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0D910E65" w14:textId="77777777" w:rsidTr="005B7049">
        <w:trPr>
          <w:trHeight w:val="294"/>
        </w:trPr>
        <w:tc>
          <w:tcPr>
            <w:tcW w:w="4678" w:type="dxa"/>
          </w:tcPr>
          <w:p w14:paraId="01ADE6F2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07817C7A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3821DF9C" w14:textId="77777777" w:rsidTr="005B7049">
        <w:trPr>
          <w:trHeight w:val="294"/>
        </w:trPr>
        <w:tc>
          <w:tcPr>
            <w:tcW w:w="4678" w:type="dxa"/>
          </w:tcPr>
          <w:p w14:paraId="10E1FA66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  <w:r w:rsidRPr="000438B9">
              <w:rPr>
                <w:rFonts w:cs="Arial"/>
                <w:bCs/>
                <w:sz w:val="20"/>
                <w:szCs w:val="20"/>
              </w:rPr>
              <w:t>Naslov:</w:t>
            </w:r>
          </w:p>
        </w:tc>
        <w:tc>
          <w:tcPr>
            <w:tcW w:w="4678" w:type="dxa"/>
          </w:tcPr>
          <w:p w14:paraId="484FCABF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14B6F2A7" w14:textId="77777777" w:rsidTr="005B7049">
        <w:trPr>
          <w:trHeight w:val="294"/>
        </w:trPr>
        <w:tc>
          <w:tcPr>
            <w:tcW w:w="4678" w:type="dxa"/>
          </w:tcPr>
          <w:p w14:paraId="068C3A25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9F4215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426D587E" w14:textId="77777777" w:rsidTr="005B7049">
        <w:trPr>
          <w:trHeight w:val="294"/>
        </w:trPr>
        <w:tc>
          <w:tcPr>
            <w:tcW w:w="4678" w:type="dxa"/>
          </w:tcPr>
          <w:p w14:paraId="4987AE09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52C600A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45A100CD" w14:textId="77777777" w:rsidTr="005B7049">
        <w:trPr>
          <w:trHeight w:val="294"/>
        </w:trPr>
        <w:tc>
          <w:tcPr>
            <w:tcW w:w="4678" w:type="dxa"/>
          </w:tcPr>
          <w:p w14:paraId="77E8B329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  <w:r w:rsidRPr="000438B9">
              <w:rPr>
                <w:rFonts w:cs="Arial"/>
                <w:bCs/>
                <w:sz w:val="20"/>
                <w:szCs w:val="20"/>
              </w:rPr>
              <w:t>Telefonska št., e-naslov:</w:t>
            </w:r>
          </w:p>
        </w:tc>
        <w:tc>
          <w:tcPr>
            <w:tcW w:w="4678" w:type="dxa"/>
          </w:tcPr>
          <w:p w14:paraId="352E207C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0301F7EB" w14:textId="77777777" w:rsidTr="005B7049">
        <w:trPr>
          <w:trHeight w:val="294"/>
        </w:trPr>
        <w:tc>
          <w:tcPr>
            <w:tcW w:w="4678" w:type="dxa"/>
          </w:tcPr>
          <w:p w14:paraId="4CA88473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7EE10A8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5B7049" w:rsidRPr="000438B9" w14:paraId="1157E675" w14:textId="77777777" w:rsidTr="00FA7A11">
        <w:trPr>
          <w:trHeight w:val="844"/>
        </w:trPr>
        <w:tc>
          <w:tcPr>
            <w:tcW w:w="4678" w:type="dxa"/>
          </w:tcPr>
          <w:p w14:paraId="7D90A1A6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30964EC0" w14:textId="77777777" w:rsidR="005B7049" w:rsidRPr="000438B9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F4E4D86" w14:textId="77777777" w:rsidR="005B7049" w:rsidRPr="000438B9" w:rsidRDefault="005B7049" w:rsidP="005B7049">
      <w:pPr>
        <w:rPr>
          <w:rFonts w:cs="Arial"/>
          <w:b/>
          <w:sz w:val="20"/>
          <w:szCs w:val="20"/>
        </w:rPr>
      </w:pPr>
    </w:p>
    <w:p w14:paraId="4A00B6AA" w14:textId="77777777" w:rsidR="005B7049" w:rsidRPr="000438B9" w:rsidRDefault="005B7049" w:rsidP="005B7049">
      <w:pPr>
        <w:jc w:val="center"/>
        <w:rPr>
          <w:rFonts w:cs="Arial"/>
          <w:b/>
          <w:sz w:val="24"/>
        </w:rPr>
      </w:pPr>
      <w:r w:rsidRPr="000438B9">
        <w:rPr>
          <w:rFonts w:cs="Arial"/>
          <w:b/>
          <w:sz w:val="24"/>
        </w:rPr>
        <w:t xml:space="preserve">VLOGA ZA IZDAJO IZJAVE O </w:t>
      </w:r>
    </w:p>
    <w:p w14:paraId="186C7F50" w14:textId="77777777" w:rsidR="005B7049" w:rsidRPr="000438B9" w:rsidRDefault="005B7049" w:rsidP="005B7049">
      <w:pPr>
        <w:jc w:val="center"/>
        <w:rPr>
          <w:rFonts w:cs="Arial"/>
          <w:i/>
          <w:iCs/>
          <w:color w:val="7B7B7B"/>
          <w:sz w:val="24"/>
        </w:rPr>
      </w:pPr>
      <w:r w:rsidRPr="000438B9">
        <w:rPr>
          <w:rFonts w:cs="Arial"/>
          <w:b/>
          <w:sz w:val="24"/>
        </w:rPr>
        <w:t>(NE)UVELJAVLJANJU PREDKUPNE PRAVICE OBČINE</w:t>
      </w:r>
    </w:p>
    <w:p w14:paraId="155CD497" w14:textId="77777777" w:rsidR="005B7049" w:rsidRDefault="005B7049" w:rsidP="005B7049">
      <w:pPr>
        <w:jc w:val="both"/>
        <w:rPr>
          <w:rFonts w:cs="Arial"/>
          <w:sz w:val="20"/>
          <w:szCs w:val="20"/>
        </w:rPr>
      </w:pPr>
    </w:p>
    <w:p w14:paraId="31B350B2" w14:textId="77777777" w:rsidR="005B7049" w:rsidRPr="000438B9" w:rsidRDefault="005B7049" w:rsidP="005B7049">
      <w:pPr>
        <w:jc w:val="both"/>
        <w:rPr>
          <w:rFonts w:cs="Arial"/>
          <w:color w:val="000000"/>
          <w:sz w:val="20"/>
          <w:szCs w:val="20"/>
        </w:rPr>
      </w:pPr>
      <w:r w:rsidRPr="000438B9">
        <w:rPr>
          <w:rFonts w:cs="Arial"/>
          <w:color w:val="000000"/>
          <w:sz w:val="20"/>
          <w:szCs w:val="20"/>
        </w:rPr>
        <w:t xml:space="preserve">V skladu </w:t>
      </w:r>
      <w:r>
        <w:rPr>
          <w:rFonts w:cs="Arial"/>
          <w:color w:val="000000"/>
          <w:sz w:val="20"/>
          <w:szCs w:val="20"/>
        </w:rPr>
        <w:t>z določili</w:t>
      </w:r>
      <w:r w:rsidRPr="000438B9">
        <w:rPr>
          <w:rFonts w:cs="Arial"/>
          <w:color w:val="000000"/>
          <w:sz w:val="20"/>
          <w:szCs w:val="20"/>
        </w:rPr>
        <w:t xml:space="preserve"> Odloka o predkupni pravici Občine Vrhnika (Naš časopis, št. 507/22) obveščam Občino Vrhnika, da nameravam prodati naslednje nepremičnine:</w:t>
      </w:r>
    </w:p>
    <w:p w14:paraId="472B9022" w14:textId="77777777" w:rsidR="005B7049" w:rsidRPr="000438B9" w:rsidRDefault="005B7049" w:rsidP="005B7049">
      <w:pPr>
        <w:jc w:val="both"/>
        <w:rPr>
          <w:rFonts w:cs="Arial"/>
          <w:b/>
          <w:sz w:val="20"/>
          <w:szCs w:val="20"/>
        </w:rPr>
      </w:pPr>
    </w:p>
    <w:tbl>
      <w:tblPr>
        <w:tblW w:w="102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92"/>
        <w:gridCol w:w="1418"/>
        <w:gridCol w:w="1843"/>
        <w:gridCol w:w="1559"/>
        <w:gridCol w:w="3151"/>
        <w:gridCol w:w="11"/>
      </w:tblGrid>
      <w:tr w:rsidR="00233C08" w:rsidRPr="000438B9" w14:paraId="79138540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auto"/>
              <w:bottom w:val="single" w:sz="4" w:space="0" w:color="7B7B7B"/>
              <w:right w:val="single" w:sz="4" w:space="0" w:color="7B7B7B"/>
            </w:tcBorders>
            <w:shd w:val="clear" w:color="auto" w:fill="F2F2F2"/>
          </w:tcPr>
          <w:p w14:paraId="1BF799B2" w14:textId="77777777" w:rsidR="00707265" w:rsidRPr="000438B9" w:rsidRDefault="00707265" w:rsidP="003C406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7B7B7B"/>
              <w:right w:val="single" w:sz="4" w:space="0" w:color="7B7B7B"/>
            </w:tcBorders>
            <w:shd w:val="clear" w:color="auto" w:fill="F2F2F2"/>
          </w:tcPr>
          <w:p w14:paraId="6D454F86" w14:textId="076A8186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Parcelna številka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7B7B7B"/>
              <w:right w:val="single" w:sz="4" w:space="0" w:color="7B7B7B"/>
            </w:tcBorders>
            <w:shd w:val="clear" w:color="auto" w:fill="F2F2F2"/>
          </w:tcPr>
          <w:p w14:paraId="1708CC75" w14:textId="77777777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Katastrska občina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7B7B7B"/>
              <w:bottom w:val="single" w:sz="4" w:space="0" w:color="7B7B7B"/>
            </w:tcBorders>
            <w:shd w:val="clear" w:color="auto" w:fill="F2F2F2"/>
          </w:tcPr>
          <w:p w14:paraId="479852E2" w14:textId="7CFE12D3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Višina kupnine</w:t>
            </w:r>
          </w:p>
          <w:p w14:paraId="39B092A6" w14:textId="77777777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7B7B7B"/>
              <w:bottom w:val="single" w:sz="4" w:space="0" w:color="7B7B7B"/>
            </w:tcBorders>
            <w:shd w:val="clear" w:color="auto" w:fill="F2F2F2"/>
          </w:tcPr>
          <w:p w14:paraId="45F6CF62" w14:textId="3A25355F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  <w:vertAlign w:val="superscript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Cena za m</w:t>
            </w:r>
            <w:r w:rsidRPr="000438B9">
              <w:rPr>
                <w:rFonts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287EBDB7" w14:textId="407D412C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7B7B7B"/>
              <w:bottom w:val="single" w:sz="4" w:space="0" w:color="7B7B7B"/>
            </w:tcBorders>
            <w:shd w:val="clear" w:color="auto" w:fill="F2F2F2"/>
          </w:tcPr>
          <w:p w14:paraId="2140EA87" w14:textId="203A0FA6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Morebitni drugi</w:t>
            </w:r>
          </w:p>
          <w:p w14:paraId="5271F6BD" w14:textId="77777777" w:rsidR="00707265" w:rsidRPr="000438B9" w:rsidRDefault="00707265" w:rsidP="0070726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38B9">
              <w:rPr>
                <w:rFonts w:cs="Arial"/>
                <w:b/>
                <w:bCs/>
                <w:sz w:val="20"/>
                <w:szCs w:val="20"/>
              </w:rPr>
              <w:t>pogoji prodaje</w:t>
            </w:r>
          </w:p>
        </w:tc>
      </w:tr>
      <w:tr w:rsidR="00233C08" w:rsidRPr="000438B9" w14:paraId="4A347A3B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BD484E6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7CEBEB39" w14:textId="6266C65B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01ABD708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386501FB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1609DD3E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137962F3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32D5CC6F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4F109517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3D971921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2B860B84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5A421255" w14:textId="30D9B874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33C62C1C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5496F0DB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3DA2F4B9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2F933E04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3EBEED01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2B0C9DC0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32B58AEC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68ABD1B1" w14:textId="3699509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229850D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4861096A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DB2F6C8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65B2373D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0FDFE2C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21914384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047AAE34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E0C9855" w14:textId="5AAEF1AF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43CC217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09EEE05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2C2000BB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62C8CB17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C24244C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0E1AB525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4D99701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5CD7D281" w14:textId="481CD30E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5EB3778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25FC6522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5EC097F3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1D9233E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CDCCFC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6B47795D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C8E448A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29D6080D" w14:textId="38652D79" w:rsidR="00707265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A2C7115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45FB30F5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50920A49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DA15FD9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2E6CCB2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14DC65C5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35CF0E2C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7454C5C9" w14:textId="3FA84796" w:rsidR="00707265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1241E855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057AB67C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FB76FF7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B4F240E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3627184F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587D8C8E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03476E99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47D4E6F8" w14:textId="0F7E81D4" w:rsidR="00707265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47FB9802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A035893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D69BCB2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2C78C278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2FC94C36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4621070C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299E83B0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4E84F7B8" w14:textId="77777777" w:rsidR="00707265" w:rsidRPr="00707265" w:rsidRDefault="00707265" w:rsidP="00707265">
            <w:p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5E2033AB" w14:textId="77777777" w:rsidR="00707265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146B218F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6CF316C8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4BDDA76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272B89C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763B0C29" w14:textId="77777777" w:rsidTr="00233C08">
        <w:trPr>
          <w:gridAfter w:val="1"/>
          <w:wAfter w:w="11" w:type="dxa"/>
          <w:trHeight w:val="299"/>
        </w:trPr>
        <w:tc>
          <w:tcPr>
            <w:tcW w:w="676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3B45DCE4" w14:textId="77777777" w:rsidR="00707265" w:rsidRPr="00707265" w:rsidRDefault="00707265" w:rsidP="00707265">
            <w:pPr>
              <w:pStyle w:val="Odstavekseznama"/>
              <w:numPr>
                <w:ilvl w:val="0"/>
                <w:numId w:val="3"/>
              </w:num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0C0B99B4" w14:textId="77777777" w:rsidR="00707265" w:rsidRPr="00707265" w:rsidRDefault="00707265" w:rsidP="00707265">
            <w:pPr>
              <w:ind w:left="460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34143A26" w14:textId="77777777" w:rsidR="00707265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0707A0A5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4AAA8F71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</w:tcBorders>
          </w:tcPr>
          <w:p w14:paraId="0C4DB00E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7B7B7B"/>
              <w:left w:val="single" w:sz="4" w:space="0" w:color="7B7B7B"/>
              <w:bottom w:val="single" w:sz="12" w:space="0" w:color="auto"/>
            </w:tcBorders>
          </w:tcPr>
          <w:p w14:paraId="1B67BFF0" w14:textId="77777777" w:rsidR="00707265" w:rsidRPr="00956378" w:rsidRDefault="00707265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33C08" w:rsidRPr="000438B9" w14:paraId="2C2CA667" w14:textId="77777777" w:rsidTr="00233C08">
        <w:trPr>
          <w:trHeight w:val="299"/>
        </w:trPr>
        <w:tc>
          <w:tcPr>
            <w:tcW w:w="7088" w:type="dxa"/>
            <w:gridSpan w:val="5"/>
            <w:tcBorders>
              <w:top w:val="single" w:sz="4" w:space="0" w:color="7B7B7B"/>
              <w:bottom w:val="single" w:sz="4" w:space="0" w:color="7B7B7B"/>
              <w:right w:val="single" w:sz="12" w:space="0" w:color="auto"/>
            </w:tcBorders>
          </w:tcPr>
          <w:p w14:paraId="4D1B4E83" w14:textId="4DCFE61F" w:rsidR="00233C08" w:rsidRPr="00956378" w:rsidRDefault="00E0732F" w:rsidP="00233C08">
            <w:pPr>
              <w:jc w:val="center"/>
              <w:rPr>
                <w:rFonts w:cs="Arial"/>
                <w:sz w:val="18"/>
                <w:szCs w:val="18"/>
              </w:rPr>
            </w:pPr>
            <w:r w:rsidRPr="00233C08">
              <w:rPr>
                <w:rFonts w:cs="Arial"/>
                <w:b/>
                <w:bCs/>
                <w:sz w:val="18"/>
                <w:szCs w:val="18"/>
              </w:rPr>
              <w:t>S</w:t>
            </w:r>
            <w:r w:rsidR="00233C08" w:rsidRPr="00233C08">
              <w:rPr>
                <w:rFonts w:cs="Arial"/>
                <w:b/>
                <w:bCs/>
                <w:sz w:val="18"/>
                <w:szCs w:val="18"/>
              </w:rPr>
              <w:t>kupaj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FCA9D" w14:textId="77777777" w:rsidR="00233C08" w:rsidRPr="00956378" w:rsidRDefault="00233C08" w:rsidP="003C4060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31A40F5B" w14:textId="77777777" w:rsidR="005B7049" w:rsidRPr="00F15ADD" w:rsidRDefault="005B7049" w:rsidP="005B7049">
      <w:pPr>
        <w:pStyle w:val="ALINEJELUKA"/>
        <w:ind w:left="284"/>
        <w:jc w:val="left"/>
        <w:rPr>
          <w:rFonts w:eastAsia="Times New Roman" w:cs="Arial"/>
          <w:sz w:val="16"/>
          <w:szCs w:val="16"/>
          <w:lang w:val="sl-SI"/>
        </w:rPr>
      </w:pPr>
    </w:p>
    <w:p w14:paraId="7DEDD166" w14:textId="77777777" w:rsidR="005B7049" w:rsidRDefault="005B7049" w:rsidP="005B7049">
      <w:pPr>
        <w:pStyle w:val="ALINEJELUKA"/>
        <w:jc w:val="left"/>
        <w:rPr>
          <w:rFonts w:eastAsia="Times New Roman" w:cs="Arial"/>
          <w:lang w:val="sl-SI"/>
        </w:rPr>
      </w:pPr>
      <w:r w:rsidRPr="000438B9">
        <w:rPr>
          <w:rFonts w:eastAsia="Times New Roman" w:cs="Arial"/>
          <w:lang w:val="sl-SI"/>
        </w:rPr>
        <w:t xml:space="preserve">K vlogi prilagam: </w:t>
      </w:r>
    </w:p>
    <w:p w14:paraId="68ED7A71" w14:textId="77777777" w:rsidR="00FA23E3" w:rsidRPr="00233C08" w:rsidRDefault="00FA23E3" w:rsidP="005B7049">
      <w:pPr>
        <w:pStyle w:val="ALINEJELUKA"/>
        <w:jc w:val="left"/>
        <w:rPr>
          <w:rFonts w:eastAsia="Times New Roman" w:cs="Arial"/>
          <w:sz w:val="10"/>
          <w:szCs w:val="10"/>
          <w:lang w:val="sl-SI"/>
        </w:rPr>
      </w:pPr>
    </w:p>
    <w:p w14:paraId="278730DD" w14:textId="304827A6" w:rsidR="005B7049" w:rsidRPr="000438B9" w:rsidRDefault="005B7049" w:rsidP="005B7049">
      <w:pPr>
        <w:pStyle w:val="ALINEJELUKA"/>
        <w:numPr>
          <w:ilvl w:val="0"/>
          <w:numId w:val="1"/>
        </w:numPr>
        <w:jc w:val="left"/>
        <w:rPr>
          <w:rFonts w:eastAsia="Times New Roman" w:cs="Arial"/>
          <w:i/>
          <w:lang w:val="sl-SI"/>
        </w:rPr>
      </w:pPr>
      <w:r>
        <w:rPr>
          <w:rFonts w:eastAsia="Times New Roman" w:cs="Arial"/>
          <w:b/>
          <w:bCs/>
          <w:lang w:val="sl-SI"/>
        </w:rPr>
        <w:t>P</w:t>
      </w:r>
      <w:r w:rsidRPr="000438B9">
        <w:rPr>
          <w:rFonts w:eastAsia="Times New Roman" w:cs="Arial"/>
          <w:b/>
          <w:bCs/>
          <w:lang w:val="sl-SI"/>
        </w:rPr>
        <w:t>ooblastilo lastnika</w:t>
      </w:r>
      <w:r w:rsidRPr="000438B9">
        <w:rPr>
          <w:rFonts w:eastAsia="Times New Roman" w:cs="Arial"/>
          <w:lang w:val="sl-SI"/>
        </w:rPr>
        <w:t xml:space="preserve">, v kolikor vlagatelj </w:t>
      </w:r>
      <w:r w:rsidRPr="000438B9">
        <w:rPr>
          <w:rFonts w:eastAsia="Times New Roman" w:cs="Arial"/>
          <w:b/>
          <w:bCs/>
          <w:lang w:val="sl-SI"/>
        </w:rPr>
        <w:t>ni lastnik zemljišča</w:t>
      </w:r>
      <w:r w:rsidRPr="000438B9">
        <w:rPr>
          <w:rFonts w:eastAsia="Times New Roman" w:cs="Arial"/>
          <w:lang w:val="sl-SI"/>
        </w:rPr>
        <w:t xml:space="preserve"> (obvezna priloga</w:t>
      </w:r>
      <w:r w:rsidR="00182DFB" w:rsidRPr="00182DFB">
        <w:rPr>
          <w:rFonts w:eastAsia="Times New Roman" w:cs="Arial"/>
          <w:b/>
          <w:bCs/>
          <w:lang w:val="sl-SI"/>
        </w:rPr>
        <w:t>*</w:t>
      </w:r>
      <w:r w:rsidRPr="000438B9">
        <w:rPr>
          <w:rFonts w:eastAsia="Times New Roman" w:cs="Arial"/>
          <w:lang w:val="sl-SI"/>
        </w:rPr>
        <w:t xml:space="preserve">)         </w:t>
      </w:r>
      <w:r w:rsidRPr="000438B9">
        <w:rPr>
          <w:rFonts w:eastAsia="Times New Roman" w:cs="Arial"/>
          <w:b/>
          <w:bCs/>
          <w:lang w:val="sl-SI"/>
        </w:rPr>
        <w:t>DA  /  NE</w:t>
      </w:r>
    </w:p>
    <w:p w14:paraId="737FF86F" w14:textId="77777777" w:rsidR="005B7049" w:rsidRDefault="005B7049" w:rsidP="005B7049">
      <w:pPr>
        <w:jc w:val="both"/>
        <w:rPr>
          <w:rFonts w:cs="Arial"/>
          <w:sz w:val="20"/>
          <w:szCs w:val="20"/>
        </w:rPr>
      </w:pPr>
    </w:p>
    <w:p w14:paraId="0AA5E569" w14:textId="77777777" w:rsidR="00FA23E3" w:rsidRPr="00707265" w:rsidRDefault="00FA23E3" w:rsidP="005B7049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3021"/>
        <w:gridCol w:w="3027"/>
      </w:tblGrid>
      <w:tr w:rsidR="005B7049" w:rsidRPr="000438B9" w14:paraId="66BE6CB6" w14:textId="77777777" w:rsidTr="003C4060">
        <w:tc>
          <w:tcPr>
            <w:tcW w:w="3022" w:type="dxa"/>
          </w:tcPr>
          <w:p w14:paraId="0F6AB62F" w14:textId="77777777" w:rsidR="005B7049" w:rsidRPr="000438B9" w:rsidRDefault="005B7049" w:rsidP="003C4060">
            <w:pPr>
              <w:jc w:val="both"/>
              <w:rPr>
                <w:rFonts w:cs="Arial"/>
                <w:sz w:val="20"/>
                <w:szCs w:val="20"/>
              </w:rPr>
            </w:pPr>
            <w:r w:rsidRPr="000438B9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021" w:type="dxa"/>
          </w:tcPr>
          <w:p w14:paraId="0BDBE64B" w14:textId="77777777" w:rsidR="005B7049" w:rsidRPr="000438B9" w:rsidRDefault="005B7049" w:rsidP="003C406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Ž</w:t>
            </w:r>
            <w:r w:rsidRPr="000438B9">
              <w:rPr>
                <w:rFonts w:cs="Arial"/>
                <w:sz w:val="20"/>
                <w:szCs w:val="20"/>
              </w:rPr>
              <w:t>ig</w:t>
            </w:r>
          </w:p>
          <w:p w14:paraId="0E1E8E16" w14:textId="77777777" w:rsidR="005B7049" w:rsidRPr="000438B9" w:rsidRDefault="005B7049" w:rsidP="003C4060">
            <w:pPr>
              <w:jc w:val="center"/>
              <w:rPr>
                <w:rFonts w:cs="Arial"/>
                <w:sz w:val="20"/>
                <w:szCs w:val="20"/>
              </w:rPr>
            </w:pPr>
            <w:r w:rsidRPr="000438B9">
              <w:rPr>
                <w:rFonts w:cs="Arial"/>
                <w:sz w:val="20"/>
                <w:szCs w:val="20"/>
              </w:rPr>
              <w:t>(za pravne osebe)</w:t>
            </w:r>
          </w:p>
        </w:tc>
        <w:tc>
          <w:tcPr>
            <w:tcW w:w="3027" w:type="dxa"/>
          </w:tcPr>
          <w:p w14:paraId="453D965E" w14:textId="77777777" w:rsidR="005B7049" w:rsidRPr="000438B9" w:rsidRDefault="005B7049" w:rsidP="003C4060">
            <w:pPr>
              <w:jc w:val="center"/>
              <w:rPr>
                <w:rFonts w:cs="Arial"/>
                <w:sz w:val="20"/>
                <w:szCs w:val="20"/>
              </w:rPr>
            </w:pPr>
            <w:r w:rsidRPr="000438B9">
              <w:rPr>
                <w:rFonts w:cs="Arial"/>
                <w:sz w:val="20"/>
                <w:szCs w:val="20"/>
              </w:rPr>
              <w:t>Podpis vlagatelja:</w:t>
            </w:r>
          </w:p>
        </w:tc>
      </w:tr>
    </w:tbl>
    <w:p w14:paraId="46A2A961" w14:textId="77777777" w:rsidR="005B7049" w:rsidRDefault="005B7049" w:rsidP="005B7049">
      <w:pPr>
        <w:jc w:val="both"/>
        <w:rPr>
          <w:rFonts w:cs="Arial"/>
          <w:sz w:val="20"/>
          <w:szCs w:val="20"/>
        </w:rPr>
      </w:pPr>
    </w:p>
    <w:p w14:paraId="4E6736E9" w14:textId="77777777" w:rsidR="00F15ADD" w:rsidRDefault="00F15ADD" w:rsidP="005B7049">
      <w:pPr>
        <w:jc w:val="both"/>
        <w:rPr>
          <w:rFonts w:cs="Arial"/>
          <w:sz w:val="14"/>
          <w:szCs w:val="14"/>
        </w:rPr>
      </w:pPr>
    </w:p>
    <w:p w14:paraId="1336CF87" w14:textId="77777777" w:rsidR="00F15ADD" w:rsidRPr="00956378" w:rsidRDefault="00F15ADD" w:rsidP="005B7049">
      <w:pPr>
        <w:jc w:val="both"/>
        <w:rPr>
          <w:rFonts w:cs="Arial"/>
          <w:sz w:val="14"/>
          <w:szCs w:val="14"/>
        </w:rPr>
      </w:pPr>
    </w:p>
    <w:p w14:paraId="6948B618" w14:textId="75A6BE15" w:rsidR="005B7049" w:rsidRPr="00956378" w:rsidRDefault="005B7049" w:rsidP="00233C08">
      <w:pPr>
        <w:ind w:left="-284" w:right="-144"/>
        <w:jc w:val="both"/>
        <w:rPr>
          <w:rFonts w:cs="Arial"/>
          <w:sz w:val="16"/>
          <w:szCs w:val="16"/>
        </w:rPr>
      </w:pPr>
      <w:r w:rsidRPr="00956378">
        <w:rPr>
          <w:rFonts w:cs="Arial"/>
          <w:sz w:val="16"/>
          <w:szCs w:val="16"/>
        </w:rPr>
        <w:t xml:space="preserve">Vlogo lahko posredujete na elektronski naslov </w:t>
      </w:r>
      <w:r w:rsidRPr="00956378">
        <w:rPr>
          <w:rFonts w:cs="Arial"/>
          <w:b/>
          <w:bCs/>
          <w:sz w:val="16"/>
          <w:szCs w:val="16"/>
        </w:rPr>
        <w:t>obcina.vrhnika@vrhnika.si</w:t>
      </w:r>
      <w:r w:rsidRPr="00956378">
        <w:rPr>
          <w:rFonts w:cs="Arial"/>
          <w:sz w:val="16"/>
          <w:szCs w:val="16"/>
        </w:rPr>
        <w:t xml:space="preserve"> ali pa jo oddate v </w:t>
      </w:r>
      <w:r w:rsidRPr="00956378">
        <w:rPr>
          <w:rFonts w:cs="Arial"/>
          <w:b/>
          <w:bCs/>
          <w:sz w:val="16"/>
          <w:szCs w:val="16"/>
        </w:rPr>
        <w:t>sprejemni pisarni Občine Vrhnika</w:t>
      </w:r>
      <w:r w:rsidR="009119B2">
        <w:rPr>
          <w:rFonts w:cs="Arial"/>
          <w:b/>
          <w:bCs/>
          <w:sz w:val="16"/>
          <w:szCs w:val="16"/>
        </w:rPr>
        <w:t xml:space="preserve"> </w:t>
      </w:r>
      <w:r w:rsidR="009119B2" w:rsidRPr="00233C08">
        <w:rPr>
          <w:rFonts w:cs="Arial"/>
          <w:sz w:val="16"/>
          <w:szCs w:val="16"/>
        </w:rPr>
        <w:t>skupaj z obveznimi prilogami.</w:t>
      </w:r>
      <w:r w:rsidRPr="00956378">
        <w:rPr>
          <w:rFonts w:cs="Arial"/>
          <w:sz w:val="16"/>
          <w:szCs w:val="16"/>
        </w:rPr>
        <w:t xml:space="preserve"> </w:t>
      </w:r>
    </w:p>
    <w:p w14:paraId="257E97FA" w14:textId="77777777" w:rsidR="005B7049" w:rsidRPr="00956378" w:rsidRDefault="005B7049" w:rsidP="005B7049">
      <w:pPr>
        <w:jc w:val="both"/>
        <w:rPr>
          <w:rFonts w:cs="Arial"/>
          <w:b/>
          <w:bCs/>
          <w:sz w:val="12"/>
          <w:szCs w:val="12"/>
        </w:rPr>
      </w:pPr>
    </w:p>
    <w:p w14:paraId="71FF4E3E" w14:textId="77777777" w:rsidR="00D60B3B" w:rsidRDefault="005B7049" w:rsidP="00233C08">
      <w:pPr>
        <w:ind w:left="-284" w:right="-144"/>
        <w:jc w:val="both"/>
        <w:rPr>
          <w:rFonts w:cs="Arial"/>
          <w:sz w:val="16"/>
          <w:szCs w:val="16"/>
        </w:rPr>
      </w:pPr>
      <w:r w:rsidRPr="00956378">
        <w:rPr>
          <w:rFonts w:cs="Arial"/>
          <w:b/>
          <w:bCs/>
          <w:sz w:val="16"/>
          <w:szCs w:val="16"/>
        </w:rPr>
        <w:t>OPOZORILO:</w:t>
      </w:r>
      <w:r w:rsidRPr="00956378">
        <w:rPr>
          <w:rFonts w:cs="Arial"/>
          <w:sz w:val="16"/>
          <w:szCs w:val="16"/>
        </w:rPr>
        <w:t xml:space="preserve"> V skladu z Zakonom o upravnih taksah (Ur. l. RS, št. 106/10 – UPB, 14/15 – ZUUJFO, 84/15 – ZZelP-J, 32/16, 30/18 – ZKZaš in 189/20 – ZFRO) je vloga za izjavo, da občina ne uveljavlja predkupne pravice, takse prosta. </w:t>
      </w:r>
    </w:p>
    <w:p w14:paraId="589EB9EC" w14:textId="77777777" w:rsidR="00707265" w:rsidRDefault="00707265" w:rsidP="00233C08">
      <w:pPr>
        <w:ind w:right="-286"/>
        <w:jc w:val="both"/>
        <w:rPr>
          <w:rFonts w:cs="Arial"/>
          <w:sz w:val="16"/>
          <w:szCs w:val="16"/>
        </w:rPr>
      </w:pPr>
    </w:p>
    <w:p w14:paraId="049922D2" w14:textId="5DBB551F" w:rsidR="005B7049" w:rsidRPr="00956378" w:rsidRDefault="00FA23E3" w:rsidP="00233C08">
      <w:pPr>
        <w:ind w:left="-284" w:right="-14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Obrazca ni dovoljeno spreminjati</w:t>
      </w:r>
      <w:r w:rsidR="0073508A">
        <w:rPr>
          <w:rFonts w:cs="Arial"/>
          <w:sz w:val="16"/>
          <w:szCs w:val="16"/>
        </w:rPr>
        <w:t xml:space="preserve">. Vloga oddana na drugačnem obrazcu se bo štela za nepopolno vlogo. </w:t>
      </w:r>
      <w:r w:rsidR="00182DFB" w:rsidRPr="00DE77B3">
        <w:rPr>
          <w:rFonts w:cs="Arial"/>
          <w:b/>
          <w:bCs/>
          <w:sz w:val="16"/>
          <w:szCs w:val="16"/>
        </w:rPr>
        <w:t>*</w:t>
      </w:r>
      <w:r w:rsidR="00182DFB">
        <w:rPr>
          <w:rFonts w:cs="Arial"/>
          <w:sz w:val="16"/>
          <w:szCs w:val="16"/>
        </w:rPr>
        <w:t>Vloga oddana</w:t>
      </w:r>
      <w:r w:rsidR="00DE77B3">
        <w:rPr>
          <w:rFonts w:cs="Arial"/>
          <w:sz w:val="16"/>
          <w:szCs w:val="16"/>
        </w:rPr>
        <w:t xml:space="preserve"> po pooblaščencu, </w:t>
      </w:r>
      <w:r w:rsidR="006564B8">
        <w:rPr>
          <w:rFonts w:cs="Arial"/>
          <w:sz w:val="16"/>
          <w:szCs w:val="16"/>
        </w:rPr>
        <w:t>brez</w:t>
      </w:r>
      <w:r w:rsidR="00DE77B3">
        <w:rPr>
          <w:rFonts w:cs="Arial"/>
          <w:sz w:val="16"/>
          <w:szCs w:val="16"/>
        </w:rPr>
        <w:t xml:space="preserve"> priloženega pooblastila, se smatra za nepopolno vlogo.</w:t>
      </w:r>
    </w:p>
    <w:p w14:paraId="12F5CA78" w14:textId="77777777" w:rsidR="005B7049" w:rsidRDefault="005B7049" w:rsidP="005B704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……………………………………………………………………………………………………………………….</w:t>
      </w:r>
    </w:p>
    <w:p w14:paraId="7A6525F9" w14:textId="77777777" w:rsidR="005B7049" w:rsidRPr="00181CAB" w:rsidRDefault="005B7049" w:rsidP="005B7049">
      <w:pPr>
        <w:rPr>
          <w:rFonts w:cs="Arial"/>
          <w:sz w:val="20"/>
          <w:szCs w:val="20"/>
        </w:rPr>
      </w:pPr>
      <w:r w:rsidRPr="00181CAB">
        <w:rPr>
          <w:rFonts w:cs="Arial"/>
          <w:i/>
          <w:iCs/>
          <w:sz w:val="20"/>
          <w:szCs w:val="20"/>
        </w:rPr>
        <w:t>(IZPOLNI OBČINA VRHNIKA)</w:t>
      </w:r>
    </w:p>
    <w:p w14:paraId="77A0282D" w14:textId="77777777" w:rsidR="00CE44D0" w:rsidRDefault="005B7049" w:rsidP="005B7049">
      <w:pPr>
        <w:jc w:val="center"/>
        <w:rPr>
          <w:rFonts w:cs="Arial"/>
          <w:b/>
          <w:sz w:val="20"/>
          <w:szCs w:val="20"/>
        </w:rPr>
      </w:pPr>
      <w:r w:rsidRPr="00181CAB">
        <w:rPr>
          <w:rFonts w:cs="Arial"/>
          <w:b/>
          <w:sz w:val="20"/>
          <w:szCs w:val="20"/>
        </w:rPr>
        <w:t>IZJAVA</w:t>
      </w:r>
      <w:r w:rsidR="00CE44D0">
        <w:rPr>
          <w:rFonts w:cs="Arial"/>
          <w:b/>
          <w:sz w:val="20"/>
          <w:szCs w:val="20"/>
        </w:rPr>
        <w:t xml:space="preserve"> </w:t>
      </w:r>
    </w:p>
    <w:p w14:paraId="55671DCC" w14:textId="060B3941" w:rsidR="005B7049" w:rsidRPr="00181CAB" w:rsidRDefault="00CE44D0" w:rsidP="005B7049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 NEUVELJAVLJANU PREDKUPNE PRAVICE</w:t>
      </w:r>
    </w:p>
    <w:p w14:paraId="6FEF05F4" w14:textId="77777777" w:rsidR="005B7049" w:rsidRPr="00181CAB" w:rsidRDefault="005B7049" w:rsidP="005B7049">
      <w:pPr>
        <w:rPr>
          <w:rFonts w:cs="Arial"/>
          <w:b/>
          <w:sz w:val="20"/>
          <w:szCs w:val="20"/>
        </w:rPr>
      </w:pPr>
    </w:p>
    <w:p w14:paraId="3FC46298" w14:textId="23766758" w:rsidR="005B7049" w:rsidRDefault="005B7049" w:rsidP="00F33397">
      <w:pPr>
        <w:jc w:val="both"/>
        <w:rPr>
          <w:rFonts w:cs="Arial"/>
          <w:b/>
          <w:sz w:val="20"/>
          <w:szCs w:val="20"/>
        </w:rPr>
      </w:pPr>
      <w:r w:rsidRPr="00181CAB">
        <w:rPr>
          <w:rFonts w:cs="Arial"/>
          <w:b/>
          <w:sz w:val="20"/>
          <w:szCs w:val="20"/>
        </w:rPr>
        <w:t>Občina Vrhnika na podlagi drugega odstavka 3. člena Odloka o predkupni pravici Občine Vrhnika (Naš časopis, št. 507/22) izjavlja, da</w:t>
      </w:r>
      <w:r w:rsidR="00F33397">
        <w:rPr>
          <w:rFonts w:cs="Arial"/>
          <w:b/>
          <w:sz w:val="20"/>
          <w:szCs w:val="20"/>
        </w:rPr>
        <w:t xml:space="preserve"> </w:t>
      </w:r>
      <w:r w:rsidRPr="00F33397">
        <w:rPr>
          <w:rFonts w:cs="Arial"/>
          <w:b/>
          <w:sz w:val="20"/>
          <w:szCs w:val="20"/>
        </w:rPr>
        <w:t xml:space="preserve">NE </w:t>
      </w:r>
      <w:r w:rsidR="00707265" w:rsidRPr="00F33397">
        <w:rPr>
          <w:rFonts w:cs="Arial"/>
          <w:b/>
          <w:sz w:val="20"/>
          <w:szCs w:val="20"/>
        </w:rPr>
        <w:t xml:space="preserve">UVELJAVLJA </w:t>
      </w:r>
      <w:r w:rsidRPr="00F33397">
        <w:rPr>
          <w:rFonts w:cs="Arial"/>
          <w:b/>
          <w:sz w:val="20"/>
          <w:szCs w:val="20"/>
        </w:rPr>
        <w:t>predkupne pravice na zgoraj navedenih parcelah.</w:t>
      </w:r>
    </w:p>
    <w:p w14:paraId="7512DC56" w14:textId="77777777" w:rsidR="00F33397" w:rsidRDefault="00F33397" w:rsidP="00F33397">
      <w:pPr>
        <w:jc w:val="both"/>
        <w:rPr>
          <w:rFonts w:cs="Arial"/>
          <w:b/>
          <w:sz w:val="20"/>
          <w:szCs w:val="20"/>
        </w:rPr>
      </w:pPr>
    </w:p>
    <w:p w14:paraId="46CE419B" w14:textId="77777777" w:rsidR="00F33397" w:rsidRDefault="00F33397" w:rsidP="00F33397">
      <w:pPr>
        <w:jc w:val="both"/>
        <w:rPr>
          <w:rFonts w:cs="Arial"/>
          <w:b/>
          <w:sz w:val="20"/>
          <w:szCs w:val="20"/>
        </w:rPr>
      </w:pPr>
    </w:p>
    <w:p w14:paraId="31D130EC" w14:textId="77777777" w:rsidR="00F33397" w:rsidRDefault="00F33397" w:rsidP="00F33397">
      <w:pPr>
        <w:jc w:val="both"/>
        <w:rPr>
          <w:rFonts w:cs="Arial"/>
          <w:b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2912"/>
        <w:gridCol w:w="2912"/>
      </w:tblGrid>
      <w:tr w:rsidR="00F33397" w:rsidRPr="00181CAB" w14:paraId="397FC814" w14:textId="77777777" w:rsidTr="003C4060">
        <w:tc>
          <w:tcPr>
            <w:tcW w:w="3236" w:type="dxa"/>
          </w:tcPr>
          <w:p w14:paraId="520D9353" w14:textId="77777777" w:rsidR="00F33397" w:rsidRPr="00181CAB" w:rsidRDefault="00F33397" w:rsidP="003C4060">
            <w:pPr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Vrhnika, dne</w:t>
            </w:r>
          </w:p>
        </w:tc>
        <w:tc>
          <w:tcPr>
            <w:tcW w:w="2912" w:type="dxa"/>
          </w:tcPr>
          <w:p w14:paraId="6DD9A8F9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52343FC8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ŽUPAN</w:t>
            </w:r>
          </w:p>
        </w:tc>
      </w:tr>
      <w:tr w:rsidR="00F33397" w:rsidRPr="00181CAB" w14:paraId="36D117D7" w14:textId="77777777" w:rsidTr="003C4060">
        <w:tc>
          <w:tcPr>
            <w:tcW w:w="3236" w:type="dxa"/>
          </w:tcPr>
          <w:p w14:paraId="762B7ABC" w14:textId="77777777" w:rsidR="00F33397" w:rsidRPr="00181CAB" w:rsidRDefault="00F33397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7D106578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Žig</w:t>
            </w:r>
          </w:p>
        </w:tc>
        <w:tc>
          <w:tcPr>
            <w:tcW w:w="2912" w:type="dxa"/>
          </w:tcPr>
          <w:p w14:paraId="7911B170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OBČINE VRHNIKA</w:t>
            </w:r>
          </w:p>
        </w:tc>
      </w:tr>
      <w:tr w:rsidR="00F33397" w:rsidRPr="00181CAB" w14:paraId="3EF819A3" w14:textId="77777777" w:rsidTr="003C4060">
        <w:tc>
          <w:tcPr>
            <w:tcW w:w="3236" w:type="dxa"/>
          </w:tcPr>
          <w:p w14:paraId="0E8C5A37" w14:textId="77777777" w:rsidR="00F33397" w:rsidRPr="00181CAB" w:rsidRDefault="00F33397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396DB1EB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404F5837" w14:textId="77777777" w:rsidR="00F33397" w:rsidRPr="00181CAB" w:rsidRDefault="00F33397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Daniel Cukjati</w:t>
            </w:r>
          </w:p>
        </w:tc>
      </w:tr>
    </w:tbl>
    <w:p w14:paraId="003D9290" w14:textId="77777777" w:rsidR="00F33397" w:rsidRDefault="00F33397" w:rsidP="00F33397">
      <w:pPr>
        <w:jc w:val="both"/>
        <w:rPr>
          <w:rFonts w:cs="Arial"/>
          <w:b/>
          <w:sz w:val="20"/>
          <w:szCs w:val="20"/>
        </w:rPr>
      </w:pPr>
    </w:p>
    <w:p w14:paraId="206742C4" w14:textId="77777777" w:rsidR="00F33397" w:rsidRDefault="00F33397" w:rsidP="00F33397">
      <w:pPr>
        <w:jc w:val="both"/>
        <w:rPr>
          <w:rFonts w:cs="Arial"/>
          <w:b/>
          <w:sz w:val="20"/>
          <w:szCs w:val="20"/>
        </w:rPr>
      </w:pPr>
    </w:p>
    <w:p w14:paraId="3EB76D8B" w14:textId="77777777" w:rsidR="00FA7A11" w:rsidRDefault="00FA7A11" w:rsidP="00CE44D0">
      <w:pPr>
        <w:tabs>
          <w:tab w:val="left" w:pos="7546"/>
        </w:tabs>
        <w:jc w:val="both"/>
        <w:rPr>
          <w:rFonts w:cs="Arial"/>
          <w:b/>
          <w:sz w:val="20"/>
          <w:szCs w:val="20"/>
        </w:rPr>
      </w:pPr>
    </w:p>
    <w:p w14:paraId="6F5A65EF" w14:textId="77777777" w:rsidR="00FA7A11" w:rsidRDefault="00FA7A11" w:rsidP="00CE44D0">
      <w:pPr>
        <w:tabs>
          <w:tab w:val="left" w:pos="7546"/>
        </w:tabs>
        <w:jc w:val="both"/>
        <w:rPr>
          <w:rFonts w:cs="Arial"/>
          <w:b/>
          <w:sz w:val="20"/>
          <w:szCs w:val="20"/>
        </w:rPr>
      </w:pPr>
    </w:p>
    <w:p w14:paraId="3DE1B4BE" w14:textId="77777777" w:rsidR="00FA7A11" w:rsidRDefault="00FA7A11" w:rsidP="00CE44D0">
      <w:pPr>
        <w:tabs>
          <w:tab w:val="left" w:pos="7546"/>
        </w:tabs>
        <w:jc w:val="both"/>
        <w:rPr>
          <w:rFonts w:cs="Arial"/>
          <w:b/>
          <w:sz w:val="20"/>
          <w:szCs w:val="20"/>
        </w:rPr>
      </w:pPr>
    </w:p>
    <w:p w14:paraId="2491ADBF" w14:textId="7A05718A" w:rsidR="00F33397" w:rsidRPr="00F33397" w:rsidRDefault="00CE44D0" w:rsidP="00CE44D0">
      <w:pPr>
        <w:tabs>
          <w:tab w:val="left" w:pos="7546"/>
        </w:tabs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</w:p>
    <w:p w14:paraId="1B5692C6" w14:textId="77777777" w:rsidR="00CE44D0" w:rsidRDefault="00CE44D0" w:rsidP="00CE44D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3496B20" w14:textId="77777777" w:rsidR="00CE44D0" w:rsidRPr="00181CAB" w:rsidRDefault="00CE44D0" w:rsidP="00CE44D0">
      <w:pPr>
        <w:rPr>
          <w:rFonts w:cs="Arial"/>
          <w:sz w:val="20"/>
          <w:szCs w:val="20"/>
        </w:rPr>
      </w:pPr>
      <w:r w:rsidRPr="00181CAB">
        <w:rPr>
          <w:rFonts w:cs="Arial"/>
          <w:i/>
          <w:iCs/>
          <w:sz w:val="20"/>
          <w:szCs w:val="20"/>
        </w:rPr>
        <w:t>(IZPOLNI OBČINA VRHNIKA)</w:t>
      </w:r>
    </w:p>
    <w:p w14:paraId="15E91AEC" w14:textId="77777777" w:rsidR="00F33397" w:rsidRPr="00181CAB" w:rsidRDefault="00F33397" w:rsidP="00F33397">
      <w:pPr>
        <w:rPr>
          <w:rFonts w:cs="Arial"/>
          <w:sz w:val="20"/>
          <w:szCs w:val="20"/>
        </w:rPr>
      </w:pPr>
    </w:p>
    <w:p w14:paraId="687670A1" w14:textId="77777777" w:rsidR="00CE44D0" w:rsidRDefault="00F33397" w:rsidP="00F33397">
      <w:pPr>
        <w:jc w:val="center"/>
        <w:rPr>
          <w:rFonts w:cs="Arial"/>
          <w:b/>
          <w:sz w:val="20"/>
          <w:szCs w:val="20"/>
        </w:rPr>
      </w:pPr>
      <w:r w:rsidRPr="00181CAB">
        <w:rPr>
          <w:rFonts w:cs="Arial"/>
          <w:b/>
          <w:sz w:val="20"/>
          <w:szCs w:val="20"/>
        </w:rPr>
        <w:t>IZJAVA</w:t>
      </w:r>
      <w:r w:rsidR="00CE44D0">
        <w:rPr>
          <w:rFonts w:cs="Arial"/>
          <w:b/>
          <w:sz w:val="20"/>
          <w:szCs w:val="20"/>
        </w:rPr>
        <w:t xml:space="preserve"> </w:t>
      </w:r>
    </w:p>
    <w:p w14:paraId="2ABA9040" w14:textId="5FC6CB69" w:rsidR="00F33397" w:rsidRPr="00181CAB" w:rsidRDefault="00CE44D0" w:rsidP="00F33397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 UVELJAVLJANJU PREDKUPNE PRAVICE</w:t>
      </w:r>
    </w:p>
    <w:p w14:paraId="523CA9C9" w14:textId="77777777" w:rsidR="00F33397" w:rsidRPr="00181CAB" w:rsidRDefault="00F33397" w:rsidP="00F33397">
      <w:pPr>
        <w:rPr>
          <w:rFonts w:cs="Arial"/>
          <w:b/>
          <w:sz w:val="20"/>
          <w:szCs w:val="20"/>
        </w:rPr>
      </w:pPr>
    </w:p>
    <w:p w14:paraId="22E3FCCC" w14:textId="5AD8C2DF" w:rsidR="005B7049" w:rsidRPr="00CE44D0" w:rsidRDefault="00F33397" w:rsidP="00CE44D0">
      <w:pPr>
        <w:jc w:val="both"/>
        <w:rPr>
          <w:rFonts w:cs="Arial"/>
          <w:b/>
          <w:sz w:val="20"/>
          <w:szCs w:val="20"/>
        </w:rPr>
      </w:pPr>
      <w:r w:rsidRPr="00181CAB">
        <w:rPr>
          <w:rFonts w:cs="Arial"/>
          <w:b/>
          <w:sz w:val="20"/>
          <w:szCs w:val="20"/>
        </w:rPr>
        <w:t>Občina Vrhnika na podlagi drugega odstavka 3. člena Odloka o predkupni pravici Občine Vrhnika (Naš časopis, št. 507/22) izjavlja, da</w:t>
      </w:r>
      <w:r w:rsidRPr="00F33397">
        <w:rPr>
          <w:rFonts w:cs="Arial"/>
          <w:b/>
          <w:sz w:val="20"/>
          <w:szCs w:val="20"/>
        </w:rPr>
        <w:t xml:space="preserve"> </w:t>
      </w:r>
      <w:r w:rsidR="00B23A4B" w:rsidRPr="00F33397">
        <w:rPr>
          <w:rFonts w:cs="Arial"/>
          <w:b/>
          <w:sz w:val="20"/>
          <w:szCs w:val="20"/>
        </w:rPr>
        <w:t xml:space="preserve">UVELJAVLJA </w:t>
      </w:r>
      <w:r w:rsidRPr="00F33397">
        <w:rPr>
          <w:rFonts w:cs="Arial"/>
          <w:b/>
          <w:sz w:val="20"/>
          <w:szCs w:val="20"/>
        </w:rPr>
        <w:t>predkupn</w:t>
      </w:r>
      <w:r w:rsidR="00B23A4B">
        <w:rPr>
          <w:rFonts w:cs="Arial"/>
          <w:b/>
          <w:sz w:val="20"/>
          <w:szCs w:val="20"/>
        </w:rPr>
        <w:t>o</w:t>
      </w:r>
      <w:r w:rsidRPr="00F33397">
        <w:rPr>
          <w:rFonts w:cs="Arial"/>
          <w:b/>
          <w:sz w:val="20"/>
          <w:szCs w:val="20"/>
        </w:rPr>
        <w:t xml:space="preserve"> pravic</w:t>
      </w:r>
      <w:r w:rsidR="00B23A4B">
        <w:rPr>
          <w:rFonts w:cs="Arial"/>
          <w:b/>
          <w:sz w:val="20"/>
          <w:szCs w:val="20"/>
        </w:rPr>
        <w:t>o</w:t>
      </w:r>
      <w:r w:rsidRPr="00F33397">
        <w:rPr>
          <w:rFonts w:cs="Arial"/>
          <w:b/>
          <w:sz w:val="20"/>
          <w:szCs w:val="20"/>
        </w:rPr>
        <w:t xml:space="preserve"> na zgoraj navedenih parcelah</w:t>
      </w:r>
      <w:r w:rsidR="005B7049" w:rsidRPr="00CE44D0">
        <w:rPr>
          <w:rFonts w:cs="Arial"/>
          <w:b/>
          <w:sz w:val="20"/>
          <w:szCs w:val="20"/>
        </w:rPr>
        <w:t xml:space="preserve">, v skladu </w:t>
      </w:r>
      <w:r w:rsidR="00B23A4B">
        <w:rPr>
          <w:rFonts w:cs="Arial"/>
          <w:b/>
          <w:sz w:val="20"/>
          <w:szCs w:val="20"/>
        </w:rPr>
        <w:t>z zgoraj</w:t>
      </w:r>
      <w:r w:rsidR="005B7049" w:rsidRPr="00CE44D0">
        <w:rPr>
          <w:rFonts w:cs="Arial"/>
          <w:b/>
          <w:sz w:val="20"/>
          <w:szCs w:val="20"/>
        </w:rPr>
        <w:t xml:space="preserve"> ponujenimi prodajnimi pogoji.</w:t>
      </w:r>
    </w:p>
    <w:p w14:paraId="6A2CDA3E" w14:textId="77777777" w:rsidR="005B7049" w:rsidRDefault="005B7049" w:rsidP="005B7049">
      <w:pPr>
        <w:rPr>
          <w:rFonts w:cs="Arial"/>
          <w:b/>
          <w:sz w:val="20"/>
          <w:szCs w:val="20"/>
        </w:rPr>
      </w:pPr>
    </w:p>
    <w:p w14:paraId="29B897E0" w14:textId="77777777" w:rsidR="00CE44D0" w:rsidRDefault="00CE44D0" w:rsidP="005B7049">
      <w:pPr>
        <w:rPr>
          <w:rFonts w:cs="Arial"/>
          <w:b/>
          <w:sz w:val="20"/>
          <w:szCs w:val="20"/>
        </w:rPr>
      </w:pPr>
    </w:p>
    <w:p w14:paraId="0EA29BA9" w14:textId="77777777" w:rsidR="00CE44D0" w:rsidRPr="00181CAB" w:rsidRDefault="00CE44D0" w:rsidP="005B7049">
      <w:pPr>
        <w:rPr>
          <w:rFonts w:cs="Arial"/>
          <w:b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2912"/>
        <w:gridCol w:w="2912"/>
      </w:tblGrid>
      <w:tr w:rsidR="005B7049" w:rsidRPr="00181CAB" w14:paraId="01EDDACB" w14:textId="77777777" w:rsidTr="003C4060">
        <w:tc>
          <w:tcPr>
            <w:tcW w:w="3236" w:type="dxa"/>
          </w:tcPr>
          <w:p w14:paraId="55BD70BC" w14:textId="77777777" w:rsidR="005B7049" w:rsidRPr="00181CAB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Vrhnika, dne</w:t>
            </w:r>
          </w:p>
        </w:tc>
        <w:tc>
          <w:tcPr>
            <w:tcW w:w="2912" w:type="dxa"/>
          </w:tcPr>
          <w:p w14:paraId="5F9AD1EF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51749E68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ŽUPAN</w:t>
            </w:r>
          </w:p>
        </w:tc>
      </w:tr>
      <w:tr w:rsidR="005B7049" w:rsidRPr="00181CAB" w14:paraId="1C9F3344" w14:textId="77777777" w:rsidTr="003C4060">
        <w:tc>
          <w:tcPr>
            <w:tcW w:w="3236" w:type="dxa"/>
          </w:tcPr>
          <w:p w14:paraId="1CEF5D83" w14:textId="77777777" w:rsidR="005B7049" w:rsidRPr="00181CAB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25E3342C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Žig</w:t>
            </w:r>
          </w:p>
        </w:tc>
        <w:tc>
          <w:tcPr>
            <w:tcW w:w="2912" w:type="dxa"/>
          </w:tcPr>
          <w:p w14:paraId="185554B4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OBČINE VRHNIKA</w:t>
            </w:r>
          </w:p>
        </w:tc>
      </w:tr>
      <w:tr w:rsidR="005B7049" w:rsidRPr="00181CAB" w14:paraId="39CF71C0" w14:textId="77777777" w:rsidTr="003C4060">
        <w:tc>
          <w:tcPr>
            <w:tcW w:w="3236" w:type="dxa"/>
          </w:tcPr>
          <w:p w14:paraId="227E822F" w14:textId="77777777" w:rsidR="005B7049" w:rsidRPr="00181CAB" w:rsidRDefault="005B7049" w:rsidP="003C40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6A550DAD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912" w:type="dxa"/>
          </w:tcPr>
          <w:p w14:paraId="5BFAA66C" w14:textId="77777777" w:rsidR="005B7049" w:rsidRPr="00181CAB" w:rsidRDefault="005B7049" w:rsidP="003C406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81CAB">
              <w:rPr>
                <w:rFonts w:cs="Arial"/>
                <w:bCs/>
                <w:sz w:val="20"/>
                <w:szCs w:val="20"/>
              </w:rPr>
              <w:t>Daniel Cukjati</w:t>
            </w:r>
          </w:p>
        </w:tc>
      </w:tr>
    </w:tbl>
    <w:p w14:paraId="43EA5EAA" w14:textId="77777777" w:rsidR="001B36AB" w:rsidRPr="005B7049" w:rsidRDefault="001B36AB" w:rsidP="005B7049"/>
    <w:sectPr w:rsidR="001B36AB" w:rsidRPr="005B7049" w:rsidSect="00F15ADD">
      <w:footerReference w:type="default" r:id="rId8"/>
      <w:headerReference w:type="first" r:id="rId9"/>
      <w:footerReference w:type="first" r:id="rId10"/>
      <w:pgSz w:w="11906" w:h="16838" w:code="9"/>
      <w:pgMar w:top="1276" w:right="1418" w:bottom="1276" w:left="1418" w:header="565" w:footer="6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1E9B" w14:textId="77777777" w:rsidR="005B7049" w:rsidRDefault="005B7049">
      <w:r>
        <w:separator/>
      </w:r>
    </w:p>
  </w:endnote>
  <w:endnote w:type="continuationSeparator" w:id="0">
    <w:p w14:paraId="103F06AE" w14:textId="77777777" w:rsidR="005B7049" w:rsidRDefault="005B7049">
      <w:r>
        <w:continuationSeparator/>
      </w:r>
    </w:p>
  </w:endnote>
  <w:endnote w:type="continuationNotice" w:id="1">
    <w:p w14:paraId="7E20235F" w14:textId="77777777" w:rsidR="005B7049" w:rsidRDefault="005B7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71700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285DA3" w14:textId="1C25557F" w:rsidR="00CE44D0" w:rsidRDefault="00CE44D0">
            <w:pPr>
              <w:pStyle w:val="Noga"/>
              <w:jc w:val="right"/>
            </w:pPr>
            <w:r w:rsidRPr="00CE44D0">
              <w:rPr>
                <w:sz w:val="20"/>
                <w:szCs w:val="20"/>
              </w:rPr>
              <w:t xml:space="preserve">Stran </w:t>
            </w:r>
            <w:r w:rsidRPr="00CE44D0">
              <w:rPr>
                <w:b/>
                <w:bCs/>
                <w:sz w:val="20"/>
                <w:szCs w:val="20"/>
              </w:rPr>
              <w:fldChar w:fldCharType="begin"/>
            </w:r>
            <w:r w:rsidRPr="00CE44D0">
              <w:rPr>
                <w:b/>
                <w:bCs/>
                <w:sz w:val="20"/>
                <w:szCs w:val="20"/>
              </w:rPr>
              <w:instrText>PAGE</w:instrText>
            </w:r>
            <w:r w:rsidRPr="00CE44D0">
              <w:rPr>
                <w:b/>
                <w:bCs/>
                <w:sz w:val="20"/>
                <w:szCs w:val="20"/>
              </w:rPr>
              <w:fldChar w:fldCharType="separate"/>
            </w:r>
            <w:r w:rsidRPr="00CE44D0">
              <w:rPr>
                <w:b/>
                <w:bCs/>
                <w:sz w:val="20"/>
                <w:szCs w:val="20"/>
              </w:rPr>
              <w:t>2</w:t>
            </w:r>
            <w:r w:rsidRPr="00CE44D0">
              <w:rPr>
                <w:b/>
                <w:bCs/>
                <w:sz w:val="20"/>
                <w:szCs w:val="20"/>
              </w:rPr>
              <w:fldChar w:fldCharType="end"/>
            </w:r>
            <w:r w:rsidRPr="00CE44D0">
              <w:rPr>
                <w:sz w:val="20"/>
                <w:szCs w:val="20"/>
              </w:rPr>
              <w:t xml:space="preserve"> od </w:t>
            </w:r>
            <w:r w:rsidRPr="00CE44D0">
              <w:rPr>
                <w:b/>
                <w:bCs/>
                <w:sz w:val="20"/>
                <w:szCs w:val="20"/>
              </w:rPr>
              <w:fldChar w:fldCharType="begin"/>
            </w:r>
            <w:r w:rsidRPr="00CE44D0">
              <w:rPr>
                <w:b/>
                <w:bCs/>
                <w:sz w:val="20"/>
                <w:szCs w:val="20"/>
              </w:rPr>
              <w:instrText>NUMPAGES</w:instrText>
            </w:r>
            <w:r w:rsidRPr="00CE44D0">
              <w:rPr>
                <w:b/>
                <w:bCs/>
                <w:sz w:val="20"/>
                <w:szCs w:val="20"/>
              </w:rPr>
              <w:fldChar w:fldCharType="separate"/>
            </w:r>
            <w:r w:rsidRPr="00CE44D0">
              <w:rPr>
                <w:b/>
                <w:bCs/>
                <w:sz w:val="20"/>
                <w:szCs w:val="20"/>
              </w:rPr>
              <w:t>2</w:t>
            </w:r>
            <w:r w:rsidRPr="00CE44D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5A6E1A" w14:textId="6609B9C3" w:rsidR="00EC3A00" w:rsidRPr="00517BA8" w:rsidRDefault="00EC3A00">
    <w:pPr>
      <w:pStyle w:val="Noga"/>
      <w:rPr>
        <w:rFonts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06178357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532269415"/>
          <w:docPartObj>
            <w:docPartGallery w:val="Page Numbers (Top of Page)"/>
            <w:docPartUnique/>
          </w:docPartObj>
        </w:sdtPr>
        <w:sdtEndPr/>
        <w:sdtContent>
          <w:p w14:paraId="704AC9C0" w14:textId="0CD4F230" w:rsidR="00CE44D0" w:rsidRPr="00CE44D0" w:rsidRDefault="00CE44D0">
            <w:pPr>
              <w:pStyle w:val="Noga"/>
              <w:jc w:val="right"/>
              <w:rPr>
                <w:sz w:val="20"/>
                <w:szCs w:val="20"/>
              </w:rPr>
            </w:pPr>
            <w:r w:rsidRPr="00CE44D0">
              <w:rPr>
                <w:sz w:val="20"/>
                <w:szCs w:val="20"/>
              </w:rPr>
              <w:t xml:space="preserve">Stran </w:t>
            </w:r>
            <w:r w:rsidRPr="00CE44D0">
              <w:rPr>
                <w:b/>
                <w:bCs/>
                <w:sz w:val="20"/>
                <w:szCs w:val="20"/>
              </w:rPr>
              <w:fldChar w:fldCharType="begin"/>
            </w:r>
            <w:r w:rsidRPr="00CE44D0">
              <w:rPr>
                <w:b/>
                <w:bCs/>
                <w:sz w:val="20"/>
                <w:szCs w:val="20"/>
              </w:rPr>
              <w:instrText>PAGE</w:instrText>
            </w:r>
            <w:r w:rsidRPr="00CE44D0">
              <w:rPr>
                <w:b/>
                <w:bCs/>
                <w:sz w:val="20"/>
                <w:szCs w:val="20"/>
              </w:rPr>
              <w:fldChar w:fldCharType="separate"/>
            </w:r>
            <w:r w:rsidRPr="00CE44D0">
              <w:rPr>
                <w:b/>
                <w:bCs/>
                <w:sz w:val="20"/>
                <w:szCs w:val="20"/>
              </w:rPr>
              <w:t>2</w:t>
            </w:r>
            <w:r w:rsidRPr="00CE44D0">
              <w:rPr>
                <w:b/>
                <w:bCs/>
                <w:sz w:val="20"/>
                <w:szCs w:val="20"/>
              </w:rPr>
              <w:fldChar w:fldCharType="end"/>
            </w:r>
            <w:r w:rsidRPr="00CE44D0">
              <w:rPr>
                <w:sz w:val="20"/>
                <w:szCs w:val="20"/>
              </w:rPr>
              <w:t xml:space="preserve"> od </w:t>
            </w:r>
            <w:r w:rsidRPr="00CE44D0">
              <w:rPr>
                <w:b/>
                <w:bCs/>
                <w:sz w:val="20"/>
                <w:szCs w:val="20"/>
              </w:rPr>
              <w:fldChar w:fldCharType="begin"/>
            </w:r>
            <w:r w:rsidRPr="00CE44D0">
              <w:rPr>
                <w:b/>
                <w:bCs/>
                <w:sz w:val="20"/>
                <w:szCs w:val="20"/>
              </w:rPr>
              <w:instrText>NUMPAGES</w:instrText>
            </w:r>
            <w:r w:rsidRPr="00CE44D0">
              <w:rPr>
                <w:b/>
                <w:bCs/>
                <w:sz w:val="20"/>
                <w:szCs w:val="20"/>
              </w:rPr>
              <w:fldChar w:fldCharType="separate"/>
            </w:r>
            <w:r w:rsidRPr="00CE44D0">
              <w:rPr>
                <w:b/>
                <w:bCs/>
                <w:sz w:val="20"/>
                <w:szCs w:val="20"/>
              </w:rPr>
              <w:t>2</w:t>
            </w:r>
            <w:r w:rsidRPr="00CE44D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BF49850" w14:textId="77777777" w:rsidR="00CE44D0" w:rsidRDefault="00CE44D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B7C4" w14:textId="77777777" w:rsidR="005B7049" w:rsidRDefault="005B7049">
      <w:r>
        <w:separator/>
      </w:r>
    </w:p>
  </w:footnote>
  <w:footnote w:type="continuationSeparator" w:id="0">
    <w:p w14:paraId="33E789A7" w14:textId="77777777" w:rsidR="005B7049" w:rsidRDefault="005B7049">
      <w:r>
        <w:continuationSeparator/>
      </w:r>
    </w:p>
  </w:footnote>
  <w:footnote w:type="continuationNotice" w:id="1">
    <w:p w14:paraId="7DB66D8B" w14:textId="77777777" w:rsidR="005B7049" w:rsidRDefault="005B7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20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219"/>
    </w:tblGrid>
    <w:tr w:rsidR="006B064C" w14:paraId="66D050A3" w14:textId="77777777" w:rsidTr="006B064C">
      <w:trPr>
        <w:trHeight w:val="269"/>
      </w:trPr>
      <w:tc>
        <w:tcPr>
          <w:tcW w:w="1985" w:type="dxa"/>
          <w:tcBorders>
            <w:right w:val="single" w:sz="8" w:space="0" w:color="0070C0"/>
          </w:tcBorders>
          <w:vAlign w:val="center"/>
        </w:tcPr>
        <w:p w14:paraId="33B6EA0D" w14:textId="77777777" w:rsidR="006B064C" w:rsidRPr="00CB7539" w:rsidRDefault="006B064C" w:rsidP="006B064C">
          <w:pPr>
            <w:jc w:val="center"/>
            <w:rPr>
              <w:rFonts w:cs="Arial"/>
              <w:color w:val="0070C0"/>
              <w:sz w:val="16"/>
              <w:szCs w:val="16"/>
            </w:rPr>
          </w:pPr>
          <w:r w:rsidRPr="00CB7539">
            <w:rPr>
              <w:rFonts w:cs="Arial"/>
              <w:noProof/>
              <w:color w:val="0070C0"/>
              <w:sz w:val="16"/>
              <w:szCs w:val="16"/>
            </w:rPr>
            <w:drawing>
              <wp:inline distT="0" distB="0" distL="0" distR="0" wp14:anchorId="0B99997B" wp14:editId="1EA1AF98">
                <wp:extent cx="406400" cy="473007"/>
                <wp:effectExtent l="0" t="0" r="0" b="3810"/>
                <wp:docPr id="60478481" name="Slika 3" descr="Slika, ki vsebuje besede logotip, simbol, grafika, emblem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4555984" name="Slika 3" descr="Slika, ki vsebuje besede logotip, simbol, grafika, emblem&#10;&#10;Opis je samodejno ustvarj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169" cy="492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19" w:type="dxa"/>
          <w:vMerge w:val="restart"/>
          <w:tcBorders>
            <w:left w:val="single" w:sz="8" w:space="0" w:color="0070C0"/>
          </w:tcBorders>
        </w:tcPr>
        <w:p w14:paraId="0B3DC580" w14:textId="77777777" w:rsidR="006B064C" w:rsidRPr="00E34D0F" w:rsidRDefault="006B064C" w:rsidP="006B064C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ŽUPAN</w:t>
          </w:r>
        </w:p>
        <w:p w14:paraId="5BCE6BA2" w14:textId="77777777" w:rsidR="006B064C" w:rsidRPr="00E34D0F" w:rsidRDefault="006B064C" w:rsidP="006B064C">
          <w:pPr>
            <w:ind w:left="177"/>
            <w:rPr>
              <w:rFonts w:cs="Arial"/>
              <w:sz w:val="16"/>
              <w:szCs w:val="16"/>
            </w:rPr>
          </w:pPr>
          <w:hyperlink r:id="rId2" w:history="1">
            <w:r w:rsidRPr="00E34D0F">
              <w:rPr>
                <w:rStyle w:val="Hiperpovezava"/>
                <w:rFonts w:cs="Arial"/>
                <w:sz w:val="16"/>
                <w:szCs w:val="16"/>
              </w:rPr>
              <w:t>www.vrhnika.si</w:t>
            </w:r>
          </w:hyperlink>
        </w:p>
        <w:p w14:paraId="1903FF2B" w14:textId="77777777" w:rsidR="006B064C" w:rsidRDefault="005357AE" w:rsidP="006B064C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E</w:t>
          </w:r>
          <w:r w:rsidR="006B064C" w:rsidRPr="00E34D0F">
            <w:rPr>
              <w:rFonts w:cs="Arial"/>
              <w:sz w:val="16"/>
              <w:szCs w:val="16"/>
            </w:rPr>
            <w:t>l.</w:t>
          </w:r>
          <w:r w:rsidR="00294254">
            <w:rPr>
              <w:rFonts w:cs="Arial"/>
              <w:sz w:val="16"/>
              <w:szCs w:val="16"/>
            </w:rPr>
            <w:t xml:space="preserve"> </w:t>
          </w:r>
          <w:r w:rsidR="006B064C" w:rsidRPr="00E34D0F">
            <w:rPr>
              <w:rFonts w:cs="Arial"/>
              <w:sz w:val="16"/>
              <w:szCs w:val="16"/>
            </w:rPr>
            <w:t>naslov</w:t>
          </w:r>
          <w:r w:rsidR="006B064C">
            <w:rPr>
              <w:rFonts w:cs="Arial"/>
              <w:sz w:val="16"/>
              <w:szCs w:val="16"/>
            </w:rPr>
            <w:t xml:space="preserve">: </w:t>
          </w:r>
          <w:hyperlink r:id="rId3" w:history="1">
            <w:r w:rsidR="006B064C" w:rsidRPr="00E65236">
              <w:rPr>
                <w:rStyle w:val="Hiperpovezava"/>
                <w:rFonts w:cs="Arial"/>
                <w:sz w:val="16"/>
                <w:szCs w:val="16"/>
              </w:rPr>
              <w:t>obcina.vrhnika@vrhnika.si</w:t>
            </w:r>
          </w:hyperlink>
        </w:p>
        <w:p w14:paraId="4960DBE1" w14:textId="77777777" w:rsidR="006B064C" w:rsidRDefault="006B064C" w:rsidP="006B064C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Tržaška cesta 1, 1360 Vrhnika</w:t>
          </w:r>
        </w:p>
        <w:p w14:paraId="23E0169D" w14:textId="77777777" w:rsidR="006B064C" w:rsidRDefault="006B064C" w:rsidP="006B064C">
          <w:pPr>
            <w:ind w:left="177"/>
          </w:pPr>
          <w:r>
            <w:rPr>
              <w:rFonts w:cs="Arial"/>
              <w:sz w:val="16"/>
              <w:szCs w:val="16"/>
            </w:rPr>
            <w:t>Tel. št.: 01 7555 41</w:t>
          </w:r>
          <w:r w:rsidR="00CB22B5">
            <w:rPr>
              <w:rFonts w:cs="Arial"/>
              <w:sz w:val="16"/>
              <w:szCs w:val="16"/>
            </w:rPr>
            <w:t>2</w:t>
          </w:r>
        </w:p>
      </w:tc>
    </w:tr>
    <w:tr w:rsidR="006B064C" w14:paraId="625A8F73" w14:textId="77777777" w:rsidTr="006B064C">
      <w:trPr>
        <w:trHeight w:val="269"/>
      </w:trPr>
      <w:tc>
        <w:tcPr>
          <w:tcW w:w="1985" w:type="dxa"/>
          <w:tcBorders>
            <w:right w:val="single" w:sz="8" w:space="0" w:color="0070C0"/>
          </w:tcBorders>
        </w:tcPr>
        <w:p w14:paraId="60B2619E" w14:textId="77777777" w:rsidR="006B064C" w:rsidRPr="00CB7539" w:rsidRDefault="006B064C" w:rsidP="006B064C">
          <w:pPr>
            <w:jc w:val="center"/>
            <w:rPr>
              <w:rFonts w:cs="Arial"/>
              <w:color w:val="0070C0"/>
              <w:sz w:val="16"/>
              <w:szCs w:val="16"/>
            </w:rPr>
          </w:pPr>
          <w:r w:rsidRPr="00CB7539">
            <w:rPr>
              <w:rFonts w:cs="Arial"/>
              <w:color w:val="0070C0"/>
              <w:sz w:val="16"/>
              <w:szCs w:val="16"/>
            </w:rPr>
            <w:t>OBČINA VRHNIKA</w:t>
          </w:r>
        </w:p>
      </w:tc>
      <w:tc>
        <w:tcPr>
          <w:tcW w:w="7219" w:type="dxa"/>
          <w:vMerge/>
          <w:tcBorders>
            <w:left w:val="single" w:sz="8" w:space="0" w:color="0070C0"/>
          </w:tcBorders>
        </w:tcPr>
        <w:p w14:paraId="3657D386" w14:textId="77777777" w:rsidR="006B064C" w:rsidRDefault="006B064C" w:rsidP="006B064C"/>
      </w:tc>
    </w:tr>
  </w:tbl>
  <w:p w14:paraId="473E0B77" w14:textId="77777777" w:rsidR="004F2A4A" w:rsidRPr="00EC78B4" w:rsidRDefault="004F2A4A">
    <w:pPr>
      <w:pStyle w:val="Glav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06452"/>
    <w:multiLevelType w:val="hybridMultilevel"/>
    <w:tmpl w:val="5B6CA9C0"/>
    <w:lvl w:ilvl="0" w:tplc="9A72A2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81127"/>
    <w:multiLevelType w:val="hybridMultilevel"/>
    <w:tmpl w:val="3D9AB034"/>
    <w:lvl w:ilvl="0" w:tplc="1F7C199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76EDF"/>
    <w:multiLevelType w:val="hybridMultilevel"/>
    <w:tmpl w:val="545259B0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399523">
    <w:abstractNumId w:val="1"/>
  </w:num>
  <w:num w:numId="2" w16cid:durableId="709846478">
    <w:abstractNumId w:val="2"/>
  </w:num>
  <w:num w:numId="3" w16cid:durableId="211894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 stroke="f">
      <v:fill color="white" opacity="0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49"/>
    <w:rsid w:val="0000746E"/>
    <w:rsid w:val="000224A4"/>
    <w:rsid w:val="00030B0F"/>
    <w:rsid w:val="000411B2"/>
    <w:rsid w:val="0005759B"/>
    <w:rsid w:val="00066240"/>
    <w:rsid w:val="00070586"/>
    <w:rsid w:val="00091091"/>
    <w:rsid w:val="00095146"/>
    <w:rsid w:val="00095B76"/>
    <w:rsid w:val="000E4543"/>
    <w:rsid w:val="000F3A20"/>
    <w:rsid w:val="0012435A"/>
    <w:rsid w:val="0012528F"/>
    <w:rsid w:val="001428C7"/>
    <w:rsid w:val="00142CEC"/>
    <w:rsid w:val="001479F7"/>
    <w:rsid w:val="00162E26"/>
    <w:rsid w:val="001829E5"/>
    <w:rsid w:val="00182DFB"/>
    <w:rsid w:val="001B36AB"/>
    <w:rsid w:val="001B5DA6"/>
    <w:rsid w:val="001D5774"/>
    <w:rsid w:val="001E0D70"/>
    <w:rsid w:val="001F148B"/>
    <w:rsid w:val="00214E88"/>
    <w:rsid w:val="00232E15"/>
    <w:rsid w:val="00233C08"/>
    <w:rsid w:val="00243070"/>
    <w:rsid w:val="002655C6"/>
    <w:rsid w:val="00274856"/>
    <w:rsid w:val="00286991"/>
    <w:rsid w:val="002912B4"/>
    <w:rsid w:val="00294254"/>
    <w:rsid w:val="002A2605"/>
    <w:rsid w:val="002A3BC7"/>
    <w:rsid w:val="002B6572"/>
    <w:rsid w:val="002E5D1D"/>
    <w:rsid w:val="002E6390"/>
    <w:rsid w:val="00306025"/>
    <w:rsid w:val="00310780"/>
    <w:rsid w:val="00326777"/>
    <w:rsid w:val="00350E8C"/>
    <w:rsid w:val="00356128"/>
    <w:rsid w:val="00362008"/>
    <w:rsid w:val="003759A8"/>
    <w:rsid w:val="00383EC0"/>
    <w:rsid w:val="00397FFB"/>
    <w:rsid w:val="003A2309"/>
    <w:rsid w:val="003C3CDB"/>
    <w:rsid w:val="003C4A25"/>
    <w:rsid w:val="003E4749"/>
    <w:rsid w:val="003F41C5"/>
    <w:rsid w:val="004029FE"/>
    <w:rsid w:val="00416278"/>
    <w:rsid w:val="00417CE1"/>
    <w:rsid w:val="00422984"/>
    <w:rsid w:val="004321AD"/>
    <w:rsid w:val="00460022"/>
    <w:rsid w:val="00462B70"/>
    <w:rsid w:val="00470A17"/>
    <w:rsid w:val="004904E6"/>
    <w:rsid w:val="00496941"/>
    <w:rsid w:val="004A65F6"/>
    <w:rsid w:val="004B5893"/>
    <w:rsid w:val="004D74DD"/>
    <w:rsid w:val="004F2A4A"/>
    <w:rsid w:val="00517BA8"/>
    <w:rsid w:val="00532C6F"/>
    <w:rsid w:val="005357AE"/>
    <w:rsid w:val="00550A24"/>
    <w:rsid w:val="00564E47"/>
    <w:rsid w:val="005872A2"/>
    <w:rsid w:val="005A1904"/>
    <w:rsid w:val="005B7049"/>
    <w:rsid w:val="005C2D48"/>
    <w:rsid w:val="005C35D3"/>
    <w:rsid w:val="005C7264"/>
    <w:rsid w:val="005C7FCD"/>
    <w:rsid w:val="005D3C2E"/>
    <w:rsid w:val="00600BD9"/>
    <w:rsid w:val="00602C76"/>
    <w:rsid w:val="00604B6B"/>
    <w:rsid w:val="00610C42"/>
    <w:rsid w:val="00622CD2"/>
    <w:rsid w:val="00625CB6"/>
    <w:rsid w:val="00632E70"/>
    <w:rsid w:val="006375F5"/>
    <w:rsid w:val="00654786"/>
    <w:rsid w:val="006561B0"/>
    <w:rsid w:val="006564B8"/>
    <w:rsid w:val="0068168A"/>
    <w:rsid w:val="006B064C"/>
    <w:rsid w:val="006C5494"/>
    <w:rsid w:val="006F2B23"/>
    <w:rsid w:val="006F4E6B"/>
    <w:rsid w:val="00707265"/>
    <w:rsid w:val="007241E3"/>
    <w:rsid w:val="0073508A"/>
    <w:rsid w:val="00743007"/>
    <w:rsid w:val="00753589"/>
    <w:rsid w:val="00756F8E"/>
    <w:rsid w:val="0076277F"/>
    <w:rsid w:val="00762EB0"/>
    <w:rsid w:val="00776EF1"/>
    <w:rsid w:val="007B6F8A"/>
    <w:rsid w:val="007C044A"/>
    <w:rsid w:val="007C6890"/>
    <w:rsid w:val="007D4064"/>
    <w:rsid w:val="007D4DDF"/>
    <w:rsid w:val="007F4D20"/>
    <w:rsid w:val="007F7435"/>
    <w:rsid w:val="00812A6E"/>
    <w:rsid w:val="008203C1"/>
    <w:rsid w:val="0083193F"/>
    <w:rsid w:val="008576FA"/>
    <w:rsid w:val="00860196"/>
    <w:rsid w:val="00883AD7"/>
    <w:rsid w:val="00893487"/>
    <w:rsid w:val="008A4926"/>
    <w:rsid w:val="008F16DB"/>
    <w:rsid w:val="008F175B"/>
    <w:rsid w:val="009119B2"/>
    <w:rsid w:val="0094582A"/>
    <w:rsid w:val="00952589"/>
    <w:rsid w:val="0095549E"/>
    <w:rsid w:val="00993705"/>
    <w:rsid w:val="009A07D3"/>
    <w:rsid w:val="009A1D95"/>
    <w:rsid w:val="009A71BD"/>
    <w:rsid w:val="009A7DDF"/>
    <w:rsid w:val="009C2C88"/>
    <w:rsid w:val="009C68CE"/>
    <w:rsid w:val="009E08F1"/>
    <w:rsid w:val="00A06D52"/>
    <w:rsid w:val="00A41FC5"/>
    <w:rsid w:val="00A42B2C"/>
    <w:rsid w:val="00A501B3"/>
    <w:rsid w:val="00A542CF"/>
    <w:rsid w:val="00A56091"/>
    <w:rsid w:val="00A57A0D"/>
    <w:rsid w:val="00A71B41"/>
    <w:rsid w:val="00A72AFF"/>
    <w:rsid w:val="00A8739A"/>
    <w:rsid w:val="00AE0B2A"/>
    <w:rsid w:val="00B13190"/>
    <w:rsid w:val="00B23A4B"/>
    <w:rsid w:val="00B316D9"/>
    <w:rsid w:val="00B36F20"/>
    <w:rsid w:val="00B41B65"/>
    <w:rsid w:val="00B50430"/>
    <w:rsid w:val="00B874F8"/>
    <w:rsid w:val="00BC239D"/>
    <w:rsid w:val="00BD1666"/>
    <w:rsid w:val="00BE5852"/>
    <w:rsid w:val="00BE5F37"/>
    <w:rsid w:val="00C12DC6"/>
    <w:rsid w:val="00C50979"/>
    <w:rsid w:val="00C53C49"/>
    <w:rsid w:val="00C81C65"/>
    <w:rsid w:val="00C82F59"/>
    <w:rsid w:val="00C930AD"/>
    <w:rsid w:val="00CB1499"/>
    <w:rsid w:val="00CB22B5"/>
    <w:rsid w:val="00CC6335"/>
    <w:rsid w:val="00CD491F"/>
    <w:rsid w:val="00CD5AA6"/>
    <w:rsid w:val="00CE2C41"/>
    <w:rsid w:val="00CE44D0"/>
    <w:rsid w:val="00D27471"/>
    <w:rsid w:val="00D60B3B"/>
    <w:rsid w:val="00D72004"/>
    <w:rsid w:val="00D76504"/>
    <w:rsid w:val="00D859D1"/>
    <w:rsid w:val="00D92976"/>
    <w:rsid w:val="00DB6D0A"/>
    <w:rsid w:val="00DC16E7"/>
    <w:rsid w:val="00DC1C8A"/>
    <w:rsid w:val="00DC70FF"/>
    <w:rsid w:val="00DD0F53"/>
    <w:rsid w:val="00DE77B3"/>
    <w:rsid w:val="00E0732F"/>
    <w:rsid w:val="00E21C39"/>
    <w:rsid w:val="00E3020A"/>
    <w:rsid w:val="00E73422"/>
    <w:rsid w:val="00EA3094"/>
    <w:rsid w:val="00EB0A52"/>
    <w:rsid w:val="00EB2595"/>
    <w:rsid w:val="00EC3A00"/>
    <w:rsid w:val="00EC78B4"/>
    <w:rsid w:val="00ED0EA4"/>
    <w:rsid w:val="00EE418D"/>
    <w:rsid w:val="00F15ADD"/>
    <w:rsid w:val="00F33397"/>
    <w:rsid w:val="00F33914"/>
    <w:rsid w:val="00F404B8"/>
    <w:rsid w:val="00F447B3"/>
    <w:rsid w:val="00F45AA7"/>
    <w:rsid w:val="00F52FE3"/>
    <w:rsid w:val="00F728C1"/>
    <w:rsid w:val="00F91B48"/>
    <w:rsid w:val="00FA23E3"/>
    <w:rsid w:val="00FA288E"/>
    <w:rsid w:val="00FA7A11"/>
    <w:rsid w:val="00FC2C8A"/>
    <w:rsid w:val="00FD262E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 opacity="0"/>
      <v:stroke on="f"/>
    </o:shapedefaults>
    <o:shapelayout v:ext="edit">
      <o:idmap v:ext="edit" data="2"/>
    </o:shapelayout>
  </w:shapeDefaults>
  <w:decimalSymbol w:val=","/>
  <w:listSeparator w:val=";"/>
  <w14:docId w14:val="60A06FAD"/>
  <w15:docId w15:val="{845D8BA4-4D09-476E-80C0-DCCD8CDC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B7049"/>
    <w:rPr>
      <w:rFonts w:ascii="Arial" w:hAnsi="Arial"/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EC3A0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EC3A0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7BA8"/>
  </w:style>
  <w:style w:type="paragraph" w:styleId="Besedilooblaka">
    <w:name w:val="Balloon Text"/>
    <w:basedOn w:val="Navaden"/>
    <w:semiHidden/>
    <w:rsid w:val="007F4D2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36200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62008"/>
    <w:rPr>
      <w:color w:val="605E5C"/>
      <w:shd w:val="clear" w:color="auto" w:fill="E1DFDD"/>
    </w:rPr>
  </w:style>
  <w:style w:type="table" w:styleId="Tabelamrea">
    <w:name w:val="Table Grid"/>
    <w:basedOn w:val="Navadnatabela"/>
    <w:rsid w:val="000224A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JELUKA">
    <w:name w:val="ALINEJE_LUKA"/>
    <w:basedOn w:val="Navaden"/>
    <w:link w:val="ALINEJELUKAZnak"/>
    <w:uiPriority w:val="99"/>
    <w:qFormat/>
    <w:rsid w:val="005B7049"/>
    <w:pPr>
      <w:tabs>
        <w:tab w:val="left" w:pos="709"/>
      </w:tabs>
      <w:jc w:val="both"/>
    </w:pPr>
    <w:rPr>
      <w:rFonts w:eastAsia="Calibri"/>
      <w:sz w:val="20"/>
      <w:szCs w:val="20"/>
      <w:lang w:val="x-none"/>
    </w:rPr>
  </w:style>
  <w:style w:type="character" w:customStyle="1" w:styleId="ALINEJELUKAZnak">
    <w:name w:val="ALINEJE_LUKA Znak"/>
    <w:link w:val="ALINEJELUKA"/>
    <w:uiPriority w:val="99"/>
    <w:rsid w:val="005B7049"/>
    <w:rPr>
      <w:rFonts w:ascii="Arial" w:eastAsia="Calibri" w:hAnsi="Arial"/>
      <w:lang w:val="x-none"/>
    </w:rPr>
  </w:style>
  <w:style w:type="paragraph" w:styleId="Odstavekseznama">
    <w:name w:val="List Paragraph"/>
    <w:basedOn w:val="Navaden"/>
    <w:uiPriority w:val="34"/>
    <w:qFormat/>
    <w:rsid w:val="005B7049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CE44D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cina.vrhnika@vrhnika.si" TargetMode="External"/><Relationship Id="rId2" Type="http://schemas.openxmlformats.org/officeDocument/2006/relationships/hyperlink" Target="http://www.vrhnika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8;rt%20Jereb%20Skrt\OneDrive%20-%20OB&#268;INA%20VRHNIKA\Dokumenti\Officeove%20predloge%20po%20meri\Dopis%20-%20&#382;up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B757798-E582-46D5-975E-03BC7772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- župan</Template>
  <TotalTime>34</TotalTime>
  <Pages>2</Pages>
  <Words>275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Črt Jereb Skrt</dc:creator>
  <cp:keywords/>
  <dc:description/>
  <cp:lastModifiedBy>Črt Jereb Skrt</cp:lastModifiedBy>
  <cp:revision>22</cp:revision>
  <cp:lastPrinted>2003-12-02T13:07:00Z</cp:lastPrinted>
  <dcterms:created xsi:type="dcterms:W3CDTF">2026-08-17T12:34:00Z</dcterms:created>
  <dcterms:modified xsi:type="dcterms:W3CDTF">2026-08-17T13:18:00Z</dcterms:modified>
</cp:coreProperties>
</file>